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utenettabelllys"/>
        <w:tblpPr w:leftFromText="11340" w:rightFromText="11340" w:topFromText="567" w:bottomFromText="374" w:vertAnchor="page" w:horzAnchor="page" w:tblpX="1107" w:tblpY="2762"/>
        <w:tblOverlap w:val="never"/>
        <w:tblW w:w="9837" w:type="dxa"/>
        <w:tblLook w:val="04A0" w:firstRow="1" w:lastRow="0" w:firstColumn="1" w:lastColumn="0" w:noHBand="0" w:noVBand="1"/>
      </w:tblPr>
      <w:tblGrid>
        <w:gridCol w:w="3828"/>
        <w:gridCol w:w="4592"/>
        <w:gridCol w:w="1417"/>
      </w:tblGrid>
      <w:tr w:rsidR="0048360A" w:rsidRPr="00A054B9" w14:paraId="11F340F5" w14:textId="77777777" w:rsidTr="00DC2EFA">
        <w:trPr>
          <w:trHeight w:val="1627"/>
        </w:trPr>
        <w:tc>
          <w:tcPr>
            <w:tcW w:w="3828" w:type="dxa"/>
          </w:tcPr>
          <w:bookmarkStart w:id="0" w:name="_Hlk184719795" w:displacedByCustomXml="next"/>
          <w:bookmarkEnd w:id="0" w:displacedByCustomXml="next"/>
          <w:sdt>
            <w:sdtPr>
              <w:alias w:val="Navn"/>
              <w:tag w:val="Navn"/>
              <w:id w:val="-1267303444"/>
              <w:placeholder>
                <w:docPart w:val="17E5C260510143AC95E29F672ADFEDE1"/>
              </w:placeholder>
              <w:showingPlcHdr/>
              <w:text/>
            </w:sdtPr>
            <w:sdtContent>
              <w:p w14:paraId="101DAAA6" w14:textId="77777777" w:rsidR="00C5417A" w:rsidRPr="00A054B9" w:rsidRDefault="001D7C2C" w:rsidP="00DC2EFA">
                <w:pPr>
                  <w:spacing w:after="0"/>
                </w:pPr>
                <w:r w:rsidRPr="00A054B9">
                  <w:rPr>
                    <w:rStyle w:val="Plassholdertekst"/>
                  </w:rPr>
                  <w:t>[Navn]</w:t>
                </w:r>
              </w:p>
            </w:sdtContent>
          </w:sdt>
          <w:sdt>
            <w:sdtPr>
              <w:alias w:val="Adresse"/>
              <w:tag w:val="Adresse"/>
              <w:id w:val="-1205946058"/>
              <w:placeholder>
                <w:docPart w:val="172883011EA84F56956E33249BB71DFF"/>
              </w:placeholder>
              <w:showingPlcHdr/>
              <w:text/>
            </w:sdtPr>
            <w:sdtContent>
              <w:p w14:paraId="5D284B10" w14:textId="77777777" w:rsidR="001D7C2C" w:rsidRPr="00A054B9" w:rsidRDefault="001D7C2C" w:rsidP="00DC2EFA">
                <w:pPr>
                  <w:spacing w:after="0"/>
                </w:pPr>
                <w:r w:rsidRPr="00A054B9">
                  <w:rPr>
                    <w:rStyle w:val="Plassholdertekst"/>
                  </w:rPr>
                  <w:t>[Adresse]</w:t>
                </w:r>
              </w:p>
            </w:sdtContent>
          </w:sdt>
          <w:sdt>
            <w:sdtPr>
              <w:alias w:val="Postnummer og sted"/>
              <w:tag w:val="Postnummer og sted"/>
              <w:id w:val="-1068874927"/>
              <w:placeholder>
                <w:docPart w:val="9D6B09F4D43D456987D8470124A242FC"/>
              </w:placeholder>
              <w:showingPlcHdr/>
              <w:text/>
            </w:sdtPr>
            <w:sdtContent>
              <w:p w14:paraId="6DD49DD2" w14:textId="77777777" w:rsidR="001D7C2C" w:rsidRPr="00A054B9" w:rsidRDefault="001D7C2C" w:rsidP="00DC2EFA">
                <w:pPr>
                  <w:spacing w:after="0"/>
                </w:pPr>
                <w:r w:rsidRPr="00A054B9">
                  <w:rPr>
                    <w:rStyle w:val="Plassholdertekst"/>
                  </w:rPr>
                  <w:t>[Postnummer og sted]</w:t>
                </w:r>
              </w:p>
            </w:sdtContent>
          </w:sdt>
        </w:tc>
        <w:tc>
          <w:tcPr>
            <w:tcW w:w="4592" w:type="dxa"/>
          </w:tcPr>
          <w:p w14:paraId="10B7688B" w14:textId="77777777" w:rsidR="008976C7" w:rsidRPr="00A054B9" w:rsidRDefault="008976C7" w:rsidP="00DC2EFA"/>
        </w:tc>
        <w:tc>
          <w:tcPr>
            <w:tcW w:w="1417" w:type="dxa"/>
          </w:tcPr>
          <w:p w14:paraId="67325BA9" w14:textId="77777777" w:rsidR="008976C7" w:rsidRPr="00A054B9" w:rsidRDefault="008976C7" w:rsidP="00DC2EFA"/>
        </w:tc>
      </w:tr>
      <w:tr w:rsidR="0048360A" w:rsidRPr="00A054B9" w14:paraId="71E30443" w14:textId="77777777" w:rsidTr="00DC2EFA">
        <w:trPr>
          <w:trHeight w:val="510"/>
        </w:trPr>
        <w:tc>
          <w:tcPr>
            <w:tcW w:w="3828" w:type="dxa"/>
          </w:tcPr>
          <w:p w14:paraId="3C0FB352" w14:textId="77777777" w:rsidR="00667DE0" w:rsidRPr="00A054B9" w:rsidRDefault="00C5417A" w:rsidP="00DC2EFA">
            <w:pPr>
              <w:pStyle w:val="Tabelloverskrift"/>
              <w:framePr w:hSpace="0" w:wrap="auto" w:vAnchor="margin" w:hAnchor="text" w:xAlign="left" w:yAlign="inline"/>
              <w:suppressOverlap w:val="0"/>
            </w:pPr>
            <w:r w:rsidRPr="00A054B9">
              <w:t xml:space="preserve">Deres ref. </w:t>
            </w:r>
          </w:p>
          <w:sdt>
            <w:sdtPr>
              <w:alias w:val="Deres ref"/>
              <w:tag w:val="Deres ref"/>
              <w:id w:val="707691796"/>
              <w:placeholder>
                <w:docPart w:val="91AAC972DB5149EB8BA13AF1B2893E89"/>
              </w:placeholder>
              <w:showingPlcHdr/>
              <w:text/>
            </w:sdtPr>
            <w:sdtContent>
              <w:p w14:paraId="415F3318" w14:textId="77777777" w:rsidR="00152A61" w:rsidRPr="00A054B9" w:rsidRDefault="00152A61" w:rsidP="00DC2EFA">
                <w:pPr>
                  <w:pStyle w:val="Tabelltekst"/>
                  <w:framePr w:hSpace="0" w:wrap="auto" w:vAnchor="margin" w:hAnchor="text" w:xAlign="left" w:yAlign="inline"/>
                  <w:suppressOverlap w:val="0"/>
                </w:pPr>
                <w:r w:rsidRPr="00A054B9">
                  <w:t>[Deres ref]</w:t>
                </w:r>
              </w:p>
            </w:sdtContent>
          </w:sdt>
        </w:tc>
        <w:tc>
          <w:tcPr>
            <w:tcW w:w="4592" w:type="dxa"/>
          </w:tcPr>
          <w:p w14:paraId="7C38058B" w14:textId="77777777" w:rsidR="008976C7" w:rsidRPr="00A054B9" w:rsidRDefault="0048360A" w:rsidP="00DC2EFA">
            <w:pPr>
              <w:pStyle w:val="Tabelloverskrift"/>
              <w:framePr w:hSpace="0" w:wrap="auto" w:vAnchor="margin" w:hAnchor="text" w:xAlign="left" w:yAlign="inline"/>
              <w:suppressOverlap w:val="0"/>
            </w:pPr>
            <w:r w:rsidRPr="00A054B9">
              <w:t>Vår ref.</w:t>
            </w:r>
          </w:p>
          <w:sdt>
            <w:sdtPr>
              <w:alias w:val="Vår ref"/>
              <w:tag w:val="Vår ref"/>
              <w:id w:val="-1526091107"/>
              <w:placeholder>
                <w:docPart w:val="0F187F49220F4D26A6D28E5C7E11B122"/>
              </w:placeholder>
              <w:showingPlcHdr/>
              <w:text/>
            </w:sdtPr>
            <w:sdtContent>
              <w:p w14:paraId="0C399FEF" w14:textId="77777777" w:rsidR="00152A61" w:rsidRPr="00A054B9" w:rsidRDefault="00152A61" w:rsidP="00DC2EFA">
                <w:pPr>
                  <w:pStyle w:val="Tabelltekst"/>
                  <w:framePr w:hSpace="0" w:wrap="auto" w:vAnchor="margin" w:hAnchor="text" w:xAlign="left" w:yAlign="inline"/>
                  <w:suppressOverlap w:val="0"/>
                </w:pPr>
                <w:r w:rsidRPr="00A054B9">
                  <w:rPr>
                    <w:rStyle w:val="Plassholdertekst"/>
                  </w:rPr>
                  <w:t>[Vår ref]</w:t>
                </w:r>
              </w:p>
            </w:sdtContent>
          </w:sdt>
        </w:tc>
        <w:tc>
          <w:tcPr>
            <w:tcW w:w="1417" w:type="dxa"/>
          </w:tcPr>
          <w:p w14:paraId="19B93FCF" w14:textId="77777777" w:rsidR="008976C7" w:rsidRPr="00A054B9" w:rsidRDefault="00152A61" w:rsidP="00DC2EFA">
            <w:pPr>
              <w:pStyle w:val="Tabelloverskrift"/>
              <w:framePr w:hSpace="0" w:wrap="auto" w:vAnchor="margin" w:hAnchor="text" w:xAlign="left" w:yAlign="inline"/>
              <w:suppressOverlap w:val="0"/>
            </w:pPr>
            <w:r w:rsidRPr="00A054B9">
              <w:t>Dato</w:t>
            </w:r>
          </w:p>
          <w:sdt>
            <w:sdtPr>
              <w:id w:val="-494732032"/>
              <w:placeholder>
                <w:docPart w:val="59F886E7426D4F5AAE427CBDA0AAD5F9"/>
              </w:placeholder>
              <w:showingPlcHdr/>
              <w:date>
                <w:dateFormat w:val="dd.MM.yyyy"/>
                <w:lid w:val="nb-NO"/>
                <w:storeMappedDataAs w:val="dateTime"/>
                <w:calendar w:val="gregorian"/>
              </w:date>
            </w:sdtPr>
            <w:sdtContent>
              <w:p w14:paraId="72D1B393" w14:textId="77777777" w:rsidR="00152A61" w:rsidRPr="00A054B9" w:rsidRDefault="00994E2C" w:rsidP="00DC2EFA">
                <w:pPr>
                  <w:pStyle w:val="Tabelltekst"/>
                  <w:framePr w:hSpace="0" w:wrap="auto" w:vAnchor="margin" w:hAnchor="text" w:xAlign="left" w:yAlign="inline"/>
                  <w:suppressOverlap w:val="0"/>
                </w:pPr>
                <w:r w:rsidRPr="00A054B9">
                  <w:t>[Dato]</w:t>
                </w:r>
              </w:p>
            </w:sdtContent>
          </w:sdt>
        </w:tc>
      </w:tr>
    </w:tbl>
    <w:p w14:paraId="2D2773E7" w14:textId="15D527F1" w:rsidR="00CF1897" w:rsidRPr="00A054B9" w:rsidRDefault="00CC3F82" w:rsidP="007D680C">
      <w:pPr>
        <w:pStyle w:val="Overskrift1"/>
        <w:rPr>
          <w:sz w:val="24"/>
          <w:szCs w:val="24"/>
        </w:rPr>
      </w:pPr>
      <w:r w:rsidRPr="00A054B9">
        <w:rPr>
          <w:sz w:val="24"/>
          <w:szCs w:val="24"/>
        </w:rPr>
        <w:t xml:space="preserve">Endring av </w:t>
      </w:r>
      <w:r w:rsidR="001B5C0F" w:rsidRPr="00A054B9">
        <w:rPr>
          <w:sz w:val="24"/>
          <w:szCs w:val="24"/>
        </w:rPr>
        <w:t xml:space="preserve">detaljreguleringsplan for </w:t>
      </w:r>
      <w:proofErr w:type="spellStart"/>
      <w:r w:rsidR="001B5C0F" w:rsidRPr="00A054B9">
        <w:rPr>
          <w:sz w:val="24"/>
          <w:szCs w:val="24"/>
        </w:rPr>
        <w:t>Ånestadvegen</w:t>
      </w:r>
      <w:proofErr w:type="spellEnd"/>
      <w:r w:rsidR="001B5C0F" w:rsidRPr="00A054B9">
        <w:rPr>
          <w:sz w:val="24"/>
          <w:szCs w:val="24"/>
        </w:rPr>
        <w:t xml:space="preserve"> fortetting</w:t>
      </w:r>
      <w:r w:rsidR="00B224CE" w:rsidRPr="00A054B9">
        <w:rPr>
          <w:sz w:val="24"/>
          <w:szCs w:val="24"/>
        </w:rPr>
        <w:t xml:space="preserve"> er godkjent</w:t>
      </w:r>
    </w:p>
    <w:p w14:paraId="5D963E9B" w14:textId="77777777" w:rsidR="004C2617" w:rsidRPr="00A054B9" w:rsidRDefault="004C2617" w:rsidP="004C2617">
      <w:pPr>
        <w:spacing w:after="0"/>
        <w:rPr>
          <w:sz w:val="24"/>
          <w:szCs w:val="24"/>
        </w:rPr>
      </w:pPr>
    </w:p>
    <w:tbl>
      <w:tblPr>
        <w:tblStyle w:val="Tabellrutenett"/>
        <w:tblW w:w="8505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3E6F8"/>
        <w:tblLook w:val="04A0" w:firstRow="1" w:lastRow="0" w:firstColumn="1" w:lastColumn="0" w:noHBand="0" w:noVBand="1"/>
      </w:tblPr>
      <w:tblGrid>
        <w:gridCol w:w="8505"/>
      </w:tblGrid>
      <w:tr w:rsidR="005E598A" w:rsidRPr="00A054B9" w14:paraId="481A77E1" w14:textId="77777777" w:rsidTr="000A33C2">
        <w:tc>
          <w:tcPr>
            <w:tcW w:w="8505" w:type="dxa"/>
            <w:shd w:val="clear" w:color="auto" w:fill="C3E6F8"/>
          </w:tcPr>
          <w:p w14:paraId="67ECAA68" w14:textId="77777777" w:rsidR="00F25DCE" w:rsidRPr="00A054B9" w:rsidRDefault="00F25DCE" w:rsidP="007D680C">
            <w:pPr>
              <w:pStyle w:val="Overskrift1"/>
              <w:rPr>
                <w:rFonts w:eastAsia="Times New Roman" w:cs="Arial"/>
                <w:sz w:val="24"/>
                <w:szCs w:val="24"/>
                <w:lang w:eastAsia="nb-NO"/>
              </w:rPr>
            </w:pPr>
            <w:r w:rsidRPr="00A054B9">
              <w:rPr>
                <w:sz w:val="24"/>
                <w:szCs w:val="24"/>
              </w:rPr>
              <w:t>Kort fortalt</w:t>
            </w:r>
          </w:p>
          <w:p w14:paraId="7D523969" w14:textId="5DC93B2B" w:rsidR="00823C3D" w:rsidRPr="00A054B9" w:rsidRDefault="006950B7" w:rsidP="004C1D2C">
            <w:pPr>
              <w:pStyle w:val="Listeavsnitt"/>
              <w:numPr>
                <w:ilvl w:val="0"/>
                <w:numId w:val="15"/>
              </w:numPr>
              <w:spacing w:after="0" w:line="240" w:lineRule="auto"/>
              <w:rPr>
                <w:rFonts w:eastAsia="Times New Roman" w:cs="Arial"/>
                <w:sz w:val="24"/>
                <w:szCs w:val="24"/>
                <w:lang w:eastAsia="nb-NO"/>
              </w:rPr>
            </w:pPr>
            <w:r w:rsidRPr="00A054B9">
              <w:rPr>
                <w:rFonts w:eastAsia="Times New Roman" w:cs="Arial"/>
                <w:sz w:val="24"/>
                <w:szCs w:val="24"/>
                <w:lang w:eastAsia="nb-NO"/>
              </w:rPr>
              <w:t>Planendringen er godkjent av kommunedirektøren.</w:t>
            </w:r>
          </w:p>
          <w:p w14:paraId="567164FC" w14:textId="018A01F8" w:rsidR="00DB75C2" w:rsidRPr="00A054B9" w:rsidRDefault="00E83DBE" w:rsidP="00DB75C2">
            <w:pPr>
              <w:pStyle w:val="Listeavsnitt"/>
              <w:numPr>
                <w:ilvl w:val="0"/>
                <w:numId w:val="15"/>
              </w:numPr>
              <w:spacing w:after="0" w:line="240" w:lineRule="auto"/>
              <w:rPr>
                <w:rFonts w:eastAsia="Times New Roman" w:cs="Arial"/>
                <w:sz w:val="24"/>
                <w:szCs w:val="24"/>
                <w:lang w:eastAsia="nb-NO"/>
              </w:rPr>
            </w:pPr>
            <w:r w:rsidRPr="00A054B9">
              <w:rPr>
                <w:rFonts w:eastAsia="Times New Roman" w:cs="Arial"/>
                <w:bCs/>
                <w:kern w:val="36"/>
                <w:sz w:val="24"/>
                <w:szCs w:val="24"/>
                <w:lang w:eastAsia="nb-NO"/>
              </w:rPr>
              <w:t xml:space="preserve">Planen </w:t>
            </w:r>
            <w:r w:rsidR="00FF7658" w:rsidRPr="00A054B9">
              <w:rPr>
                <w:rFonts w:eastAsia="Times New Roman" w:cs="Arial"/>
                <w:bCs/>
                <w:kern w:val="36"/>
                <w:sz w:val="24"/>
                <w:szCs w:val="24"/>
                <w:lang w:eastAsia="nb-NO"/>
              </w:rPr>
              <w:t>legger</w:t>
            </w:r>
            <w:r w:rsidRPr="00A054B9">
              <w:rPr>
                <w:rFonts w:eastAsia="Times New Roman" w:cs="Arial"/>
                <w:bCs/>
                <w:kern w:val="36"/>
                <w:sz w:val="24"/>
                <w:szCs w:val="24"/>
                <w:lang w:eastAsia="nb-NO"/>
              </w:rPr>
              <w:t xml:space="preserve"> til rette for</w:t>
            </w:r>
            <w:r w:rsidR="004E0E17" w:rsidRPr="00A054B9">
              <w:rPr>
                <w:rFonts w:eastAsia="Times New Roman" w:cs="Arial"/>
                <w:bCs/>
                <w:kern w:val="36"/>
                <w:sz w:val="24"/>
                <w:szCs w:val="24"/>
                <w:lang w:eastAsia="nb-NO"/>
              </w:rPr>
              <w:t xml:space="preserve"> bedre utvikling av delfelt BB1 og BB2.</w:t>
            </w:r>
          </w:p>
          <w:p w14:paraId="573BEA7E" w14:textId="3408C74F" w:rsidR="00DB75C2" w:rsidRPr="00A054B9" w:rsidRDefault="0009773C" w:rsidP="00DB75C2">
            <w:pPr>
              <w:pStyle w:val="Listeavsnitt"/>
              <w:numPr>
                <w:ilvl w:val="0"/>
                <w:numId w:val="15"/>
              </w:numPr>
              <w:spacing w:after="0" w:line="240" w:lineRule="auto"/>
              <w:rPr>
                <w:rFonts w:eastAsia="Times New Roman" w:cs="Arial"/>
                <w:sz w:val="24"/>
                <w:szCs w:val="24"/>
                <w:lang w:eastAsia="nb-NO"/>
              </w:rPr>
            </w:pPr>
            <w:r w:rsidRPr="00A054B9">
              <w:rPr>
                <w:sz w:val="24"/>
                <w:szCs w:val="24"/>
                <w:lang w:eastAsia="nb-NO"/>
              </w:rPr>
              <w:t xml:space="preserve">Du kan </w:t>
            </w:r>
            <w:r w:rsidR="00A16FE5" w:rsidRPr="00A054B9">
              <w:rPr>
                <w:sz w:val="24"/>
                <w:szCs w:val="24"/>
                <w:lang w:eastAsia="nb-NO"/>
              </w:rPr>
              <w:t xml:space="preserve">sende begrunnet </w:t>
            </w:r>
            <w:r w:rsidRPr="00A054B9">
              <w:rPr>
                <w:sz w:val="24"/>
                <w:szCs w:val="24"/>
                <w:lang w:eastAsia="nb-NO"/>
              </w:rPr>
              <w:t xml:space="preserve">klage innen </w:t>
            </w:r>
            <w:r w:rsidR="006175EB">
              <w:rPr>
                <w:sz w:val="24"/>
                <w:szCs w:val="24"/>
                <w:lang w:eastAsia="nb-NO"/>
              </w:rPr>
              <w:t>30.09.2026</w:t>
            </w:r>
            <w:r w:rsidR="005E598A" w:rsidRPr="00A054B9">
              <w:rPr>
                <w:sz w:val="24"/>
                <w:szCs w:val="24"/>
                <w:lang w:eastAsia="nb-NO"/>
              </w:rPr>
              <w:t>.</w:t>
            </w:r>
            <w:r w:rsidR="00A37A64" w:rsidRPr="00A054B9">
              <w:rPr>
                <w:sz w:val="24"/>
                <w:szCs w:val="24"/>
              </w:rPr>
              <w:t xml:space="preserve"> </w:t>
            </w:r>
          </w:p>
          <w:p w14:paraId="309FC089" w14:textId="77777777" w:rsidR="00DB75C2" w:rsidRPr="00A054B9" w:rsidRDefault="000706D5" w:rsidP="00DB75C2">
            <w:pPr>
              <w:pStyle w:val="Listeavsnitt"/>
              <w:numPr>
                <w:ilvl w:val="0"/>
                <w:numId w:val="15"/>
              </w:numPr>
              <w:spacing w:after="0" w:line="240" w:lineRule="auto"/>
              <w:rPr>
                <w:rFonts w:eastAsia="Times New Roman" w:cs="Arial"/>
                <w:sz w:val="24"/>
                <w:szCs w:val="24"/>
                <w:lang w:eastAsia="nb-NO"/>
              </w:rPr>
            </w:pPr>
            <w:r w:rsidRPr="00A054B9">
              <w:rPr>
                <w:sz w:val="24"/>
                <w:szCs w:val="24"/>
                <w:lang w:eastAsia="nb-NO"/>
              </w:rPr>
              <w:t xml:space="preserve">I noen tilfeller kan </w:t>
            </w:r>
            <w:r w:rsidR="000C47F1" w:rsidRPr="00A054B9">
              <w:rPr>
                <w:sz w:val="24"/>
                <w:szCs w:val="24"/>
                <w:lang w:eastAsia="nb-NO"/>
              </w:rPr>
              <w:t xml:space="preserve">grunneiere og festere </w:t>
            </w:r>
            <w:r w:rsidR="00DB75C2" w:rsidRPr="00A054B9">
              <w:rPr>
                <w:sz w:val="24"/>
                <w:szCs w:val="24"/>
                <w:lang w:eastAsia="nb-NO"/>
              </w:rPr>
              <w:t>ha rett på erstatning</w:t>
            </w:r>
            <w:r w:rsidRPr="00A054B9">
              <w:rPr>
                <w:sz w:val="24"/>
                <w:szCs w:val="24"/>
                <w:lang w:eastAsia="nb-NO"/>
              </w:rPr>
              <w:t xml:space="preserve"> eller kreve innløsning</w:t>
            </w:r>
            <w:r w:rsidR="001C47E0" w:rsidRPr="00A054B9">
              <w:rPr>
                <w:sz w:val="24"/>
                <w:szCs w:val="24"/>
                <w:lang w:eastAsia="nb-NO"/>
              </w:rPr>
              <w:t>.</w:t>
            </w:r>
          </w:p>
          <w:p w14:paraId="7BAA1CA9" w14:textId="77777777" w:rsidR="00CF1897" w:rsidRPr="00A054B9" w:rsidRDefault="00CF1897" w:rsidP="004C1D2C">
            <w:pPr>
              <w:pStyle w:val="Listeavsnitt"/>
              <w:spacing w:after="0" w:line="240" w:lineRule="auto"/>
              <w:rPr>
                <w:rFonts w:eastAsia="Times New Roman" w:cs="Arial"/>
                <w:b/>
                <w:sz w:val="24"/>
                <w:szCs w:val="24"/>
                <w:lang w:eastAsia="nb-NO"/>
              </w:rPr>
            </w:pPr>
          </w:p>
        </w:tc>
      </w:tr>
    </w:tbl>
    <w:p w14:paraId="3A75CF93" w14:textId="77777777" w:rsidR="005E598A" w:rsidRPr="00A054B9" w:rsidRDefault="005E598A" w:rsidP="007D680C">
      <w:pPr>
        <w:pStyle w:val="Overskrift1"/>
        <w:rPr>
          <w:sz w:val="24"/>
          <w:szCs w:val="24"/>
        </w:rPr>
      </w:pPr>
      <w:r w:rsidRPr="00A054B9">
        <w:rPr>
          <w:sz w:val="24"/>
          <w:szCs w:val="24"/>
        </w:rPr>
        <w:t>Hva kan du gjøre?</w:t>
      </w:r>
    </w:p>
    <w:p w14:paraId="54A91643" w14:textId="77777777" w:rsidR="00A12186" w:rsidRPr="00A054B9" w:rsidRDefault="005E598A" w:rsidP="00C32211">
      <w:pPr>
        <w:pStyle w:val="Listeavsnitt"/>
        <w:numPr>
          <w:ilvl w:val="0"/>
          <w:numId w:val="19"/>
        </w:numPr>
        <w:rPr>
          <w:b/>
          <w:sz w:val="24"/>
          <w:szCs w:val="24"/>
        </w:rPr>
      </w:pPr>
      <w:r w:rsidRPr="00A054B9">
        <w:rPr>
          <w:b/>
          <w:sz w:val="24"/>
          <w:szCs w:val="24"/>
        </w:rPr>
        <w:t xml:space="preserve">Les </w:t>
      </w:r>
      <w:r w:rsidR="002F7837" w:rsidRPr="00A054B9">
        <w:rPr>
          <w:b/>
          <w:sz w:val="24"/>
          <w:szCs w:val="24"/>
        </w:rPr>
        <w:t>vedtaket og plandokumentene</w:t>
      </w:r>
      <w:r w:rsidR="00A12186" w:rsidRPr="00A054B9">
        <w:rPr>
          <w:b/>
          <w:sz w:val="24"/>
          <w:szCs w:val="24"/>
        </w:rPr>
        <w:br/>
      </w:r>
      <w:r w:rsidRPr="00A054B9">
        <w:rPr>
          <w:sz w:val="24"/>
          <w:szCs w:val="24"/>
        </w:rPr>
        <w:t xml:space="preserve">Du finner mer informasjon om </w:t>
      </w:r>
      <w:r w:rsidR="007F1F39" w:rsidRPr="00A054B9">
        <w:rPr>
          <w:sz w:val="24"/>
          <w:szCs w:val="24"/>
        </w:rPr>
        <w:t>planen</w:t>
      </w:r>
      <w:r w:rsidRPr="00A054B9">
        <w:rPr>
          <w:sz w:val="24"/>
          <w:szCs w:val="24"/>
        </w:rPr>
        <w:t xml:space="preserve"> i de vedlagte dokumentene og på </w:t>
      </w:r>
      <w:hyperlink r:id="rId10" w:history="1">
        <w:r w:rsidRPr="00A054B9">
          <w:rPr>
            <w:rStyle w:val="Hyperkobling"/>
            <w:sz w:val="24"/>
            <w:szCs w:val="24"/>
          </w:rPr>
          <w:t>https://www.ha.no/planar/kunngjeringar-og-hoyringar/</w:t>
        </w:r>
      </w:hyperlink>
      <w:r w:rsidRPr="00A054B9">
        <w:rPr>
          <w:sz w:val="24"/>
          <w:szCs w:val="24"/>
        </w:rPr>
        <w:t>.</w:t>
      </w:r>
      <w:r w:rsidR="00A12186" w:rsidRPr="00A054B9">
        <w:rPr>
          <w:sz w:val="24"/>
          <w:szCs w:val="24"/>
        </w:rPr>
        <w:t xml:space="preserve"> </w:t>
      </w:r>
    </w:p>
    <w:p w14:paraId="75C7FCB3" w14:textId="0641D195" w:rsidR="00A12186" w:rsidRPr="00A054B9" w:rsidRDefault="005A0F77" w:rsidP="00C32211">
      <w:pPr>
        <w:pStyle w:val="Listeavsnitt"/>
        <w:numPr>
          <w:ilvl w:val="0"/>
          <w:numId w:val="19"/>
        </w:numPr>
        <w:rPr>
          <w:b/>
          <w:sz w:val="24"/>
          <w:szCs w:val="24"/>
        </w:rPr>
      </w:pPr>
      <w:r w:rsidRPr="00A054B9">
        <w:rPr>
          <w:b/>
          <w:sz w:val="24"/>
          <w:szCs w:val="24"/>
        </w:rPr>
        <w:t>Still</w:t>
      </w:r>
      <w:r w:rsidR="005E598A" w:rsidRPr="00A054B9">
        <w:rPr>
          <w:b/>
          <w:sz w:val="24"/>
          <w:szCs w:val="24"/>
        </w:rPr>
        <w:t xml:space="preserve"> spørsmål</w:t>
      </w:r>
      <w:r w:rsidR="00A12186" w:rsidRPr="00A054B9">
        <w:rPr>
          <w:sz w:val="24"/>
          <w:szCs w:val="24"/>
        </w:rPr>
        <w:br/>
      </w:r>
      <w:r w:rsidR="005E598A" w:rsidRPr="00A054B9">
        <w:rPr>
          <w:sz w:val="24"/>
          <w:szCs w:val="24"/>
        </w:rPr>
        <w:t xml:space="preserve">Hvis du lurer på noe, kan du ta kontakt med </w:t>
      </w:r>
      <w:r w:rsidR="004A5914" w:rsidRPr="00A054B9">
        <w:rPr>
          <w:sz w:val="24"/>
          <w:szCs w:val="24"/>
        </w:rPr>
        <w:t xml:space="preserve">arealplanlegger </w:t>
      </w:r>
      <w:r w:rsidR="004E0E17" w:rsidRPr="00A054B9">
        <w:rPr>
          <w:sz w:val="24"/>
          <w:szCs w:val="24"/>
        </w:rPr>
        <w:t>Kasper Eiane</w:t>
      </w:r>
      <w:r w:rsidR="004A5914" w:rsidRPr="00A054B9">
        <w:rPr>
          <w:sz w:val="24"/>
          <w:szCs w:val="24"/>
        </w:rPr>
        <w:t xml:space="preserve"> </w:t>
      </w:r>
      <w:r w:rsidR="005E598A" w:rsidRPr="00A054B9">
        <w:rPr>
          <w:sz w:val="24"/>
          <w:szCs w:val="24"/>
        </w:rPr>
        <w:t xml:space="preserve">på e-post </w:t>
      </w:r>
      <w:r w:rsidR="004E0E17" w:rsidRPr="00A054B9">
        <w:rPr>
          <w:sz w:val="24"/>
          <w:szCs w:val="24"/>
        </w:rPr>
        <w:t>Kasper</w:t>
      </w:r>
      <w:r w:rsidR="004A5914" w:rsidRPr="00A054B9">
        <w:rPr>
          <w:sz w:val="24"/>
          <w:szCs w:val="24"/>
        </w:rPr>
        <w:t>.</w:t>
      </w:r>
      <w:r w:rsidR="004E0E17" w:rsidRPr="00A054B9">
        <w:rPr>
          <w:sz w:val="24"/>
          <w:szCs w:val="24"/>
        </w:rPr>
        <w:t>Eia</w:t>
      </w:r>
      <w:r w:rsidR="004A5914" w:rsidRPr="00A054B9">
        <w:rPr>
          <w:sz w:val="24"/>
          <w:szCs w:val="24"/>
        </w:rPr>
        <w:t>n</w:t>
      </w:r>
      <w:r w:rsidR="004E0E17" w:rsidRPr="00A054B9">
        <w:rPr>
          <w:sz w:val="24"/>
          <w:szCs w:val="24"/>
        </w:rPr>
        <w:t>e</w:t>
      </w:r>
      <w:r w:rsidR="005E598A" w:rsidRPr="00A054B9">
        <w:rPr>
          <w:sz w:val="24"/>
          <w:szCs w:val="24"/>
        </w:rPr>
        <w:t>@ha.kommune.no</w:t>
      </w:r>
      <w:r w:rsidR="004E0E17" w:rsidRPr="00A054B9">
        <w:rPr>
          <w:sz w:val="24"/>
          <w:szCs w:val="24"/>
        </w:rPr>
        <w:t>.</w:t>
      </w:r>
    </w:p>
    <w:p w14:paraId="1436629B" w14:textId="77777777" w:rsidR="00DB75C2" w:rsidRPr="00A054B9" w:rsidRDefault="00DB75C2" w:rsidP="00DB75C2">
      <w:pPr>
        <w:pStyle w:val="Listeavsnitt"/>
        <w:numPr>
          <w:ilvl w:val="0"/>
          <w:numId w:val="19"/>
        </w:numPr>
        <w:spacing w:after="0" w:line="276" w:lineRule="auto"/>
        <w:rPr>
          <w:sz w:val="24"/>
          <w:szCs w:val="24"/>
        </w:rPr>
      </w:pPr>
      <w:r w:rsidRPr="00A054B9">
        <w:rPr>
          <w:rStyle w:val="NormalfetTegn"/>
          <w:szCs w:val="24"/>
        </w:rPr>
        <w:t>Du kan klage innen tre uker etter at du fikk dette brevet</w:t>
      </w:r>
      <w:r w:rsidRPr="00A054B9">
        <w:rPr>
          <w:sz w:val="24"/>
          <w:szCs w:val="24"/>
        </w:rPr>
        <w:br/>
      </w:r>
      <w:r w:rsidR="00DF657F" w:rsidRPr="00A054B9">
        <w:rPr>
          <w:sz w:val="24"/>
          <w:szCs w:val="24"/>
        </w:rPr>
        <w:t>Kommunedirektøren</w:t>
      </w:r>
      <w:r w:rsidRPr="00A054B9">
        <w:rPr>
          <w:sz w:val="24"/>
          <w:szCs w:val="24"/>
        </w:rPr>
        <w:t xml:space="preserve"> sitt planvedtak er et enkeltvedtak som du kan klage på jf. forvaltningsloven § 28. Klagen må være sendt innen tre uker etter at du fikk dette brevet. Du skriver klagen til Statsforvalteren i Rogaland, men du må sende brevet til oss i Hå kommune. Du må begrunne klagen din.</w:t>
      </w:r>
      <w:r w:rsidRPr="00A054B9">
        <w:rPr>
          <w:sz w:val="24"/>
          <w:szCs w:val="24"/>
        </w:rPr>
        <w:br/>
        <w:t xml:space="preserve">Eventuell klage sender du på e-post til </w:t>
      </w:r>
      <w:hyperlink r:id="rId11" w:history="1">
        <w:r w:rsidRPr="00A054B9">
          <w:rPr>
            <w:rStyle w:val="Hyperkobling"/>
            <w:sz w:val="24"/>
            <w:szCs w:val="24"/>
          </w:rPr>
          <w:t>teknisk@ha.kommune.no</w:t>
        </w:r>
      </w:hyperlink>
      <w:r w:rsidRPr="00A054B9">
        <w:rPr>
          <w:sz w:val="24"/>
          <w:szCs w:val="24"/>
        </w:rPr>
        <w:t xml:space="preserve"> eller per brev til Hå kommune, Samfunn, Rådhusgata 8, 4360 Varhaug. Se mer informasjon om klage og klagerett på vedlagt informasjonsark.</w:t>
      </w:r>
    </w:p>
    <w:p w14:paraId="0571864A" w14:textId="77777777" w:rsidR="00DB75C2" w:rsidRPr="00A054B9" w:rsidRDefault="00FB49BE" w:rsidP="00DB75C2">
      <w:pPr>
        <w:pStyle w:val="Listeavsnitt"/>
        <w:numPr>
          <w:ilvl w:val="0"/>
          <w:numId w:val="19"/>
        </w:numPr>
        <w:spacing w:after="0" w:line="276" w:lineRule="auto"/>
        <w:rPr>
          <w:sz w:val="24"/>
          <w:szCs w:val="24"/>
        </w:rPr>
      </w:pPr>
      <w:r w:rsidRPr="00A054B9">
        <w:rPr>
          <w:rStyle w:val="NormalfetTegn"/>
          <w:szCs w:val="24"/>
        </w:rPr>
        <w:t>Erstatning og i</w:t>
      </w:r>
      <w:r w:rsidR="00DB75C2" w:rsidRPr="00A054B9">
        <w:rPr>
          <w:rStyle w:val="NormalfetTegn"/>
          <w:szCs w:val="24"/>
        </w:rPr>
        <w:t>nnløsning</w:t>
      </w:r>
      <w:r w:rsidR="00DB75C2" w:rsidRPr="00A054B9">
        <w:rPr>
          <w:b/>
          <w:sz w:val="24"/>
          <w:szCs w:val="24"/>
        </w:rPr>
        <w:br/>
      </w:r>
      <w:r w:rsidR="00DB75C2" w:rsidRPr="00A054B9">
        <w:rPr>
          <w:sz w:val="24"/>
          <w:szCs w:val="24"/>
        </w:rPr>
        <w:t xml:space="preserve">I noen tilfeller kan vedtak av arealplaner føre til at berørte grunneiere og festere kan kreve erstatning eller </w:t>
      </w:r>
      <w:proofErr w:type="spellStart"/>
      <w:r w:rsidR="00DB75C2" w:rsidRPr="00A054B9">
        <w:rPr>
          <w:sz w:val="24"/>
          <w:szCs w:val="24"/>
        </w:rPr>
        <w:t>straksinnløsning</w:t>
      </w:r>
      <w:proofErr w:type="spellEnd"/>
      <w:r w:rsidR="00DB75C2" w:rsidRPr="00A054B9">
        <w:rPr>
          <w:sz w:val="24"/>
          <w:szCs w:val="24"/>
        </w:rPr>
        <w:t xml:space="preserve">. </w:t>
      </w:r>
      <w:hyperlink r:id="rId12" w:anchor="KAPITTEL_3-1" w:history="1">
        <w:r w:rsidR="00DB75C2" w:rsidRPr="00A054B9">
          <w:rPr>
            <w:sz w:val="24"/>
            <w:szCs w:val="24"/>
          </w:rPr>
          <w:t>Plan- og bygningsloven §§ 15-2 og 15-3</w:t>
        </w:r>
      </w:hyperlink>
      <w:r w:rsidR="00DB75C2" w:rsidRPr="00A054B9">
        <w:rPr>
          <w:sz w:val="24"/>
          <w:szCs w:val="24"/>
        </w:rPr>
        <w:t xml:space="preserve"> beskriver dette nærmere. Er eiendommen ubebygd, må du eventuelt stille kravet </w:t>
      </w:r>
      <w:r w:rsidR="00DB75C2" w:rsidRPr="00A054B9">
        <w:rPr>
          <w:sz w:val="24"/>
          <w:szCs w:val="24"/>
        </w:rPr>
        <w:lastRenderedPageBreak/>
        <w:t>innen tre år etter at planvedtaket er kunngjort. Er eiendommen bebygd, må du eventuelt stille kravet innen tre år etter at bebyggelsen er fjernet.</w:t>
      </w:r>
    </w:p>
    <w:p w14:paraId="6F397E46" w14:textId="188583A6" w:rsidR="005E598A" w:rsidRPr="00A054B9" w:rsidRDefault="00D25545" w:rsidP="007D680C">
      <w:pPr>
        <w:pStyle w:val="Overskrift1"/>
        <w:rPr>
          <w:color w:val="1F3763" w:themeColor="accent1" w:themeShade="7F"/>
          <w:sz w:val="24"/>
          <w:szCs w:val="24"/>
        </w:rPr>
      </w:pPr>
      <w:r w:rsidRPr="00A054B9">
        <w:rPr>
          <w:sz w:val="24"/>
          <w:szCs w:val="24"/>
        </w:rPr>
        <w:t>Kommunedirektørens v</w:t>
      </w:r>
      <w:r w:rsidR="00E779BF" w:rsidRPr="00A054B9">
        <w:rPr>
          <w:sz w:val="24"/>
          <w:szCs w:val="24"/>
        </w:rPr>
        <w:t>edtak</w:t>
      </w:r>
    </w:p>
    <w:p w14:paraId="0F56E811" w14:textId="6942AFC4" w:rsidR="00FD2862" w:rsidRPr="00A054B9" w:rsidRDefault="001521AF" w:rsidP="00A23421">
      <w:r w:rsidRPr="00A054B9">
        <w:t xml:space="preserve">Hå kommune godkjenner endring av </w:t>
      </w:r>
      <w:r w:rsidR="00A054B9">
        <w:t xml:space="preserve">plan detaljregulering fortetting </w:t>
      </w:r>
      <w:proofErr w:type="spellStart"/>
      <w:r w:rsidR="00A054B9">
        <w:t>Ånestadvegen</w:t>
      </w:r>
      <w:proofErr w:type="spellEnd"/>
      <w:r w:rsidR="00A054B9">
        <w:t xml:space="preserve">, </w:t>
      </w:r>
      <w:proofErr w:type="spellStart"/>
      <w:r w:rsidR="00A054B9">
        <w:t>planId</w:t>
      </w:r>
      <w:proofErr w:type="spellEnd"/>
      <w:r w:rsidR="00A054B9">
        <w:t xml:space="preserve"> 202116</w:t>
      </w:r>
      <w:r w:rsidR="00AE1CAC" w:rsidRPr="00A054B9">
        <w:t>.</w:t>
      </w:r>
      <w:r w:rsidRPr="00A054B9">
        <w:t xml:space="preserve"> </w:t>
      </w:r>
      <w:r w:rsidR="00AE1CAC" w:rsidRPr="00A054B9">
        <w:t xml:space="preserve">Vedtaket er gjort </w:t>
      </w:r>
      <w:r w:rsidRPr="00A054B9">
        <w:t>i tråd med plan- og bygningsloven §</w:t>
      </w:r>
      <w:r w:rsidR="000E7EC6" w:rsidRPr="00A054B9">
        <w:t>§</w:t>
      </w:r>
      <w:r w:rsidRPr="00A054B9">
        <w:t xml:space="preserve"> 12-12 og 12-14.</w:t>
      </w:r>
    </w:p>
    <w:p w14:paraId="6C1D5772" w14:textId="7D304E42" w:rsidR="00C03C02" w:rsidRPr="00A054B9" w:rsidRDefault="005E598A" w:rsidP="004E0E17">
      <w:pPr>
        <w:pStyle w:val="Overskrift1"/>
        <w:rPr>
          <w:sz w:val="24"/>
          <w:szCs w:val="24"/>
        </w:rPr>
      </w:pPr>
      <w:r w:rsidRPr="00A054B9">
        <w:rPr>
          <w:sz w:val="24"/>
          <w:szCs w:val="24"/>
        </w:rPr>
        <w:t>Hå kommune sin vurdering</w:t>
      </w:r>
      <w:r w:rsidR="00C03C02" w:rsidRPr="00A054B9">
        <w:rPr>
          <w:rFonts w:cs="Arial"/>
          <w:sz w:val="24"/>
          <w:szCs w:val="24"/>
        </w:rPr>
        <w:t xml:space="preserve"> </w:t>
      </w:r>
    </w:p>
    <w:p w14:paraId="3CB0AB26" w14:textId="77777777" w:rsidR="00CB377A" w:rsidRPr="00A054B9" w:rsidRDefault="00CB377A" w:rsidP="00CB377A">
      <w:pPr>
        <w:spacing w:after="0"/>
        <w:rPr>
          <w:sz w:val="24"/>
          <w:szCs w:val="24"/>
        </w:rPr>
      </w:pPr>
      <w:r w:rsidRPr="00A054B9">
        <w:rPr>
          <w:sz w:val="24"/>
          <w:szCs w:val="24"/>
        </w:rPr>
        <w:t>Vedtaket er gjort i tråd med plan- og bygningsloven § 12-14 og tilhørende veiledninger om «planendring etter forenklet prosess» på følgende bakgrunn:</w:t>
      </w:r>
    </w:p>
    <w:p w14:paraId="60A298A9" w14:textId="77777777" w:rsidR="00CB377A" w:rsidRPr="00A054B9" w:rsidRDefault="00D72334" w:rsidP="00CB377A">
      <w:pPr>
        <w:pStyle w:val="Listeavsnitt"/>
        <w:numPr>
          <w:ilvl w:val="0"/>
          <w:numId w:val="27"/>
        </w:numPr>
        <w:rPr>
          <w:sz w:val="24"/>
          <w:szCs w:val="24"/>
        </w:rPr>
      </w:pPr>
      <w:r w:rsidRPr="00A054B9">
        <w:rPr>
          <w:rFonts w:cs="Arial"/>
          <w:sz w:val="24"/>
          <w:szCs w:val="24"/>
        </w:rPr>
        <w:t>Kommunedirektøren</w:t>
      </w:r>
      <w:r w:rsidR="00CB377A" w:rsidRPr="00A054B9">
        <w:rPr>
          <w:rFonts w:cs="Arial"/>
          <w:sz w:val="24"/>
          <w:szCs w:val="24"/>
        </w:rPr>
        <w:t xml:space="preserve"> vurderer at:</w:t>
      </w:r>
    </w:p>
    <w:p w14:paraId="58C76CA6" w14:textId="3060DDD3" w:rsidR="00CB377A" w:rsidRPr="00A054B9" w:rsidRDefault="00CB377A" w:rsidP="00D67444">
      <w:pPr>
        <w:pStyle w:val="Listeavsnitt"/>
        <w:numPr>
          <w:ilvl w:val="0"/>
          <w:numId w:val="29"/>
        </w:numPr>
        <w:spacing w:after="0" w:line="276" w:lineRule="auto"/>
        <w:rPr>
          <w:rFonts w:cs="Arial"/>
          <w:sz w:val="24"/>
          <w:szCs w:val="24"/>
        </w:rPr>
      </w:pPr>
      <w:r w:rsidRPr="00A054B9">
        <w:rPr>
          <w:rFonts w:cs="Arial"/>
          <w:sz w:val="24"/>
          <w:szCs w:val="24"/>
        </w:rPr>
        <w:t>endringene i liten grad vil påvirke gjennomføringen av planen</w:t>
      </w:r>
      <w:r w:rsidR="00AB19BC" w:rsidRPr="00A054B9">
        <w:rPr>
          <w:rFonts w:cs="Arial"/>
          <w:sz w:val="24"/>
          <w:szCs w:val="24"/>
        </w:rPr>
        <w:t>.</w:t>
      </w:r>
    </w:p>
    <w:p w14:paraId="75A013AA" w14:textId="7442A7FB" w:rsidR="00CB377A" w:rsidRPr="00A054B9" w:rsidRDefault="00CB377A" w:rsidP="00D67444">
      <w:pPr>
        <w:pStyle w:val="Listeavsnitt"/>
        <w:numPr>
          <w:ilvl w:val="0"/>
          <w:numId w:val="29"/>
        </w:numPr>
        <w:spacing w:after="0" w:line="276" w:lineRule="auto"/>
        <w:rPr>
          <w:rFonts w:cs="Arial"/>
          <w:sz w:val="24"/>
          <w:szCs w:val="24"/>
        </w:rPr>
      </w:pPr>
      <w:r w:rsidRPr="00A054B9">
        <w:rPr>
          <w:rFonts w:cs="Arial"/>
          <w:sz w:val="24"/>
          <w:szCs w:val="24"/>
        </w:rPr>
        <w:t>endringene er innenfor hovedrammene i planen</w:t>
      </w:r>
      <w:r w:rsidR="00AB19BC" w:rsidRPr="00A054B9">
        <w:rPr>
          <w:rFonts w:cs="Arial"/>
          <w:sz w:val="24"/>
          <w:szCs w:val="24"/>
        </w:rPr>
        <w:t>.</w:t>
      </w:r>
    </w:p>
    <w:p w14:paraId="191F4829" w14:textId="77777777" w:rsidR="00CB377A" w:rsidRPr="00A054B9" w:rsidRDefault="00D67444" w:rsidP="00D67444">
      <w:pPr>
        <w:pStyle w:val="Listeavsnitt"/>
        <w:numPr>
          <w:ilvl w:val="0"/>
          <w:numId w:val="29"/>
        </w:numPr>
        <w:spacing w:after="0" w:line="276" w:lineRule="auto"/>
        <w:rPr>
          <w:rFonts w:cs="Arial"/>
          <w:sz w:val="24"/>
          <w:szCs w:val="24"/>
        </w:rPr>
      </w:pPr>
      <w:r w:rsidRPr="00A054B9">
        <w:rPr>
          <w:rFonts w:cs="Arial"/>
          <w:sz w:val="24"/>
          <w:szCs w:val="24"/>
        </w:rPr>
        <w:t>viktige natur- og friluftsområder berøres ikke i større grad enn i gjeldende plan.</w:t>
      </w:r>
    </w:p>
    <w:p w14:paraId="602019D8" w14:textId="77777777" w:rsidR="002F147B" w:rsidRPr="00A054B9" w:rsidRDefault="002F147B" w:rsidP="002F147B">
      <w:pPr>
        <w:pStyle w:val="Listeavsnitt"/>
        <w:numPr>
          <w:ilvl w:val="0"/>
          <w:numId w:val="30"/>
        </w:numPr>
        <w:rPr>
          <w:sz w:val="24"/>
          <w:szCs w:val="24"/>
        </w:rPr>
      </w:pPr>
      <w:r w:rsidRPr="00A054B9">
        <w:rPr>
          <w:rFonts w:cs="Arial"/>
          <w:sz w:val="24"/>
          <w:szCs w:val="24"/>
        </w:rPr>
        <w:t xml:space="preserve">Berørte parter har fått anledning til å uttale seg. </w:t>
      </w:r>
    </w:p>
    <w:p w14:paraId="06A09D4B" w14:textId="6CDA61B2" w:rsidR="00D67444" w:rsidRPr="00A054B9" w:rsidRDefault="002F147B" w:rsidP="00CF388B">
      <w:pPr>
        <w:pStyle w:val="Listeavsnitt"/>
        <w:numPr>
          <w:ilvl w:val="0"/>
          <w:numId w:val="30"/>
        </w:numPr>
        <w:rPr>
          <w:sz w:val="24"/>
          <w:szCs w:val="24"/>
        </w:rPr>
      </w:pPr>
      <w:r w:rsidRPr="00A054B9">
        <w:rPr>
          <w:sz w:val="24"/>
          <w:szCs w:val="24"/>
        </w:rPr>
        <w:t xml:space="preserve">Overordnede myndigheter har ikke innsigelse til planendringen. </w:t>
      </w:r>
    </w:p>
    <w:p w14:paraId="5ABEFA65" w14:textId="77777777" w:rsidR="00CB377A" w:rsidRPr="00A054B9" w:rsidRDefault="00CB377A" w:rsidP="00CB377A">
      <w:pPr>
        <w:spacing w:after="0"/>
        <w:rPr>
          <w:rFonts w:cs="Arial"/>
          <w:sz w:val="24"/>
          <w:szCs w:val="24"/>
        </w:rPr>
      </w:pPr>
      <w:r w:rsidRPr="00A054B9">
        <w:rPr>
          <w:rFonts w:cs="Arial"/>
          <w:sz w:val="24"/>
          <w:szCs w:val="24"/>
        </w:rPr>
        <w:t>Vedtatt planendring innebærer hovedsakelig følgende:</w:t>
      </w:r>
    </w:p>
    <w:p w14:paraId="6B98DEB6" w14:textId="65AD8506" w:rsidR="00CB377A" w:rsidRPr="00A054B9" w:rsidRDefault="006D4CA2" w:rsidP="00CB377A">
      <w:pPr>
        <w:pStyle w:val="Listeavsnitt"/>
        <w:numPr>
          <w:ilvl w:val="0"/>
          <w:numId w:val="26"/>
        </w:numPr>
        <w:spacing w:after="0"/>
        <w:rPr>
          <w:rFonts w:cs="Arial"/>
          <w:sz w:val="24"/>
          <w:szCs w:val="24"/>
        </w:rPr>
      </w:pPr>
      <w:r w:rsidRPr="00A054B9">
        <w:rPr>
          <w:rFonts w:cs="Arial"/>
          <w:sz w:val="24"/>
          <w:szCs w:val="24"/>
        </w:rPr>
        <w:t>Økning av maks utnyttelsesgrad fra 160 % BRA til 225 % BRA.</w:t>
      </w:r>
    </w:p>
    <w:p w14:paraId="29982956" w14:textId="5772DF0E" w:rsidR="006D4CA2" w:rsidRPr="00A054B9" w:rsidRDefault="00F8031C" w:rsidP="00CB377A">
      <w:pPr>
        <w:pStyle w:val="Listeavsnitt"/>
        <w:numPr>
          <w:ilvl w:val="0"/>
          <w:numId w:val="26"/>
        </w:numPr>
        <w:spacing w:after="0"/>
        <w:rPr>
          <w:rFonts w:cs="Arial"/>
          <w:sz w:val="24"/>
          <w:szCs w:val="24"/>
        </w:rPr>
      </w:pPr>
      <w:r w:rsidRPr="00A054B9">
        <w:rPr>
          <w:rFonts w:cs="Arial"/>
          <w:sz w:val="24"/>
          <w:szCs w:val="24"/>
        </w:rPr>
        <w:t>Mindre justering av f_RA1, renovasjonsanlegg.</w:t>
      </w:r>
    </w:p>
    <w:p w14:paraId="0207C3A2" w14:textId="5C57556B" w:rsidR="00F8031C" w:rsidRPr="00A054B9" w:rsidRDefault="00F8031C" w:rsidP="00CB377A">
      <w:pPr>
        <w:pStyle w:val="Listeavsnitt"/>
        <w:numPr>
          <w:ilvl w:val="0"/>
          <w:numId w:val="26"/>
        </w:numPr>
        <w:spacing w:after="0"/>
        <w:rPr>
          <w:rFonts w:cs="Arial"/>
          <w:sz w:val="24"/>
          <w:szCs w:val="24"/>
        </w:rPr>
      </w:pPr>
      <w:r w:rsidRPr="00A054B9">
        <w:rPr>
          <w:rFonts w:cs="Arial"/>
          <w:sz w:val="24"/>
          <w:szCs w:val="24"/>
        </w:rPr>
        <w:t>Justering av f_UTE1-4 i bestemmelser, og kart.</w:t>
      </w:r>
    </w:p>
    <w:p w14:paraId="26874C22" w14:textId="568C9107" w:rsidR="00F8031C" w:rsidRPr="00A054B9" w:rsidRDefault="00F8031C" w:rsidP="00CB377A">
      <w:pPr>
        <w:pStyle w:val="Listeavsnitt"/>
        <w:numPr>
          <w:ilvl w:val="0"/>
          <w:numId w:val="26"/>
        </w:numPr>
        <w:spacing w:after="0"/>
        <w:rPr>
          <w:rFonts w:cs="Arial"/>
          <w:sz w:val="24"/>
          <w:szCs w:val="24"/>
        </w:rPr>
      </w:pPr>
      <w:r w:rsidRPr="00A054B9">
        <w:rPr>
          <w:rFonts w:cs="Arial"/>
          <w:sz w:val="24"/>
          <w:szCs w:val="24"/>
        </w:rPr>
        <w:t>Mindre tilpasning av gjesteparkering.</w:t>
      </w:r>
    </w:p>
    <w:p w14:paraId="62A4ED24" w14:textId="77777777" w:rsidR="00CB377A" w:rsidRPr="00A054B9" w:rsidRDefault="00CB377A" w:rsidP="00CB377A">
      <w:pPr>
        <w:spacing w:after="0"/>
        <w:rPr>
          <w:sz w:val="24"/>
          <w:szCs w:val="24"/>
        </w:rPr>
      </w:pPr>
    </w:p>
    <w:p w14:paraId="6C2A7630" w14:textId="77777777" w:rsidR="00CB377A" w:rsidRPr="00A054B9" w:rsidRDefault="00CB377A" w:rsidP="00CB377A">
      <w:pPr>
        <w:spacing w:after="0"/>
        <w:rPr>
          <w:sz w:val="24"/>
          <w:szCs w:val="24"/>
        </w:rPr>
      </w:pPr>
      <w:r w:rsidRPr="00A054B9">
        <w:rPr>
          <w:sz w:val="24"/>
          <w:szCs w:val="24"/>
        </w:rPr>
        <w:t>Mer informasjon om endringene finnes i de vedlagte dokumentene.</w:t>
      </w:r>
    </w:p>
    <w:p w14:paraId="3404EFCC" w14:textId="77777777" w:rsidR="00CB377A" w:rsidRPr="00A054B9" w:rsidRDefault="00CB377A" w:rsidP="00CB377A">
      <w:pPr>
        <w:spacing w:after="0"/>
        <w:rPr>
          <w:sz w:val="24"/>
          <w:szCs w:val="24"/>
        </w:rPr>
      </w:pPr>
    </w:p>
    <w:p w14:paraId="2DF948BE" w14:textId="19C650D5" w:rsidR="006926E0" w:rsidRPr="00A054B9" w:rsidRDefault="004E3AF4" w:rsidP="004E3AF4">
      <w:pPr>
        <w:rPr>
          <w:rFonts w:cs="Arial"/>
          <w:sz w:val="24"/>
          <w:szCs w:val="24"/>
        </w:rPr>
      </w:pPr>
      <w:r w:rsidRPr="00A054B9">
        <w:rPr>
          <w:rFonts w:cs="Arial"/>
          <w:sz w:val="24"/>
          <w:szCs w:val="24"/>
        </w:rPr>
        <w:t>Kommunedirektøren</w:t>
      </w:r>
      <w:r w:rsidR="006926E0" w:rsidRPr="00A054B9">
        <w:rPr>
          <w:rFonts w:cs="Arial"/>
          <w:sz w:val="24"/>
          <w:szCs w:val="24"/>
        </w:rPr>
        <w:t xml:space="preserve"> viser til at det er gjort mindre justeringer i bestemmelsene etter endringer var på høring. Bestemmelsene sendt på høring var ikke den nyeste versjonen. Punkt 5.3 er </w:t>
      </w:r>
      <w:proofErr w:type="gramStart"/>
      <w:r w:rsidR="006926E0" w:rsidRPr="00A054B9">
        <w:rPr>
          <w:rFonts w:cs="Arial"/>
          <w:sz w:val="24"/>
          <w:szCs w:val="24"/>
        </w:rPr>
        <w:t>integrert</w:t>
      </w:r>
      <w:proofErr w:type="gramEnd"/>
      <w:r w:rsidR="006926E0" w:rsidRPr="00A054B9">
        <w:rPr>
          <w:rFonts w:cs="Arial"/>
          <w:sz w:val="24"/>
          <w:szCs w:val="24"/>
        </w:rPr>
        <w:t xml:space="preserve"> inn i punkt 3.3 Uteoppholdsareal, UTE1-4.</w:t>
      </w:r>
    </w:p>
    <w:p w14:paraId="04EA9F4A" w14:textId="03C1E38A" w:rsidR="00CF388B" w:rsidRPr="00A054B9" w:rsidRDefault="00CF388B" w:rsidP="00CF388B">
      <w:pPr>
        <w:rPr>
          <w:rFonts w:cs="Arial"/>
          <w:sz w:val="24"/>
          <w:szCs w:val="24"/>
        </w:rPr>
      </w:pPr>
      <w:r w:rsidRPr="00A054B9">
        <w:rPr>
          <w:rFonts w:cs="Arial"/>
          <w:sz w:val="24"/>
          <w:szCs w:val="24"/>
        </w:rPr>
        <w:t>Kommunedirektøren mener virkningen av endringen</w:t>
      </w:r>
      <w:r w:rsidRPr="00A054B9">
        <w:rPr>
          <w:rFonts w:cs="Arial"/>
          <w:sz w:val="24"/>
          <w:szCs w:val="24"/>
        </w:rPr>
        <w:t xml:space="preserve"> er at området får et bedre slutt resultat og påvirker gjennomføringen av planen positivt. </w:t>
      </w:r>
    </w:p>
    <w:p w14:paraId="36D5DCDA" w14:textId="77777777" w:rsidR="0045246A" w:rsidRPr="00A054B9" w:rsidRDefault="0045246A" w:rsidP="0045246A">
      <w:pPr>
        <w:pStyle w:val="Overskrift1"/>
        <w:rPr>
          <w:rFonts w:cs="Arial"/>
        </w:rPr>
      </w:pPr>
      <w:r w:rsidRPr="00A054B9">
        <w:t>Innkomne uttalelser og prosessen</w:t>
      </w:r>
    </w:p>
    <w:p w14:paraId="45865769" w14:textId="74D1F6F5" w:rsidR="0045246A" w:rsidRPr="00A054B9" w:rsidRDefault="0045246A" w:rsidP="0045246A">
      <w:pPr>
        <w:rPr>
          <w:rFonts w:cs="Arial"/>
        </w:rPr>
      </w:pPr>
      <w:r w:rsidRPr="00A054B9">
        <w:t xml:space="preserve">Hå kommune sendte forslag til endring av plan til berørte parter i brev </w:t>
      </w:r>
      <w:r w:rsidR="00AF3A71" w:rsidRPr="00A054B9">
        <w:t>09</w:t>
      </w:r>
      <w:r w:rsidRPr="00A054B9">
        <w:t xml:space="preserve">. </w:t>
      </w:r>
      <w:r w:rsidR="00AF3A71" w:rsidRPr="00A054B9">
        <w:t>07.2026</w:t>
      </w:r>
      <w:r w:rsidRPr="00A054B9">
        <w:t xml:space="preserve">. Kommunedirektøren har oppsummert og behandlet de innkomne uttalelsene i merknadsheftet. </w:t>
      </w:r>
    </w:p>
    <w:p w14:paraId="5E7C7B55" w14:textId="77777777" w:rsidR="0001791E" w:rsidRPr="00A054B9" w:rsidRDefault="0001791E" w:rsidP="0001791E">
      <w:pPr>
        <w:spacing w:after="0"/>
        <w:rPr>
          <w:rFonts w:cs="Arial"/>
          <w:sz w:val="24"/>
          <w:szCs w:val="24"/>
        </w:rPr>
      </w:pPr>
    </w:p>
    <w:tbl>
      <w:tblPr>
        <w:tblStyle w:val="Tabellrutenett"/>
        <w:tblW w:w="8505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3E6F8"/>
        <w:tblLook w:val="04A0" w:firstRow="1" w:lastRow="0" w:firstColumn="1" w:lastColumn="0" w:noHBand="0" w:noVBand="1"/>
      </w:tblPr>
      <w:tblGrid>
        <w:gridCol w:w="8505"/>
      </w:tblGrid>
      <w:tr w:rsidR="00F25DCE" w:rsidRPr="00A054B9" w14:paraId="2BD24A6E" w14:textId="77777777" w:rsidTr="000A33C2">
        <w:tc>
          <w:tcPr>
            <w:tcW w:w="8505" w:type="dxa"/>
            <w:shd w:val="clear" w:color="auto" w:fill="C3E6F8"/>
          </w:tcPr>
          <w:p w14:paraId="6894536D" w14:textId="77777777" w:rsidR="00F25DCE" w:rsidRPr="00A054B9" w:rsidRDefault="00F25DCE" w:rsidP="007D680C">
            <w:pPr>
              <w:pStyle w:val="Overskrift1"/>
              <w:rPr>
                <w:rFonts w:eastAsia="Times New Roman" w:cs="Arial"/>
                <w:sz w:val="24"/>
                <w:szCs w:val="24"/>
                <w:lang w:eastAsia="nb-NO"/>
              </w:rPr>
            </w:pPr>
            <w:r w:rsidRPr="00A054B9">
              <w:rPr>
                <w:sz w:val="24"/>
                <w:szCs w:val="24"/>
              </w:rPr>
              <w:lastRenderedPageBreak/>
              <w:t>Fakta</w:t>
            </w:r>
          </w:p>
          <w:p w14:paraId="1D517DDA" w14:textId="063DB569" w:rsidR="00F25DCE" w:rsidRPr="00A054B9" w:rsidRDefault="00F25DCE" w:rsidP="00F25DCE">
            <w:pPr>
              <w:pStyle w:val="Listeavsnitt"/>
              <w:numPr>
                <w:ilvl w:val="0"/>
                <w:numId w:val="14"/>
              </w:numPr>
              <w:spacing w:before="240" w:after="160" w:line="259" w:lineRule="auto"/>
              <w:rPr>
                <w:sz w:val="24"/>
                <w:szCs w:val="24"/>
              </w:rPr>
            </w:pPr>
            <w:r w:rsidRPr="00A054B9">
              <w:rPr>
                <w:rStyle w:val="NormalfetTegn"/>
                <w:szCs w:val="24"/>
              </w:rPr>
              <w:t>Navn på plan:</w:t>
            </w:r>
            <w:r w:rsidR="001B5C0F" w:rsidRPr="00A054B9">
              <w:t xml:space="preserve"> </w:t>
            </w:r>
            <w:r w:rsidRPr="00A054B9">
              <w:rPr>
                <w:sz w:val="24"/>
                <w:szCs w:val="24"/>
              </w:rPr>
              <w:t xml:space="preserve">Detaljreguleringsplan for </w:t>
            </w:r>
            <w:proofErr w:type="spellStart"/>
            <w:r w:rsidR="001B5C0F" w:rsidRPr="00A054B9">
              <w:rPr>
                <w:sz w:val="24"/>
                <w:szCs w:val="24"/>
              </w:rPr>
              <w:t>Ånestadvegen</w:t>
            </w:r>
            <w:proofErr w:type="spellEnd"/>
            <w:r w:rsidR="001B5C0F" w:rsidRPr="00A054B9">
              <w:rPr>
                <w:sz w:val="24"/>
                <w:szCs w:val="24"/>
              </w:rPr>
              <w:t xml:space="preserve"> fortetting</w:t>
            </w:r>
          </w:p>
          <w:p w14:paraId="5A55D455" w14:textId="4529D31D" w:rsidR="00F25DCE" w:rsidRPr="00A054B9" w:rsidRDefault="00F25DCE" w:rsidP="00F25DCE">
            <w:pPr>
              <w:pStyle w:val="Listeavsnitt"/>
              <w:numPr>
                <w:ilvl w:val="0"/>
                <w:numId w:val="14"/>
              </w:numPr>
              <w:spacing w:before="240" w:after="160" w:line="259" w:lineRule="auto"/>
              <w:rPr>
                <w:sz w:val="24"/>
                <w:szCs w:val="24"/>
              </w:rPr>
            </w:pPr>
            <w:r w:rsidRPr="00A054B9">
              <w:rPr>
                <w:rStyle w:val="NormalfetTegn"/>
                <w:szCs w:val="24"/>
              </w:rPr>
              <w:t>Planident</w:t>
            </w:r>
            <w:r w:rsidR="000A33C2" w:rsidRPr="00A054B9">
              <w:rPr>
                <w:rStyle w:val="NormalfetTegn"/>
                <w:szCs w:val="24"/>
              </w:rPr>
              <w:t>itet</w:t>
            </w:r>
            <w:r w:rsidRPr="00A054B9">
              <w:rPr>
                <w:rStyle w:val="NormalfetTegn"/>
                <w:szCs w:val="24"/>
              </w:rPr>
              <w:t xml:space="preserve"> (</w:t>
            </w:r>
            <w:proofErr w:type="spellStart"/>
            <w:r w:rsidRPr="00A054B9">
              <w:rPr>
                <w:rStyle w:val="NormalfetTegn"/>
                <w:szCs w:val="24"/>
              </w:rPr>
              <w:t>planID</w:t>
            </w:r>
            <w:proofErr w:type="spellEnd"/>
            <w:r w:rsidRPr="00A054B9">
              <w:rPr>
                <w:rStyle w:val="NormalfetTegn"/>
                <w:szCs w:val="24"/>
              </w:rPr>
              <w:t>):</w:t>
            </w:r>
            <w:r w:rsidRPr="00A054B9">
              <w:rPr>
                <w:sz w:val="24"/>
                <w:szCs w:val="24"/>
              </w:rPr>
              <w:t xml:space="preserve"> 1119-</w:t>
            </w:r>
            <w:r w:rsidR="001B5C0F" w:rsidRPr="00A054B9">
              <w:rPr>
                <w:sz w:val="24"/>
                <w:szCs w:val="24"/>
              </w:rPr>
              <w:t>202116</w:t>
            </w:r>
            <w:r w:rsidR="003A732C" w:rsidRPr="00A054B9">
              <w:rPr>
                <w:sz w:val="24"/>
                <w:szCs w:val="24"/>
              </w:rPr>
              <w:t xml:space="preserve"> – Revisjon</w:t>
            </w:r>
          </w:p>
          <w:p w14:paraId="29BFAD4D" w14:textId="40F5963B" w:rsidR="00DF1052" w:rsidRPr="00A054B9" w:rsidRDefault="00DF1052" w:rsidP="00F25DCE">
            <w:pPr>
              <w:pStyle w:val="Listeavsnitt"/>
              <w:numPr>
                <w:ilvl w:val="0"/>
                <w:numId w:val="14"/>
              </w:numPr>
              <w:spacing w:before="240" w:after="160" w:line="259" w:lineRule="auto"/>
              <w:rPr>
                <w:rStyle w:val="NormalfetTegn"/>
                <w:rFonts w:asciiTheme="minorHAnsi" w:hAnsiTheme="minorHAnsi"/>
                <w:b w:val="0"/>
                <w:szCs w:val="24"/>
              </w:rPr>
            </w:pPr>
            <w:proofErr w:type="spellStart"/>
            <w:r w:rsidRPr="00A054B9">
              <w:rPr>
                <w:rStyle w:val="NormalfetTegn"/>
                <w:szCs w:val="24"/>
              </w:rPr>
              <w:t>Saksnr</w:t>
            </w:r>
            <w:proofErr w:type="spellEnd"/>
            <w:r w:rsidRPr="00A054B9">
              <w:rPr>
                <w:rStyle w:val="NormalfetTegn"/>
                <w:szCs w:val="24"/>
              </w:rPr>
              <w:t>.:</w:t>
            </w:r>
            <w:r w:rsidRPr="00A054B9">
              <w:t xml:space="preserve"> </w:t>
            </w:r>
            <w:r w:rsidR="00A054B9" w:rsidRPr="00A054B9">
              <w:t>22</w:t>
            </w:r>
            <w:r w:rsidRPr="00A054B9">
              <w:t>/</w:t>
            </w:r>
            <w:r w:rsidR="00A054B9" w:rsidRPr="00A054B9">
              <w:t>574</w:t>
            </w:r>
          </w:p>
          <w:p w14:paraId="39683672" w14:textId="78FFAE63" w:rsidR="00F25DCE" w:rsidRPr="00A054B9" w:rsidRDefault="00F25DCE" w:rsidP="00F25DCE">
            <w:pPr>
              <w:pStyle w:val="Listeavsnitt"/>
              <w:numPr>
                <w:ilvl w:val="0"/>
                <w:numId w:val="14"/>
              </w:numPr>
              <w:spacing w:before="240" w:after="160" w:line="259" w:lineRule="auto"/>
              <w:rPr>
                <w:sz w:val="24"/>
                <w:szCs w:val="24"/>
              </w:rPr>
            </w:pPr>
            <w:r w:rsidRPr="00A054B9">
              <w:rPr>
                <w:rStyle w:val="NormalfetTegn"/>
                <w:szCs w:val="24"/>
              </w:rPr>
              <w:t>Lovgrunnlag:</w:t>
            </w:r>
            <w:r w:rsidRPr="00A054B9">
              <w:rPr>
                <w:sz w:val="24"/>
                <w:szCs w:val="24"/>
              </w:rPr>
              <w:t xml:space="preserve"> </w:t>
            </w:r>
            <w:r w:rsidR="00BA088B" w:rsidRPr="00A054B9">
              <w:rPr>
                <w:sz w:val="24"/>
                <w:szCs w:val="24"/>
              </w:rPr>
              <w:t>Vedtak av planendrin</w:t>
            </w:r>
            <w:r w:rsidR="000F5587" w:rsidRPr="00A054B9">
              <w:rPr>
                <w:sz w:val="24"/>
                <w:szCs w:val="24"/>
              </w:rPr>
              <w:t>g etter forenklet prosess</w:t>
            </w:r>
            <w:r w:rsidR="00BC12EB" w:rsidRPr="00A054B9">
              <w:rPr>
                <w:sz w:val="24"/>
                <w:szCs w:val="24"/>
              </w:rPr>
              <w:t xml:space="preserve"> i tråd med plan- og bygningsloven </w:t>
            </w:r>
            <w:r w:rsidR="00580886" w:rsidRPr="00A054B9">
              <w:rPr>
                <w:sz w:val="24"/>
                <w:szCs w:val="24"/>
              </w:rPr>
              <w:t xml:space="preserve">§ 12-12 </w:t>
            </w:r>
            <w:r w:rsidR="00A233E2" w:rsidRPr="00A054B9">
              <w:rPr>
                <w:sz w:val="24"/>
                <w:szCs w:val="24"/>
              </w:rPr>
              <w:t>og</w:t>
            </w:r>
            <w:r w:rsidR="00580886" w:rsidRPr="00A054B9">
              <w:rPr>
                <w:sz w:val="24"/>
                <w:szCs w:val="24"/>
              </w:rPr>
              <w:t xml:space="preserve"> § 12-14</w:t>
            </w:r>
            <w:r w:rsidR="00BC12EB" w:rsidRPr="00A054B9">
              <w:rPr>
                <w:sz w:val="24"/>
                <w:szCs w:val="24"/>
              </w:rPr>
              <w:t>.</w:t>
            </w:r>
          </w:p>
          <w:p w14:paraId="6DFD7439" w14:textId="741C9BFB" w:rsidR="00F25DCE" w:rsidRPr="00A054B9" w:rsidRDefault="00F25DCE" w:rsidP="00F25DCE">
            <w:pPr>
              <w:pStyle w:val="Listeavsnitt"/>
              <w:numPr>
                <w:ilvl w:val="0"/>
                <w:numId w:val="14"/>
              </w:numPr>
              <w:spacing w:before="240" w:after="160" w:line="259" w:lineRule="auto"/>
              <w:rPr>
                <w:sz w:val="24"/>
                <w:szCs w:val="24"/>
              </w:rPr>
            </w:pPr>
            <w:r w:rsidRPr="00A054B9">
              <w:rPr>
                <w:rStyle w:val="NormalfetTegn"/>
                <w:szCs w:val="24"/>
              </w:rPr>
              <w:t>Forslagsstiller:</w:t>
            </w:r>
            <w:r w:rsidRPr="00A054B9">
              <w:rPr>
                <w:sz w:val="24"/>
                <w:szCs w:val="24"/>
              </w:rPr>
              <w:t xml:space="preserve"> </w:t>
            </w:r>
            <w:r w:rsidR="001B5C0F" w:rsidRPr="00A054B9">
              <w:rPr>
                <w:sz w:val="24"/>
                <w:szCs w:val="24"/>
              </w:rPr>
              <w:t>Sentrumsplassen AS</w:t>
            </w:r>
          </w:p>
          <w:p w14:paraId="2F60B37B" w14:textId="721677C5" w:rsidR="0001791E" w:rsidRPr="00A054B9" w:rsidRDefault="001F3253" w:rsidP="00AE0649">
            <w:pPr>
              <w:pStyle w:val="Listeavsnitt"/>
              <w:numPr>
                <w:ilvl w:val="0"/>
                <w:numId w:val="14"/>
              </w:numPr>
              <w:spacing w:before="240" w:after="160" w:line="259" w:lineRule="auto"/>
              <w:rPr>
                <w:sz w:val="24"/>
                <w:szCs w:val="24"/>
              </w:rPr>
            </w:pPr>
            <w:r w:rsidRPr="00A054B9">
              <w:rPr>
                <w:rStyle w:val="NormalfetTegn"/>
                <w:szCs w:val="24"/>
              </w:rPr>
              <w:t>Plankonsulent:</w:t>
            </w:r>
            <w:r w:rsidRPr="00A054B9">
              <w:rPr>
                <w:sz w:val="24"/>
                <w:szCs w:val="24"/>
              </w:rPr>
              <w:t xml:space="preserve"> </w:t>
            </w:r>
            <w:r w:rsidR="001B5C0F" w:rsidRPr="00A054B9">
              <w:rPr>
                <w:sz w:val="24"/>
                <w:szCs w:val="24"/>
              </w:rPr>
              <w:t>Arkitektkontor IHT, Ingunn Aarrestad</w:t>
            </w:r>
          </w:p>
        </w:tc>
      </w:tr>
    </w:tbl>
    <w:p w14:paraId="3D7E2225" w14:textId="77777777" w:rsidR="005E598A" w:rsidRPr="00A054B9" w:rsidRDefault="005E598A" w:rsidP="005F2D13">
      <w:pPr>
        <w:rPr>
          <w:sz w:val="24"/>
          <w:szCs w:val="24"/>
        </w:rPr>
      </w:pPr>
    </w:p>
    <w:p w14:paraId="2AF0CA85" w14:textId="77777777" w:rsidR="00192956" w:rsidRPr="00A054B9" w:rsidRDefault="00192956" w:rsidP="00192956">
      <w:pPr>
        <w:spacing w:before="620"/>
        <w:rPr>
          <w:sz w:val="24"/>
          <w:szCs w:val="24"/>
        </w:rPr>
      </w:pPr>
      <w:r w:rsidRPr="00A054B9">
        <w:rPr>
          <w:sz w:val="24"/>
          <w:szCs w:val="24"/>
        </w:rPr>
        <w:t>Med hilsen</w:t>
      </w:r>
      <w:r w:rsidRPr="00A054B9">
        <w:rPr>
          <w:sz w:val="24"/>
          <w:szCs w:val="24"/>
        </w:rPr>
        <w:br/>
        <w:t>Hå kommune</w:t>
      </w:r>
    </w:p>
    <w:p w14:paraId="72962B6D" w14:textId="43719383" w:rsidR="00D53A72" w:rsidRPr="00A054B9" w:rsidRDefault="00000000" w:rsidP="00D53A72">
      <w:pPr>
        <w:tabs>
          <w:tab w:val="left" w:pos="4649"/>
        </w:tabs>
        <w:spacing w:before="420"/>
        <w:rPr>
          <w:sz w:val="24"/>
          <w:szCs w:val="24"/>
        </w:rPr>
      </w:pPr>
      <w:sdt>
        <w:sdtPr>
          <w:rPr>
            <w:sz w:val="24"/>
            <w:szCs w:val="24"/>
          </w:rPr>
          <w:alias w:val="Navn"/>
          <w:tag w:val="Navn"/>
          <w:id w:val="-293134362"/>
          <w:placeholder>
            <w:docPart w:val="F7AA7C4103434A0B89F79EE538B897C6"/>
          </w:placeholder>
          <w:text/>
        </w:sdtPr>
        <w:sdtContent>
          <w:r w:rsidR="00A054B9">
            <w:rPr>
              <w:sz w:val="24"/>
              <w:szCs w:val="24"/>
            </w:rPr>
            <w:t>Ole Vikse</w:t>
          </w:r>
        </w:sdtContent>
      </w:sdt>
      <w:r w:rsidR="00D53A72" w:rsidRPr="00A054B9">
        <w:rPr>
          <w:sz w:val="24"/>
          <w:szCs w:val="24"/>
        </w:rPr>
        <w:t xml:space="preserve"> </w:t>
      </w:r>
      <w:r w:rsidR="00D53A72" w:rsidRPr="00A054B9"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Navn"/>
          <w:tag w:val="Navn"/>
          <w:id w:val="1188950448"/>
          <w:placeholder>
            <w:docPart w:val="0E5F4AEE3700479692C8E740B73DE4EE"/>
          </w:placeholder>
          <w:text/>
        </w:sdtPr>
        <w:sdtContent>
          <w:r w:rsidR="00A054B9">
            <w:rPr>
              <w:sz w:val="24"/>
              <w:szCs w:val="24"/>
            </w:rPr>
            <w:t>Kasper Eiane</w:t>
          </w:r>
        </w:sdtContent>
      </w:sdt>
      <w:r w:rsidR="00D53A72" w:rsidRPr="00A054B9">
        <w:rPr>
          <w:sz w:val="24"/>
          <w:szCs w:val="24"/>
        </w:rPr>
        <w:br/>
      </w:r>
      <w:r w:rsidR="00A054B9">
        <w:rPr>
          <w:sz w:val="24"/>
          <w:szCs w:val="24"/>
        </w:rPr>
        <w:t>Plansjef</w:t>
      </w:r>
      <w:r w:rsidR="00D53A72" w:rsidRPr="00A054B9"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Tittel"/>
          <w:tag w:val="Tittel"/>
          <w:id w:val="1215618172"/>
          <w:placeholder>
            <w:docPart w:val="F20AA71A3A234E49BBF30219E6EEAFC9"/>
          </w:placeholder>
          <w:text/>
        </w:sdtPr>
        <w:sdtContent>
          <w:r w:rsidR="00A054B9">
            <w:rPr>
              <w:sz w:val="24"/>
              <w:szCs w:val="24"/>
            </w:rPr>
            <w:t>Arealplanlegger</w:t>
          </w:r>
        </w:sdtContent>
      </w:sdt>
    </w:p>
    <w:tbl>
      <w:tblPr>
        <w:tblStyle w:val="Rutenettabelllys"/>
        <w:tblpPr w:leftFromText="141" w:rightFromText="141" w:vertAnchor="page" w:tblpY="12473"/>
        <w:tblW w:w="0" w:type="auto"/>
        <w:tblLook w:val="04A0" w:firstRow="1" w:lastRow="0" w:firstColumn="1" w:lastColumn="0" w:noHBand="0" w:noVBand="1"/>
      </w:tblPr>
      <w:tblGrid>
        <w:gridCol w:w="9656"/>
      </w:tblGrid>
      <w:tr w:rsidR="00F26921" w14:paraId="0FD78885" w14:textId="77777777" w:rsidTr="00F26921">
        <w:trPr>
          <w:trHeight w:val="2041"/>
        </w:trPr>
        <w:tc>
          <w:tcPr>
            <w:tcW w:w="9656" w:type="dxa"/>
            <w:vAlign w:val="bottom"/>
          </w:tcPr>
          <w:p w14:paraId="060CF002" w14:textId="77777777" w:rsidR="00F26921" w:rsidRPr="00A054B9" w:rsidRDefault="00F26921" w:rsidP="00F26921">
            <w:pPr>
              <w:tabs>
                <w:tab w:val="left" w:pos="4649"/>
              </w:tabs>
              <w:spacing w:after="480"/>
              <w:rPr>
                <w:i/>
                <w:iCs/>
              </w:rPr>
            </w:pPr>
            <w:r w:rsidRPr="00A054B9">
              <w:rPr>
                <w:i/>
                <w:iCs/>
              </w:rPr>
              <w:t>Dokumentet er elektronisk godkjent og trenger ikke signatur</w:t>
            </w:r>
          </w:p>
          <w:p w14:paraId="3960367F" w14:textId="77777777" w:rsidR="00F26921" w:rsidRPr="00A054B9" w:rsidRDefault="00F26921" w:rsidP="00F26921">
            <w:pPr>
              <w:tabs>
                <w:tab w:val="left" w:pos="4649"/>
              </w:tabs>
              <w:spacing w:after="0"/>
              <w:rPr>
                <w:b/>
                <w:bCs/>
              </w:rPr>
            </w:pPr>
            <w:r w:rsidRPr="00A054B9">
              <w:rPr>
                <w:b/>
                <w:bCs/>
              </w:rPr>
              <w:t>Vedlegg:</w:t>
            </w:r>
          </w:p>
          <w:sdt>
            <w:sdtPr>
              <w:rPr>
                <w:b/>
                <w:bCs/>
              </w:rPr>
              <w:alias w:val="Vedlegg"/>
              <w:tag w:val="Vedlegg"/>
              <w:id w:val="-536119046"/>
              <w:placeholder>
                <w:docPart w:val="66F07CA90F7440D7B08B3700048E0634"/>
              </w:placeholder>
              <w:temporary/>
              <w:showingPlcHdr/>
              <w:text w:multiLine="1"/>
            </w:sdtPr>
            <w:sdtContent>
              <w:p w14:paraId="3B1781B3" w14:textId="77777777" w:rsidR="00CA65FB" w:rsidRPr="00F26921" w:rsidRDefault="00F26921" w:rsidP="00F26921">
                <w:pPr>
                  <w:tabs>
                    <w:tab w:val="left" w:pos="4649"/>
                  </w:tabs>
                  <w:spacing w:after="0"/>
                  <w:rPr>
                    <w:b/>
                    <w:bCs/>
                  </w:rPr>
                </w:pPr>
                <w:r w:rsidRPr="00A054B9">
                  <w:t>[Eventuelle vedlegg]</w:t>
                </w:r>
              </w:p>
            </w:sdtContent>
          </w:sdt>
        </w:tc>
      </w:tr>
    </w:tbl>
    <w:p w14:paraId="5A9D1DA6" w14:textId="77777777" w:rsidR="00F26921" w:rsidRPr="005F2D13" w:rsidRDefault="00F26921" w:rsidP="00182DE3">
      <w:pPr>
        <w:tabs>
          <w:tab w:val="left" w:pos="4649"/>
        </w:tabs>
        <w:spacing w:before="420"/>
      </w:pPr>
    </w:p>
    <w:sectPr w:rsidR="00F26921" w:rsidRPr="005F2D13" w:rsidSect="00C8365F">
      <w:headerReference w:type="default" r:id="rId13"/>
      <w:footerReference w:type="default" r:id="rId14"/>
      <w:pgSz w:w="11906" w:h="16838"/>
      <w:pgMar w:top="2552" w:right="1134" w:bottom="2041" w:left="110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5EDFD" w14:textId="77777777" w:rsidR="00437F90" w:rsidRDefault="00437F90" w:rsidP="00AF57E8">
      <w:pPr>
        <w:spacing w:after="0" w:line="240" w:lineRule="auto"/>
      </w:pPr>
      <w:r>
        <w:separator/>
      </w:r>
    </w:p>
  </w:endnote>
  <w:endnote w:type="continuationSeparator" w:id="0">
    <w:p w14:paraId="364A1FEE" w14:textId="77777777" w:rsidR="00437F90" w:rsidRDefault="00437F90" w:rsidP="00AF5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Vanligtabell1"/>
      <w:tblpPr w:leftFromText="141" w:rightFromText="141" w:vertAnchor="page" w:horzAnchor="page" w:tblpX="1106" w:tblpY="15223"/>
      <w:tblOverlap w:val="never"/>
      <w:tblW w:w="5000" w:type="pct"/>
      <w:tblLook w:val="04A0" w:firstRow="1" w:lastRow="0" w:firstColumn="1" w:lastColumn="0" w:noHBand="0" w:noVBand="1"/>
    </w:tblPr>
    <w:tblGrid>
      <w:gridCol w:w="2716"/>
      <w:gridCol w:w="2988"/>
      <w:gridCol w:w="2148"/>
      <w:gridCol w:w="1814"/>
    </w:tblGrid>
    <w:tr w:rsidR="00454674" w14:paraId="75F9AE73" w14:textId="77777777" w:rsidTr="00454674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85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723" w:type="dxa"/>
        </w:tcPr>
        <w:p w14:paraId="4BEC4202" w14:textId="77777777" w:rsidR="00644097" w:rsidRDefault="00644097" w:rsidP="00644097">
          <w:pPr>
            <w:pStyle w:val="Bunntekst"/>
            <w:rPr>
              <w:bCs w:val="0"/>
            </w:rPr>
          </w:pPr>
          <w:r w:rsidRPr="00454674">
            <w:rPr>
              <w:b/>
              <w:bCs w:val="0"/>
            </w:rPr>
            <w:t>Adresse</w:t>
          </w:r>
        </w:p>
        <w:p w14:paraId="41AD1E78" w14:textId="77777777" w:rsidR="00644097" w:rsidRDefault="00644097" w:rsidP="00644097">
          <w:pPr>
            <w:pStyle w:val="Bunntekst"/>
          </w:pPr>
          <w:r w:rsidRPr="00644097">
            <w:rPr>
              <w:b/>
              <w:bCs w:val="0"/>
            </w:rPr>
            <w:t>Rådhusgt. 8</w:t>
          </w:r>
          <w:r w:rsidRPr="00644097">
            <w:rPr>
              <w:b/>
              <w:bCs w:val="0"/>
            </w:rPr>
            <w:br/>
            <w:t>4360 Varhaug</w:t>
          </w:r>
        </w:p>
      </w:tc>
      <w:tc>
        <w:tcPr>
          <w:tcW w:w="2992" w:type="dxa"/>
        </w:tcPr>
        <w:p w14:paraId="2976AFF8" w14:textId="77777777" w:rsidR="00644097" w:rsidRDefault="00454674" w:rsidP="00644097">
          <w:pPr>
            <w:pStyle w:val="Bunnteks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Cs w:val="0"/>
            </w:rPr>
          </w:pPr>
          <w:r w:rsidRPr="00454674">
            <w:rPr>
              <w:b/>
              <w:bCs w:val="0"/>
            </w:rPr>
            <w:t>Internett</w:t>
          </w:r>
          <w:r>
            <w:t>:</w:t>
          </w:r>
        </w:p>
        <w:p w14:paraId="494996C8" w14:textId="77777777" w:rsidR="00454674" w:rsidRDefault="008C416E" w:rsidP="00644097">
          <w:pPr>
            <w:pStyle w:val="Bunnteks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h</w:t>
          </w:r>
          <w:r w:rsidR="00454674">
            <w:t>a.no</w:t>
          </w:r>
          <w:r w:rsidR="00454674">
            <w:br/>
            <w:t>teknisk@ha.kommune.no</w:t>
          </w:r>
        </w:p>
      </w:tc>
      <w:tc>
        <w:tcPr>
          <w:tcW w:w="2154" w:type="dxa"/>
        </w:tcPr>
        <w:p w14:paraId="272A60C2" w14:textId="77777777" w:rsidR="00644097" w:rsidRDefault="00454674" w:rsidP="00644097">
          <w:pPr>
            <w:pStyle w:val="Bunnteks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Cs w:val="0"/>
            </w:rPr>
          </w:pPr>
          <w:r w:rsidRPr="00454674">
            <w:rPr>
              <w:b/>
              <w:bCs w:val="0"/>
            </w:rPr>
            <w:t>Telefon</w:t>
          </w:r>
          <w:r>
            <w:t>:</w:t>
          </w:r>
        </w:p>
        <w:p w14:paraId="1FCEADBF" w14:textId="77777777" w:rsidR="00454674" w:rsidRPr="00454674" w:rsidRDefault="00454674" w:rsidP="00644097">
          <w:pPr>
            <w:pStyle w:val="Bunnteks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/>
              <w:bCs w:val="0"/>
            </w:rPr>
          </w:pPr>
          <w:r w:rsidRPr="00454674">
            <w:rPr>
              <w:b/>
              <w:bCs w:val="0"/>
            </w:rPr>
            <w:t>51 79 30 00</w:t>
          </w:r>
        </w:p>
      </w:tc>
      <w:tc>
        <w:tcPr>
          <w:tcW w:w="1814" w:type="dxa"/>
        </w:tcPr>
        <w:p w14:paraId="56EC45DD" w14:textId="77777777" w:rsidR="00644097" w:rsidRDefault="00454674" w:rsidP="00644097">
          <w:pPr>
            <w:pStyle w:val="Bunnteks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Cs w:val="0"/>
            </w:rPr>
          </w:pPr>
          <w:r w:rsidRPr="00454674">
            <w:rPr>
              <w:b/>
              <w:bCs w:val="0"/>
            </w:rPr>
            <w:t>Organisasjonsnummer</w:t>
          </w:r>
          <w:r>
            <w:t>:</w:t>
          </w:r>
        </w:p>
        <w:p w14:paraId="41410215" w14:textId="77777777" w:rsidR="00454674" w:rsidRPr="00454674" w:rsidRDefault="00454674" w:rsidP="00644097">
          <w:pPr>
            <w:pStyle w:val="Bunnteks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/>
              <w:bCs w:val="0"/>
            </w:rPr>
          </w:pPr>
          <w:r w:rsidRPr="00454674">
            <w:rPr>
              <w:b/>
              <w:bCs w:val="0"/>
            </w:rPr>
            <w:t>964 969 590</w:t>
          </w:r>
        </w:p>
      </w:tc>
    </w:tr>
  </w:tbl>
  <w:p w14:paraId="06A67548" w14:textId="77777777" w:rsidR="00AF57E8" w:rsidRDefault="00AF57E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555D8" w14:textId="77777777" w:rsidR="00437F90" w:rsidRDefault="00437F90" w:rsidP="00AF57E8">
      <w:pPr>
        <w:spacing w:after="0" w:line="240" w:lineRule="auto"/>
      </w:pPr>
      <w:r>
        <w:separator/>
      </w:r>
    </w:p>
  </w:footnote>
  <w:footnote w:type="continuationSeparator" w:id="0">
    <w:p w14:paraId="256634C4" w14:textId="77777777" w:rsidR="00437F90" w:rsidRDefault="00437F90" w:rsidP="00AF5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722BA" w14:textId="77777777" w:rsidR="00AF57E8" w:rsidRDefault="00000000" w:rsidP="0041469B">
    <w:pPr>
      <w:pStyle w:val="Topptekst"/>
    </w:pPr>
    <w:sdt>
      <w:sdtPr>
        <w:alias w:val="Header"/>
        <w:tag w:val="Header"/>
        <w:id w:val="-321813967"/>
        <w:text/>
      </w:sdtPr>
      <w:sdtContent>
        <w:r w:rsidR="00992A46">
          <w:t>[Navn på avdeling]</w:t>
        </w:r>
      </w:sdtContent>
    </w:sdt>
    <w:r w:rsidR="00AF57E8" w:rsidRPr="00AF57E8">
      <w:rPr>
        <w:noProof/>
      </w:rPr>
      <w:drawing>
        <wp:anchor distT="0" distB="0" distL="114300" distR="114300" simplePos="0" relativeHeight="251661312" behindDoc="1" locked="0" layoutInCell="1" allowOverlap="1" wp14:anchorId="644B750D" wp14:editId="0D7275D7">
          <wp:simplePos x="0" y="0"/>
          <wp:positionH relativeFrom="page">
            <wp:posOffset>704850</wp:posOffset>
          </wp:positionH>
          <wp:positionV relativeFrom="page">
            <wp:posOffset>515801</wp:posOffset>
          </wp:positionV>
          <wp:extent cx="2038350" cy="744159"/>
          <wp:effectExtent l="0" t="0" r="0" b="0"/>
          <wp:wrapNone/>
          <wp:docPr id="537454140" name="Graphic 5374541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187467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350" cy="7441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663656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78CC5E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0273EC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24C708E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BA7B48"/>
    <w:lvl w:ilvl="0">
      <w:start w:val="1"/>
      <w:numFmt w:val="bullet"/>
      <w:pStyle w:val="Punk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D125D08"/>
    <w:lvl w:ilvl="0">
      <w:start w:val="1"/>
      <w:numFmt w:val="bullet"/>
      <w:pStyle w:val="Punk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6265D48"/>
    <w:lvl w:ilvl="0">
      <w:start w:val="1"/>
      <w:numFmt w:val="bullet"/>
      <w:pStyle w:val="Punk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7F64AF0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E28C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121F10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55808"/>
    <w:multiLevelType w:val="hybridMultilevel"/>
    <w:tmpl w:val="7A00DF2E"/>
    <w:lvl w:ilvl="0" w:tplc="958CB9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7A07F9"/>
    <w:multiLevelType w:val="hybridMultilevel"/>
    <w:tmpl w:val="26B082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BC2278"/>
    <w:multiLevelType w:val="hybridMultilevel"/>
    <w:tmpl w:val="FE9675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D00EB8"/>
    <w:multiLevelType w:val="multilevel"/>
    <w:tmpl w:val="0414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86D6E6E"/>
    <w:multiLevelType w:val="hybridMultilevel"/>
    <w:tmpl w:val="70EEC11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B0283B"/>
    <w:multiLevelType w:val="hybridMultilevel"/>
    <w:tmpl w:val="297621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A2049E"/>
    <w:multiLevelType w:val="multilevel"/>
    <w:tmpl w:val="0414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54622CA"/>
    <w:multiLevelType w:val="hybridMultilevel"/>
    <w:tmpl w:val="B8BE02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134DF3"/>
    <w:multiLevelType w:val="hybridMultilevel"/>
    <w:tmpl w:val="605E7E8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884ED9"/>
    <w:multiLevelType w:val="hybridMultilevel"/>
    <w:tmpl w:val="6BECDBFA"/>
    <w:lvl w:ilvl="0" w:tplc="562C261C">
      <w:start w:val="1"/>
      <w:numFmt w:val="decimal"/>
      <w:pStyle w:val="Overskrift6liste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7B66BB"/>
    <w:multiLevelType w:val="hybridMultilevel"/>
    <w:tmpl w:val="837A78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6A3EAA"/>
    <w:multiLevelType w:val="multilevel"/>
    <w:tmpl w:val="04140023"/>
    <w:styleLink w:val="Artikkelavsnitt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0731E08"/>
    <w:multiLevelType w:val="hybridMultilevel"/>
    <w:tmpl w:val="58FAF890"/>
    <w:lvl w:ilvl="0" w:tplc="4956DB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590884"/>
    <w:multiLevelType w:val="hybridMultilevel"/>
    <w:tmpl w:val="B7B66BC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44141"/>
    <w:multiLevelType w:val="hybridMultilevel"/>
    <w:tmpl w:val="9D369F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B60C91"/>
    <w:multiLevelType w:val="hybridMultilevel"/>
    <w:tmpl w:val="6C9873B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B12D80"/>
    <w:multiLevelType w:val="hybridMultilevel"/>
    <w:tmpl w:val="8084BB6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1E2C2F"/>
    <w:multiLevelType w:val="hybridMultilevel"/>
    <w:tmpl w:val="A9AA50D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4D7DEF"/>
    <w:multiLevelType w:val="hybridMultilevel"/>
    <w:tmpl w:val="1EFAB96A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E526EEC"/>
    <w:multiLevelType w:val="hybridMultilevel"/>
    <w:tmpl w:val="2996D1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761012">
    <w:abstractNumId w:val="16"/>
  </w:num>
  <w:num w:numId="2" w16cid:durableId="12346393">
    <w:abstractNumId w:val="13"/>
  </w:num>
  <w:num w:numId="3" w16cid:durableId="2068450767">
    <w:abstractNumId w:val="21"/>
  </w:num>
  <w:num w:numId="4" w16cid:durableId="1499997973">
    <w:abstractNumId w:val="9"/>
  </w:num>
  <w:num w:numId="5" w16cid:durableId="493298066">
    <w:abstractNumId w:val="7"/>
  </w:num>
  <w:num w:numId="6" w16cid:durableId="2037995931">
    <w:abstractNumId w:val="6"/>
  </w:num>
  <w:num w:numId="7" w16cid:durableId="1924415763">
    <w:abstractNumId w:val="5"/>
  </w:num>
  <w:num w:numId="8" w16cid:durableId="1034500157">
    <w:abstractNumId w:val="4"/>
  </w:num>
  <w:num w:numId="9" w16cid:durableId="252514526">
    <w:abstractNumId w:val="8"/>
  </w:num>
  <w:num w:numId="10" w16cid:durableId="1750039556">
    <w:abstractNumId w:val="3"/>
  </w:num>
  <w:num w:numId="11" w16cid:durableId="1149633737">
    <w:abstractNumId w:val="2"/>
  </w:num>
  <w:num w:numId="12" w16cid:durableId="1788041705">
    <w:abstractNumId w:val="1"/>
  </w:num>
  <w:num w:numId="13" w16cid:durableId="1003050326">
    <w:abstractNumId w:val="0"/>
  </w:num>
  <w:num w:numId="14" w16cid:durableId="1616016066">
    <w:abstractNumId w:val="22"/>
  </w:num>
  <w:num w:numId="15" w16cid:durableId="282079741">
    <w:abstractNumId w:val="20"/>
  </w:num>
  <w:num w:numId="16" w16cid:durableId="330526852">
    <w:abstractNumId w:val="19"/>
  </w:num>
  <w:num w:numId="17" w16cid:durableId="1501042430">
    <w:abstractNumId w:val="23"/>
  </w:num>
  <w:num w:numId="18" w16cid:durableId="1910924493">
    <w:abstractNumId w:val="26"/>
  </w:num>
  <w:num w:numId="19" w16cid:durableId="207643840">
    <w:abstractNumId w:val="10"/>
  </w:num>
  <w:num w:numId="20" w16cid:durableId="1112365199">
    <w:abstractNumId w:val="24"/>
  </w:num>
  <w:num w:numId="21" w16cid:durableId="723482574">
    <w:abstractNumId w:val="25"/>
  </w:num>
  <w:num w:numId="22" w16cid:durableId="969557981">
    <w:abstractNumId w:val="14"/>
  </w:num>
  <w:num w:numId="23" w16cid:durableId="498741914">
    <w:abstractNumId w:val="12"/>
  </w:num>
  <w:num w:numId="24" w16cid:durableId="1667395299">
    <w:abstractNumId w:val="27"/>
  </w:num>
  <w:num w:numId="25" w16cid:durableId="1365790070">
    <w:abstractNumId w:val="18"/>
  </w:num>
  <w:num w:numId="26" w16cid:durableId="223565432">
    <w:abstractNumId w:val="11"/>
  </w:num>
  <w:num w:numId="27" w16cid:durableId="2068647082">
    <w:abstractNumId w:val="29"/>
  </w:num>
  <w:num w:numId="28" w16cid:durableId="93092451">
    <w:abstractNumId w:val="15"/>
  </w:num>
  <w:num w:numId="29" w16cid:durableId="1452480578">
    <w:abstractNumId w:val="28"/>
  </w:num>
  <w:num w:numId="30" w16cid:durableId="139455031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98A"/>
    <w:rsid w:val="00000026"/>
    <w:rsid w:val="00016B49"/>
    <w:rsid w:val="0001791E"/>
    <w:rsid w:val="0005135C"/>
    <w:rsid w:val="000539FE"/>
    <w:rsid w:val="000706D5"/>
    <w:rsid w:val="00083C9B"/>
    <w:rsid w:val="00087687"/>
    <w:rsid w:val="00092070"/>
    <w:rsid w:val="00092ACB"/>
    <w:rsid w:val="0009773C"/>
    <w:rsid w:val="000A33C2"/>
    <w:rsid w:val="000B7A46"/>
    <w:rsid w:val="000C47F1"/>
    <w:rsid w:val="000C78B7"/>
    <w:rsid w:val="000D55F6"/>
    <w:rsid w:val="000E2A4D"/>
    <w:rsid w:val="000E7EC6"/>
    <w:rsid w:val="000F1FDD"/>
    <w:rsid w:val="000F5587"/>
    <w:rsid w:val="00101B9E"/>
    <w:rsid w:val="0015175D"/>
    <w:rsid w:val="001521AF"/>
    <w:rsid w:val="00152A61"/>
    <w:rsid w:val="00155E4A"/>
    <w:rsid w:val="001655CE"/>
    <w:rsid w:val="0017301B"/>
    <w:rsid w:val="00182DE3"/>
    <w:rsid w:val="001842CA"/>
    <w:rsid w:val="00192956"/>
    <w:rsid w:val="001B4DF4"/>
    <w:rsid w:val="001B5C0F"/>
    <w:rsid w:val="001B6E78"/>
    <w:rsid w:val="001C2C88"/>
    <w:rsid w:val="001C47E0"/>
    <w:rsid w:val="001D0148"/>
    <w:rsid w:val="001D0922"/>
    <w:rsid w:val="001D3CFE"/>
    <w:rsid w:val="001D7C2C"/>
    <w:rsid w:val="001F3253"/>
    <w:rsid w:val="00265295"/>
    <w:rsid w:val="002875AC"/>
    <w:rsid w:val="00287AFD"/>
    <w:rsid w:val="002936F4"/>
    <w:rsid w:val="002A6D6C"/>
    <w:rsid w:val="002B3C9A"/>
    <w:rsid w:val="002B3FD4"/>
    <w:rsid w:val="002B737F"/>
    <w:rsid w:val="002C1558"/>
    <w:rsid w:val="002C653A"/>
    <w:rsid w:val="002E1CA0"/>
    <w:rsid w:val="002E2E8B"/>
    <w:rsid w:val="002F147B"/>
    <w:rsid w:val="002F7837"/>
    <w:rsid w:val="00316D59"/>
    <w:rsid w:val="003218C7"/>
    <w:rsid w:val="00343C1F"/>
    <w:rsid w:val="0036236A"/>
    <w:rsid w:val="003770B7"/>
    <w:rsid w:val="00384661"/>
    <w:rsid w:val="003851E5"/>
    <w:rsid w:val="003A732C"/>
    <w:rsid w:val="003E4517"/>
    <w:rsid w:val="003E563D"/>
    <w:rsid w:val="003F01DA"/>
    <w:rsid w:val="0041469B"/>
    <w:rsid w:val="0043532C"/>
    <w:rsid w:val="00435668"/>
    <w:rsid w:val="00437F90"/>
    <w:rsid w:val="00445F6F"/>
    <w:rsid w:val="0045246A"/>
    <w:rsid w:val="00454674"/>
    <w:rsid w:val="004654E6"/>
    <w:rsid w:val="004751FD"/>
    <w:rsid w:val="00481874"/>
    <w:rsid w:val="0048360A"/>
    <w:rsid w:val="00483776"/>
    <w:rsid w:val="00497409"/>
    <w:rsid w:val="004A5914"/>
    <w:rsid w:val="004C1D2C"/>
    <w:rsid w:val="004C2617"/>
    <w:rsid w:val="004C4E07"/>
    <w:rsid w:val="004E0E17"/>
    <w:rsid w:val="004E3AF4"/>
    <w:rsid w:val="004E4AF9"/>
    <w:rsid w:val="00504110"/>
    <w:rsid w:val="00507536"/>
    <w:rsid w:val="00511C50"/>
    <w:rsid w:val="00515AF0"/>
    <w:rsid w:val="0052339D"/>
    <w:rsid w:val="005471DB"/>
    <w:rsid w:val="00547404"/>
    <w:rsid w:val="005632C2"/>
    <w:rsid w:val="00580886"/>
    <w:rsid w:val="005A0F77"/>
    <w:rsid w:val="005B65AE"/>
    <w:rsid w:val="005D4C77"/>
    <w:rsid w:val="005E598A"/>
    <w:rsid w:val="005F2D13"/>
    <w:rsid w:val="005F67D1"/>
    <w:rsid w:val="006061FD"/>
    <w:rsid w:val="006139A5"/>
    <w:rsid w:val="006175EB"/>
    <w:rsid w:val="00634EBF"/>
    <w:rsid w:val="00644097"/>
    <w:rsid w:val="0064433B"/>
    <w:rsid w:val="00665E5F"/>
    <w:rsid w:val="00667DE0"/>
    <w:rsid w:val="00670B1C"/>
    <w:rsid w:val="006762BC"/>
    <w:rsid w:val="00691114"/>
    <w:rsid w:val="006926E0"/>
    <w:rsid w:val="006950B7"/>
    <w:rsid w:val="006A3DAB"/>
    <w:rsid w:val="006B0460"/>
    <w:rsid w:val="006B7E37"/>
    <w:rsid w:val="006D4CA2"/>
    <w:rsid w:val="006F2610"/>
    <w:rsid w:val="006F770E"/>
    <w:rsid w:val="00710540"/>
    <w:rsid w:val="00721E8B"/>
    <w:rsid w:val="00726D32"/>
    <w:rsid w:val="00752D27"/>
    <w:rsid w:val="00754268"/>
    <w:rsid w:val="0075432F"/>
    <w:rsid w:val="00761456"/>
    <w:rsid w:val="00763501"/>
    <w:rsid w:val="00777C03"/>
    <w:rsid w:val="0078392E"/>
    <w:rsid w:val="00793B45"/>
    <w:rsid w:val="007B4357"/>
    <w:rsid w:val="007C1E10"/>
    <w:rsid w:val="007D41E9"/>
    <w:rsid w:val="007D680C"/>
    <w:rsid w:val="007F1F39"/>
    <w:rsid w:val="007F2890"/>
    <w:rsid w:val="008059F0"/>
    <w:rsid w:val="008220F6"/>
    <w:rsid w:val="00823C3D"/>
    <w:rsid w:val="00850D36"/>
    <w:rsid w:val="008530AA"/>
    <w:rsid w:val="00856780"/>
    <w:rsid w:val="008674C1"/>
    <w:rsid w:val="00875A2A"/>
    <w:rsid w:val="00877111"/>
    <w:rsid w:val="00882269"/>
    <w:rsid w:val="00891044"/>
    <w:rsid w:val="00892329"/>
    <w:rsid w:val="008925DF"/>
    <w:rsid w:val="00894572"/>
    <w:rsid w:val="008976C7"/>
    <w:rsid w:val="008A1037"/>
    <w:rsid w:val="008A7AFA"/>
    <w:rsid w:val="008C416E"/>
    <w:rsid w:val="008D7123"/>
    <w:rsid w:val="008E5F79"/>
    <w:rsid w:val="008E6F96"/>
    <w:rsid w:val="008E7D0B"/>
    <w:rsid w:val="008F3DF1"/>
    <w:rsid w:val="008F40D7"/>
    <w:rsid w:val="00901B2D"/>
    <w:rsid w:val="009209EA"/>
    <w:rsid w:val="009224AA"/>
    <w:rsid w:val="009242F0"/>
    <w:rsid w:val="00932252"/>
    <w:rsid w:val="00934AA2"/>
    <w:rsid w:val="00940C8B"/>
    <w:rsid w:val="00942490"/>
    <w:rsid w:val="00943306"/>
    <w:rsid w:val="00944525"/>
    <w:rsid w:val="00953999"/>
    <w:rsid w:val="009556F4"/>
    <w:rsid w:val="00960BBC"/>
    <w:rsid w:val="00962F26"/>
    <w:rsid w:val="00963A98"/>
    <w:rsid w:val="00971FA6"/>
    <w:rsid w:val="00991E1B"/>
    <w:rsid w:val="00992A46"/>
    <w:rsid w:val="00993385"/>
    <w:rsid w:val="00994E2C"/>
    <w:rsid w:val="009A5C05"/>
    <w:rsid w:val="009B56AF"/>
    <w:rsid w:val="009B6B56"/>
    <w:rsid w:val="009C3445"/>
    <w:rsid w:val="009C39B5"/>
    <w:rsid w:val="009C6CF6"/>
    <w:rsid w:val="009D497E"/>
    <w:rsid w:val="009F73DD"/>
    <w:rsid w:val="00A054B9"/>
    <w:rsid w:val="00A12186"/>
    <w:rsid w:val="00A16FE5"/>
    <w:rsid w:val="00A233E2"/>
    <w:rsid w:val="00A23421"/>
    <w:rsid w:val="00A25279"/>
    <w:rsid w:val="00A25B64"/>
    <w:rsid w:val="00A37A64"/>
    <w:rsid w:val="00A87A5D"/>
    <w:rsid w:val="00AA063D"/>
    <w:rsid w:val="00AA4E93"/>
    <w:rsid w:val="00AA59FC"/>
    <w:rsid w:val="00AB19BC"/>
    <w:rsid w:val="00AB3D36"/>
    <w:rsid w:val="00AB4788"/>
    <w:rsid w:val="00AC30D5"/>
    <w:rsid w:val="00AC7148"/>
    <w:rsid w:val="00AD738A"/>
    <w:rsid w:val="00AE0649"/>
    <w:rsid w:val="00AE1CAC"/>
    <w:rsid w:val="00AF3A71"/>
    <w:rsid w:val="00AF57E8"/>
    <w:rsid w:val="00B1331F"/>
    <w:rsid w:val="00B138F1"/>
    <w:rsid w:val="00B224CE"/>
    <w:rsid w:val="00B33D1D"/>
    <w:rsid w:val="00B35EA8"/>
    <w:rsid w:val="00B36189"/>
    <w:rsid w:val="00B42F1D"/>
    <w:rsid w:val="00B449CB"/>
    <w:rsid w:val="00B65D40"/>
    <w:rsid w:val="00B70A3E"/>
    <w:rsid w:val="00B84B33"/>
    <w:rsid w:val="00B877E1"/>
    <w:rsid w:val="00B90213"/>
    <w:rsid w:val="00BA088B"/>
    <w:rsid w:val="00BA1E19"/>
    <w:rsid w:val="00BC12EB"/>
    <w:rsid w:val="00BF1DAC"/>
    <w:rsid w:val="00C00142"/>
    <w:rsid w:val="00C03C02"/>
    <w:rsid w:val="00C12B3F"/>
    <w:rsid w:val="00C32211"/>
    <w:rsid w:val="00C34685"/>
    <w:rsid w:val="00C43974"/>
    <w:rsid w:val="00C5417A"/>
    <w:rsid w:val="00C8365F"/>
    <w:rsid w:val="00C95D12"/>
    <w:rsid w:val="00C963FE"/>
    <w:rsid w:val="00CA39C1"/>
    <w:rsid w:val="00CA41B1"/>
    <w:rsid w:val="00CA65FB"/>
    <w:rsid w:val="00CB377A"/>
    <w:rsid w:val="00CC3F82"/>
    <w:rsid w:val="00CD1A6C"/>
    <w:rsid w:val="00CD26D3"/>
    <w:rsid w:val="00CE6242"/>
    <w:rsid w:val="00CF1897"/>
    <w:rsid w:val="00CF388B"/>
    <w:rsid w:val="00D022A5"/>
    <w:rsid w:val="00D0374E"/>
    <w:rsid w:val="00D25545"/>
    <w:rsid w:val="00D25B05"/>
    <w:rsid w:val="00D50B97"/>
    <w:rsid w:val="00D53A72"/>
    <w:rsid w:val="00D556D1"/>
    <w:rsid w:val="00D64EBD"/>
    <w:rsid w:val="00D67444"/>
    <w:rsid w:val="00D72334"/>
    <w:rsid w:val="00D75985"/>
    <w:rsid w:val="00DA0C8E"/>
    <w:rsid w:val="00DB3544"/>
    <w:rsid w:val="00DB75C2"/>
    <w:rsid w:val="00DC2EFA"/>
    <w:rsid w:val="00DC42FD"/>
    <w:rsid w:val="00DD0E58"/>
    <w:rsid w:val="00DF1052"/>
    <w:rsid w:val="00DF24E7"/>
    <w:rsid w:val="00DF657F"/>
    <w:rsid w:val="00E1086B"/>
    <w:rsid w:val="00E158A8"/>
    <w:rsid w:val="00E42E61"/>
    <w:rsid w:val="00E437DC"/>
    <w:rsid w:val="00E53C2B"/>
    <w:rsid w:val="00E63B5A"/>
    <w:rsid w:val="00E779BF"/>
    <w:rsid w:val="00E81D0F"/>
    <w:rsid w:val="00E83DBE"/>
    <w:rsid w:val="00E86355"/>
    <w:rsid w:val="00F22302"/>
    <w:rsid w:val="00F25DCE"/>
    <w:rsid w:val="00F26921"/>
    <w:rsid w:val="00F36257"/>
    <w:rsid w:val="00F40EC7"/>
    <w:rsid w:val="00F431DF"/>
    <w:rsid w:val="00F45839"/>
    <w:rsid w:val="00F8031C"/>
    <w:rsid w:val="00F9307E"/>
    <w:rsid w:val="00FB49BE"/>
    <w:rsid w:val="00FC1AA3"/>
    <w:rsid w:val="00FC5452"/>
    <w:rsid w:val="00FD2862"/>
    <w:rsid w:val="00FD58C1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0E6389"/>
  <w15:chartTrackingRefBased/>
  <w15:docId w15:val="{85A81001-C2BD-41E9-B812-4E7F8F1C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213"/>
    <w:pPr>
      <w:spacing w:after="280" w:line="260" w:lineRule="atLeast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7D680C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sz w:val="2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541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541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5417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5417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5417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5417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5417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5417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41469B"/>
    <w:pPr>
      <w:tabs>
        <w:tab w:val="center" w:pos="4536"/>
        <w:tab w:val="right" w:pos="9072"/>
      </w:tabs>
      <w:spacing w:before="60" w:after="0" w:line="240" w:lineRule="auto"/>
      <w:jc w:val="right"/>
    </w:pPr>
    <w:rPr>
      <w:b/>
    </w:rPr>
  </w:style>
  <w:style w:type="character" w:customStyle="1" w:styleId="TopptekstTegn">
    <w:name w:val="Topptekst Tegn"/>
    <w:basedOn w:val="Standardskriftforavsnitt"/>
    <w:link w:val="Topptekst"/>
    <w:uiPriority w:val="99"/>
    <w:rsid w:val="0041469B"/>
    <w:rPr>
      <w:b/>
    </w:rPr>
  </w:style>
  <w:style w:type="paragraph" w:styleId="Bunntekst">
    <w:name w:val="footer"/>
    <w:basedOn w:val="Normal"/>
    <w:link w:val="BunntekstTegn"/>
    <w:uiPriority w:val="99"/>
    <w:unhideWhenUsed/>
    <w:rsid w:val="00454674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rsid w:val="00454674"/>
    <w:rPr>
      <w:sz w:val="16"/>
    </w:rPr>
  </w:style>
  <w:style w:type="table" w:styleId="Tabellrutenett">
    <w:name w:val="Table Grid"/>
    <w:basedOn w:val="Vanligtabell"/>
    <w:uiPriority w:val="39"/>
    <w:rsid w:val="00897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lys">
    <w:name w:val="Grid Table Light"/>
    <w:basedOn w:val="Vanligtabell"/>
    <w:uiPriority w:val="40"/>
    <w:rsid w:val="008976C7"/>
    <w:pPr>
      <w:spacing w:after="0" w:line="240" w:lineRule="auto"/>
    </w:pPr>
    <w:tblPr>
      <w:tblCellMar>
        <w:left w:w="0" w:type="dxa"/>
        <w:right w:w="0" w:type="dxa"/>
      </w:tblCellMar>
    </w:tblPr>
  </w:style>
  <w:style w:type="numbering" w:styleId="111111">
    <w:name w:val="Outline List 2"/>
    <w:basedOn w:val="Ingenliste"/>
    <w:uiPriority w:val="99"/>
    <w:semiHidden/>
    <w:unhideWhenUsed/>
    <w:rsid w:val="00C5417A"/>
    <w:pPr>
      <w:numPr>
        <w:numId w:val="1"/>
      </w:numPr>
    </w:pPr>
  </w:style>
  <w:style w:type="numbering" w:styleId="1ai">
    <w:name w:val="Outline List 1"/>
    <w:basedOn w:val="Ingenliste"/>
    <w:uiPriority w:val="99"/>
    <w:semiHidden/>
    <w:unhideWhenUsed/>
    <w:rsid w:val="00C5417A"/>
    <w:pPr>
      <w:numPr>
        <w:numId w:val="2"/>
      </w:numPr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D680C"/>
    <w:rPr>
      <w:rFonts w:asciiTheme="majorHAnsi" w:eastAsiaTheme="majorEastAsia" w:hAnsiTheme="majorHAnsi" w:cstheme="majorBidi"/>
      <w:b/>
      <w:sz w:val="26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5417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5417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5417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5417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5417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5417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5417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5417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kkelavsnitt">
    <w:name w:val="Outline List 3"/>
    <w:basedOn w:val="Ingenliste"/>
    <w:uiPriority w:val="99"/>
    <w:semiHidden/>
    <w:unhideWhenUsed/>
    <w:rsid w:val="00C5417A"/>
    <w:pPr>
      <w:numPr>
        <w:numId w:val="3"/>
      </w:numPr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C54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417A"/>
    <w:rPr>
      <w:rFonts w:ascii="Segoe UI" w:hAnsi="Segoe UI" w:cs="Segoe UI"/>
      <w:sz w:val="18"/>
      <w:szCs w:val="18"/>
    </w:rPr>
  </w:style>
  <w:style w:type="paragraph" w:styleId="Bibliografi">
    <w:name w:val="Bibliography"/>
    <w:basedOn w:val="Normal"/>
    <w:next w:val="Normal"/>
    <w:uiPriority w:val="37"/>
    <w:semiHidden/>
    <w:unhideWhenUsed/>
    <w:rsid w:val="00C5417A"/>
  </w:style>
  <w:style w:type="paragraph" w:styleId="Blokktekst">
    <w:name w:val="Block Text"/>
    <w:basedOn w:val="Normal"/>
    <w:uiPriority w:val="99"/>
    <w:semiHidden/>
    <w:unhideWhenUsed/>
    <w:rsid w:val="00C5417A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rdtekst">
    <w:name w:val="Body Text"/>
    <w:basedOn w:val="Normal"/>
    <w:link w:val="BrdtekstTegn"/>
    <w:uiPriority w:val="99"/>
    <w:semiHidden/>
    <w:unhideWhenUsed/>
    <w:rsid w:val="00C5417A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C5417A"/>
  </w:style>
  <w:style w:type="paragraph" w:styleId="Brdtekst2">
    <w:name w:val="Body Text 2"/>
    <w:basedOn w:val="Normal"/>
    <w:link w:val="Brdtekst2Tegn"/>
    <w:uiPriority w:val="99"/>
    <w:semiHidden/>
    <w:unhideWhenUsed/>
    <w:rsid w:val="00C5417A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C5417A"/>
  </w:style>
  <w:style w:type="paragraph" w:styleId="Brdtekst3">
    <w:name w:val="Body Text 3"/>
    <w:basedOn w:val="Normal"/>
    <w:link w:val="Brdtekst3Tegn"/>
    <w:uiPriority w:val="99"/>
    <w:semiHidden/>
    <w:unhideWhenUsed/>
    <w:rsid w:val="00C5417A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C5417A"/>
    <w:rPr>
      <w:sz w:val="16"/>
      <w:szCs w:val="16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C5417A"/>
    <w:pPr>
      <w:spacing w:after="16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C5417A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C5417A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C5417A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C5417A"/>
    <w:pPr>
      <w:spacing w:after="16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C5417A"/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C5417A"/>
    <w:pPr>
      <w:spacing w:after="120" w:line="480" w:lineRule="auto"/>
      <w:ind w:left="283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C5417A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C5417A"/>
    <w:pPr>
      <w:spacing w:after="120"/>
      <w:ind w:left="283"/>
    </w:pPr>
    <w:rPr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C5417A"/>
    <w:rPr>
      <w:sz w:val="16"/>
      <w:szCs w:val="16"/>
    </w:rPr>
  </w:style>
  <w:style w:type="character" w:styleId="Boktittel">
    <w:name w:val="Book Title"/>
    <w:basedOn w:val="Standardskriftforavsnitt"/>
    <w:uiPriority w:val="33"/>
    <w:semiHidden/>
    <w:qFormat/>
    <w:rsid w:val="00C5417A"/>
    <w:rPr>
      <w:b/>
      <w:bCs/>
      <w:i/>
      <w:iCs/>
      <w:spacing w:val="5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C5417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ilsen">
    <w:name w:val="Closing"/>
    <w:basedOn w:val="Normal"/>
    <w:link w:val="HilsenTegn"/>
    <w:uiPriority w:val="99"/>
    <w:semiHidden/>
    <w:unhideWhenUsed/>
    <w:rsid w:val="00C5417A"/>
    <w:pPr>
      <w:spacing w:after="0" w:line="240" w:lineRule="auto"/>
      <w:ind w:left="4252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C5417A"/>
  </w:style>
  <w:style w:type="table" w:styleId="Fargeriktrutenett">
    <w:name w:val="Colorful Grid"/>
    <w:basedOn w:val="Vanligtabell"/>
    <w:uiPriority w:val="73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C5417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5417A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5417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5417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5417A"/>
    <w:rPr>
      <w:b/>
      <w:bCs/>
      <w:sz w:val="20"/>
      <w:szCs w:val="20"/>
    </w:rPr>
  </w:style>
  <w:style w:type="table" w:styleId="Mrkliste">
    <w:name w:val="Dark List"/>
    <w:basedOn w:val="Vanligtabell"/>
    <w:uiPriority w:val="70"/>
    <w:semiHidden/>
    <w:unhideWhenUsed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C5417A"/>
  </w:style>
  <w:style w:type="character" w:customStyle="1" w:styleId="DatoTegn">
    <w:name w:val="Dato Tegn"/>
    <w:basedOn w:val="Standardskriftforavsnitt"/>
    <w:link w:val="Dato"/>
    <w:uiPriority w:val="99"/>
    <w:semiHidden/>
    <w:rsid w:val="00C5417A"/>
  </w:style>
  <w:style w:type="paragraph" w:styleId="Dokumentkart">
    <w:name w:val="Document Map"/>
    <w:basedOn w:val="Normal"/>
    <w:link w:val="DokumentkartTegn"/>
    <w:uiPriority w:val="99"/>
    <w:semiHidden/>
    <w:unhideWhenUsed/>
    <w:rsid w:val="00C5417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C5417A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C5417A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C5417A"/>
  </w:style>
  <w:style w:type="character" w:styleId="Utheving">
    <w:name w:val="Emphasis"/>
    <w:basedOn w:val="Standardskriftforavsnitt"/>
    <w:uiPriority w:val="20"/>
    <w:semiHidden/>
    <w:qFormat/>
    <w:rsid w:val="00C5417A"/>
    <w:rPr>
      <w:i/>
      <w:iCs/>
    </w:rPr>
  </w:style>
  <w:style w:type="character" w:styleId="Sluttnotereferanse">
    <w:name w:val="endnote reference"/>
    <w:basedOn w:val="Standardskriftforavsnitt"/>
    <w:uiPriority w:val="99"/>
    <w:semiHidden/>
    <w:unhideWhenUsed/>
    <w:rsid w:val="00C5417A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C5417A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C5417A"/>
    <w:rPr>
      <w:sz w:val="20"/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C5417A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enderadresse">
    <w:name w:val="envelope return"/>
    <w:basedOn w:val="Normal"/>
    <w:uiPriority w:val="99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C5417A"/>
    <w:rPr>
      <w:color w:val="954F72" w:themeColor="followedHyperlink"/>
      <w:u w:val="single"/>
    </w:rPr>
  </w:style>
  <w:style w:type="character" w:styleId="Fotnotereferanse">
    <w:name w:val="footnote reference"/>
    <w:basedOn w:val="Standardskriftforavsnitt"/>
    <w:uiPriority w:val="99"/>
    <w:semiHidden/>
    <w:unhideWhenUsed/>
    <w:rsid w:val="00C5417A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C5417A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C5417A"/>
    <w:rPr>
      <w:sz w:val="20"/>
      <w:szCs w:val="20"/>
    </w:rPr>
  </w:style>
  <w:style w:type="table" w:styleId="Rutenettabell1lys">
    <w:name w:val="Grid Table 1 Light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3">
    <w:name w:val="Grid Table 3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C5417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C5417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C5417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C5417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C5417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C5417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C5417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C5417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C5417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C5417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C5417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C5417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Emneknagg">
    <w:name w:val="Hashtag"/>
    <w:basedOn w:val="Standardskriftforavsnitt"/>
    <w:uiPriority w:val="99"/>
    <w:semiHidden/>
    <w:unhideWhenUsed/>
    <w:rsid w:val="00C5417A"/>
    <w:rPr>
      <w:color w:val="2B579A"/>
      <w:shd w:val="clear" w:color="auto" w:fill="E1DFDD"/>
    </w:rPr>
  </w:style>
  <w:style w:type="character" w:styleId="HTML-akronym">
    <w:name w:val="HTML Acronym"/>
    <w:basedOn w:val="Standardskriftforavsnitt"/>
    <w:uiPriority w:val="99"/>
    <w:semiHidden/>
    <w:unhideWhenUsed/>
    <w:rsid w:val="00C5417A"/>
  </w:style>
  <w:style w:type="paragraph" w:styleId="HTML-adresse">
    <w:name w:val="HTML Address"/>
    <w:basedOn w:val="Normal"/>
    <w:link w:val="HTML-adresseTegn"/>
    <w:uiPriority w:val="99"/>
    <w:semiHidden/>
    <w:unhideWhenUsed/>
    <w:rsid w:val="00C5417A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C5417A"/>
    <w:rPr>
      <w:i/>
      <w:iCs/>
    </w:rPr>
  </w:style>
  <w:style w:type="character" w:styleId="HTML-sitat">
    <w:name w:val="HTML Cite"/>
    <w:basedOn w:val="Standardskriftforavsnitt"/>
    <w:uiPriority w:val="99"/>
    <w:semiHidden/>
    <w:unhideWhenUsed/>
    <w:rsid w:val="00C5417A"/>
    <w:rPr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C5417A"/>
    <w:rPr>
      <w:rFonts w:ascii="Consolas" w:hAnsi="Consolas"/>
      <w:sz w:val="20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C5417A"/>
    <w:rPr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C5417A"/>
    <w:rPr>
      <w:rFonts w:ascii="Consolas" w:hAnsi="Consolas"/>
      <w:sz w:val="20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C5417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C5417A"/>
    <w:rPr>
      <w:rFonts w:ascii="Consolas" w:hAnsi="Consolas"/>
      <w:sz w:val="20"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C5417A"/>
    <w:rPr>
      <w:rFonts w:ascii="Consolas" w:hAnsi="Consolas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C5417A"/>
    <w:rPr>
      <w:rFonts w:ascii="Consolas" w:hAnsi="Consolas"/>
      <w:sz w:val="20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C5417A"/>
    <w:rPr>
      <w:i/>
      <w:iCs/>
    </w:rPr>
  </w:style>
  <w:style w:type="character" w:styleId="Hyperkobling">
    <w:name w:val="Hyperlink"/>
    <w:basedOn w:val="Standardskriftforavsnitt"/>
    <w:uiPriority w:val="99"/>
    <w:unhideWhenUsed/>
    <w:rsid w:val="00C5417A"/>
    <w:rPr>
      <w:color w:val="0563C1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C5417A"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C5417A"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C5417A"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C5417A"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C5417A"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C5417A"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C5417A"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C5417A"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C5417A"/>
    <w:pPr>
      <w:spacing w:after="0" w:line="240" w:lineRule="auto"/>
      <w:ind w:left="1980" w:hanging="22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C5417A"/>
    <w:rPr>
      <w:rFonts w:asciiTheme="majorHAnsi" w:eastAsiaTheme="majorEastAsia" w:hAnsiTheme="majorHAnsi" w:cstheme="majorBidi"/>
      <w:b/>
      <w:bCs/>
    </w:rPr>
  </w:style>
  <w:style w:type="character" w:styleId="Sterkutheving">
    <w:name w:val="Intense Emphasis"/>
    <w:basedOn w:val="Standardskriftforavsnitt"/>
    <w:uiPriority w:val="21"/>
    <w:semiHidden/>
    <w:qFormat/>
    <w:rsid w:val="00C5417A"/>
    <w:rPr>
      <w:i/>
      <w:iCs/>
      <w:color w:val="4472C4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qFormat/>
    <w:rsid w:val="00C5417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5417A"/>
    <w:rPr>
      <w:i/>
      <w:iCs/>
      <w:color w:val="4472C4" w:themeColor="accent1"/>
    </w:rPr>
  </w:style>
  <w:style w:type="character" w:styleId="Sterkreferanse">
    <w:name w:val="Intense Reference"/>
    <w:basedOn w:val="Standardskriftforavsnitt"/>
    <w:uiPriority w:val="32"/>
    <w:semiHidden/>
    <w:qFormat/>
    <w:rsid w:val="00C5417A"/>
    <w:rPr>
      <w:b/>
      <w:bCs/>
      <w:smallCaps/>
      <w:color w:val="4472C4" w:themeColor="accent1"/>
      <w:spacing w:val="5"/>
    </w:rPr>
  </w:style>
  <w:style w:type="table" w:styleId="Lystrutenett">
    <w:name w:val="Light Grid"/>
    <w:basedOn w:val="Vanligtabell"/>
    <w:uiPriority w:val="62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C5417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C5417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C5417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C5417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C5417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C5417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C5417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C5417A"/>
  </w:style>
  <w:style w:type="paragraph" w:styleId="Liste">
    <w:name w:val="List"/>
    <w:basedOn w:val="Normal"/>
    <w:uiPriority w:val="99"/>
    <w:semiHidden/>
    <w:unhideWhenUsed/>
    <w:rsid w:val="00C5417A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C5417A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C5417A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C5417A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C5417A"/>
    <w:pPr>
      <w:ind w:left="1415" w:hanging="283"/>
      <w:contextualSpacing/>
    </w:pPr>
  </w:style>
  <w:style w:type="paragraph" w:styleId="Punktliste">
    <w:name w:val="List Bullet"/>
    <w:basedOn w:val="Normal"/>
    <w:uiPriority w:val="99"/>
    <w:unhideWhenUsed/>
    <w:rsid w:val="00C5417A"/>
    <w:pPr>
      <w:numPr>
        <w:numId w:val="4"/>
      </w:numPr>
      <w:contextualSpacing/>
    </w:pPr>
  </w:style>
  <w:style w:type="paragraph" w:styleId="Punktliste2">
    <w:name w:val="List Bullet 2"/>
    <w:basedOn w:val="Normal"/>
    <w:uiPriority w:val="99"/>
    <w:semiHidden/>
    <w:unhideWhenUsed/>
    <w:rsid w:val="00C5417A"/>
    <w:pPr>
      <w:numPr>
        <w:numId w:val="5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C5417A"/>
    <w:pPr>
      <w:numPr>
        <w:numId w:val="6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C5417A"/>
    <w:pPr>
      <w:numPr>
        <w:numId w:val="7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C5417A"/>
    <w:pPr>
      <w:numPr>
        <w:numId w:val="8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C5417A"/>
    <w:pPr>
      <w:spacing w:after="120"/>
      <w:ind w:left="283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C5417A"/>
    <w:pPr>
      <w:spacing w:after="120"/>
      <w:ind w:left="566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C5417A"/>
    <w:pPr>
      <w:spacing w:after="120"/>
      <w:ind w:left="849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C5417A"/>
    <w:pPr>
      <w:spacing w:after="120"/>
      <w:ind w:left="1132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C5417A"/>
    <w:pPr>
      <w:spacing w:after="120"/>
      <w:ind w:left="1415"/>
      <w:contextualSpacing/>
    </w:pPr>
  </w:style>
  <w:style w:type="paragraph" w:styleId="Nummerertliste">
    <w:name w:val="List Number"/>
    <w:basedOn w:val="Normal"/>
    <w:uiPriority w:val="99"/>
    <w:semiHidden/>
    <w:unhideWhenUsed/>
    <w:rsid w:val="00C5417A"/>
    <w:pPr>
      <w:numPr>
        <w:numId w:val="9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C5417A"/>
    <w:pPr>
      <w:numPr>
        <w:numId w:val="10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C5417A"/>
    <w:pPr>
      <w:numPr>
        <w:numId w:val="11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C5417A"/>
    <w:pPr>
      <w:numPr>
        <w:numId w:val="12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C5417A"/>
    <w:pPr>
      <w:numPr>
        <w:numId w:val="13"/>
      </w:numPr>
      <w:contextualSpacing/>
    </w:pPr>
  </w:style>
  <w:style w:type="paragraph" w:styleId="Listeavsnitt">
    <w:name w:val="List Paragraph"/>
    <w:basedOn w:val="Normal"/>
    <w:link w:val="ListeavsnittTegn"/>
    <w:uiPriority w:val="34"/>
    <w:qFormat/>
    <w:rsid w:val="00C5417A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C541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2">
    <w:name w:val="List Table 2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3">
    <w:name w:val="List Table 3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C5417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C5417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C5417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C5417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C5417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C5417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C5417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C5417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C5417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C5417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C5417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C5417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C5417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C5417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C5417A"/>
    <w:rPr>
      <w:rFonts w:ascii="Consolas" w:hAnsi="Consolas"/>
      <w:sz w:val="20"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C5417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C5417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C5417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Omtale">
    <w:name w:val="Mention"/>
    <w:basedOn w:val="Standardskriftforavsnitt"/>
    <w:uiPriority w:val="99"/>
    <w:semiHidden/>
    <w:unhideWhenUsed/>
    <w:rsid w:val="00C5417A"/>
    <w:rPr>
      <w:color w:val="2B579A"/>
      <w:shd w:val="clear" w:color="auto" w:fill="E1DFDD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C5417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C5417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nmellomrom">
    <w:name w:val="No Spacing"/>
    <w:uiPriority w:val="1"/>
    <w:qFormat/>
    <w:rsid w:val="00C5417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5417A"/>
    <w:rPr>
      <w:rFonts w:ascii="Times New Roman" w:hAnsi="Times New Roman" w:cs="Times New Roman"/>
      <w:sz w:val="24"/>
      <w:szCs w:val="24"/>
    </w:rPr>
  </w:style>
  <w:style w:type="paragraph" w:styleId="Vanliginnrykk">
    <w:name w:val="Normal Indent"/>
    <w:basedOn w:val="Normal"/>
    <w:uiPriority w:val="99"/>
    <w:semiHidden/>
    <w:unhideWhenUsed/>
    <w:rsid w:val="00C5417A"/>
    <w:pPr>
      <w:ind w:left="708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C5417A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C5417A"/>
  </w:style>
  <w:style w:type="character" w:styleId="Sidetall">
    <w:name w:val="page number"/>
    <w:basedOn w:val="Standardskriftforavsnitt"/>
    <w:uiPriority w:val="99"/>
    <w:semiHidden/>
    <w:unhideWhenUsed/>
    <w:rsid w:val="00C5417A"/>
  </w:style>
  <w:style w:type="character" w:styleId="Plassholdertekst">
    <w:name w:val="Placeholder Text"/>
    <w:basedOn w:val="Standardskriftforavsnitt"/>
    <w:uiPriority w:val="99"/>
    <w:semiHidden/>
    <w:rsid w:val="00C5417A"/>
    <w:rPr>
      <w:color w:val="666666"/>
    </w:rPr>
  </w:style>
  <w:style w:type="table" w:styleId="Vanligtabell1">
    <w:name w:val="Plain Table 1"/>
    <w:basedOn w:val="Vanligtabell"/>
    <w:uiPriority w:val="41"/>
    <w:rsid w:val="00644097"/>
    <w:pPr>
      <w:spacing w:after="0" w:line="240" w:lineRule="auto"/>
    </w:pPr>
    <w:rPr>
      <w:sz w:val="18"/>
    </w:rPr>
    <w:tblPr>
      <w:tblStyleRowBandSize w:val="1"/>
      <w:tblStyleColBandSize w:val="1"/>
      <w:tblBorders>
        <w:top w:val="single" w:sz="12" w:space="0" w:color="auto"/>
      </w:tblBorders>
      <w:tblCellMar>
        <w:top w:w="244" w:type="dxa"/>
        <w:left w:w="0" w:type="dxa"/>
        <w:right w:w="0" w:type="dxa"/>
      </w:tblCellMar>
    </w:tblPr>
    <w:tblStylePr w:type="firstRow">
      <w:rPr>
        <w:b w:val="0"/>
        <w:bCs/>
      </w:rPr>
    </w:tblStylePr>
    <w:tblStylePr w:type="lastRow">
      <w:rPr>
        <w:b w:val="0"/>
        <w:bCs/>
      </w:rPr>
    </w:tblStylePr>
    <w:tblStylePr w:type="firstCol">
      <w:rPr>
        <w:b w:val="0"/>
        <w:bCs/>
      </w:rPr>
    </w:tblStylePr>
    <w:tblStylePr w:type="lastCol">
      <w:rPr>
        <w:b/>
        <w:bCs/>
      </w:rPr>
    </w:tblStylePr>
  </w:style>
  <w:style w:type="table" w:styleId="Vanligtabell2">
    <w:name w:val="Plain Table 2"/>
    <w:basedOn w:val="Vanligtabell"/>
    <w:uiPriority w:val="42"/>
    <w:rsid w:val="00C5417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C541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C5417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C5417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C5417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C5417A"/>
    <w:rPr>
      <w:rFonts w:ascii="Consolas" w:hAnsi="Consolas"/>
      <w:sz w:val="21"/>
      <w:szCs w:val="21"/>
    </w:rPr>
  </w:style>
  <w:style w:type="paragraph" w:styleId="Sitat">
    <w:name w:val="Quote"/>
    <w:basedOn w:val="Normal"/>
    <w:next w:val="Normal"/>
    <w:link w:val="SitatTegn"/>
    <w:uiPriority w:val="29"/>
    <w:semiHidden/>
    <w:qFormat/>
    <w:rsid w:val="00C5417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5417A"/>
    <w:rPr>
      <w:i/>
      <w:iCs/>
      <w:color w:val="404040" w:themeColor="text1" w:themeTint="BF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C5417A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C5417A"/>
  </w:style>
  <w:style w:type="paragraph" w:styleId="Underskrift">
    <w:name w:val="Signature"/>
    <w:basedOn w:val="Normal"/>
    <w:link w:val="UnderskriftTegn"/>
    <w:uiPriority w:val="99"/>
    <w:semiHidden/>
    <w:unhideWhenUsed/>
    <w:rsid w:val="00C5417A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C5417A"/>
  </w:style>
  <w:style w:type="character" w:styleId="Smarthyperkobling">
    <w:name w:val="Smart Hyperlink"/>
    <w:basedOn w:val="Standardskriftforavsnitt"/>
    <w:uiPriority w:val="99"/>
    <w:semiHidden/>
    <w:unhideWhenUsed/>
    <w:rsid w:val="00C5417A"/>
    <w:rPr>
      <w:u w:val="dotted"/>
    </w:rPr>
  </w:style>
  <w:style w:type="character" w:customStyle="1" w:styleId="Smartkobling1">
    <w:name w:val="Smartkobling1"/>
    <w:basedOn w:val="Standardskriftforavsnitt"/>
    <w:uiPriority w:val="99"/>
    <w:semiHidden/>
    <w:unhideWhenUsed/>
    <w:rsid w:val="00C5417A"/>
    <w:rPr>
      <w:color w:val="0000FF"/>
      <w:u w:val="single"/>
      <w:shd w:val="clear" w:color="auto" w:fill="F3F2F1"/>
    </w:rPr>
  </w:style>
  <w:style w:type="character" w:styleId="Sterk">
    <w:name w:val="Strong"/>
    <w:basedOn w:val="Standardskriftforavsnitt"/>
    <w:uiPriority w:val="22"/>
    <w:semiHidden/>
    <w:qFormat/>
    <w:rsid w:val="00C5417A"/>
    <w:rPr>
      <w:b/>
      <w:bCs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5417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5417A"/>
    <w:rPr>
      <w:rFonts w:eastAsiaTheme="minorEastAsia"/>
      <w:color w:val="5A5A5A" w:themeColor="text1" w:themeTint="A5"/>
      <w:spacing w:val="15"/>
    </w:rPr>
  </w:style>
  <w:style w:type="character" w:styleId="Svakutheving">
    <w:name w:val="Subtle Emphasis"/>
    <w:basedOn w:val="Standardskriftforavsnitt"/>
    <w:uiPriority w:val="19"/>
    <w:semiHidden/>
    <w:qFormat/>
    <w:rsid w:val="00C5417A"/>
    <w:rPr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qFormat/>
    <w:rsid w:val="00C5417A"/>
    <w:rPr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C5417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C5417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C5417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C5417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C5417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C5417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C5417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C5417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C5417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C5417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C5417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C5417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C5417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C5417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C5417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C5417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C5417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C5417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C5417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C5417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C5417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C5417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C5417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C5417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C5417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1">
    <w:name w:val="Table List 1"/>
    <w:basedOn w:val="Vanligtabell"/>
    <w:uiPriority w:val="99"/>
    <w:semiHidden/>
    <w:unhideWhenUsed/>
    <w:rsid w:val="00C5417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C5417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C5417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C5417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C5417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C5417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C5417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C5417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C5417A"/>
    <w:pPr>
      <w:spacing w:after="0"/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C5417A"/>
    <w:pPr>
      <w:spacing w:after="0"/>
    </w:pPr>
  </w:style>
  <w:style w:type="table" w:styleId="Tabell-profesjonell">
    <w:name w:val="Table Professional"/>
    <w:basedOn w:val="Vanligtabell"/>
    <w:uiPriority w:val="99"/>
    <w:semiHidden/>
    <w:unhideWhenUsed/>
    <w:rsid w:val="00C5417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C5417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C5417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C5417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C5417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C5417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C54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C5417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C5417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C5417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tel">
    <w:name w:val="Title"/>
    <w:basedOn w:val="Normal"/>
    <w:next w:val="Normal"/>
    <w:link w:val="TittelTegn"/>
    <w:uiPriority w:val="10"/>
    <w:qFormat/>
    <w:rsid w:val="00C541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54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ildelisteoverskrift">
    <w:name w:val="toa heading"/>
    <w:basedOn w:val="Normal"/>
    <w:next w:val="Normal"/>
    <w:uiPriority w:val="99"/>
    <w:semiHidden/>
    <w:unhideWhenUsed/>
    <w:rsid w:val="00C5417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C5417A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C5417A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C5417A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C5417A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C5417A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C5417A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C5417A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C5417A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C5417A"/>
    <w:pPr>
      <w:spacing w:after="100"/>
      <w:ind w:left="1760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C5417A"/>
    <w:pPr>
      <w:outlineLvl w:val="9"/>
    </w:pPr>
  </w:style>
  <w:style w:type="character" w:styleId="Ulstomtale">
    <w:name w:val="Unresolved Mention"/>
    <w:basedOn w:val="Standardskriftforavsnitt"/>
    <w:uiPriority w:val="99"/>
    <w:semiHidden/>
    <w:unhideWhenUsed/>
    <w:rsid w:val="00C5417A"/>
    <w:rPr>
      <w:color w:val="605E5C"/>
      <w:shd w:val="clear" w:color="auto" w:fill="E1DFDD"/>
    </w:rPr>
  </w:style>
  <w:style w:type="paragraph" w:customStyle="1" w:styleId="Tabelloverskrift">
    <w:name w:val="Tabell overskrift"/>
    <w:basedOn w:val="Normal"/>
    <w:next w:val="Tabelltekst"/>
    <w:qFormat/>
    <w:rsid w:val="009C6CF6"/>
    <w:pPr>
      <w:framePr w:hSpace="141" w:wrap="around" w:vAnchor="page" w:hAnchor="page" w:x="1106" w:y="2761"/>
      <w:spacing w:after="0" w:line="180" w:lineRule="atLeast"/>
      <w:suppressOverlap/>
    </w:pPr>
    <w:rPr>
      <w:b/>
      <w:sz w:val="18"/>
      <w:szCs w:val="18"/>
    </w:rPr>
  </w:style>
  <w:style w:type="paragraph" w:customStyle="1" w:styleId="Tabelltekst">
    <w:name w:val="Tabell tekst"/>
    <w:basedOn w:val="Tabelloverskrift"/>
    <w:qFormat/>
    <w:rsid w:val="009C6CF6"/>
    <w:pPr>
      <w:framePr w:wrap="around"/>
    </w:pPr>
    <w:rPr>
      <w:b w:val="0"/>
      <w:sz w:val="16"/>
    </w:rPr>
  </w:style>
  <w:style w:type="character" w:customStyle="1" w:styleId="ListeavsnittTegn">
    <w:name w:val="Listeavsnitt Tegn"/>
    <w:basedOn w:val="Standardskriftforavsnitt"/>
    <w:link w:val="Listeavsnitt"/>
    <w:uiPriority w:val="34"/>
    <w:rsid w:val="005E598A"/>
  </w:style>
  <w:style w:type="paragraph" w:customStyle="1" w:styleId="Normalfet">
    <w:name w:val="Normal fet"/>
    <w:basedOn w:val="Normal"/>
    <w:link w:val="NormalfetTegn"/>
    <w:qFormat/>
    <w:rsid w:val="005E598A"/>
    <w:pPr>
      <w:spacing w:after="0" w:line="240" w:lineRule="auto"/>
    </w:pPr>
    <w:rPr>
      <w:rFonts w:ascii="Arial" w:hAnsi="Arial"/>
      <w:b/>
      <w:sz w:val="24"/>
    </w:rPr>
  </w:style>
  <w:style w:type="character" w:customStyle="1" w:styleId="NormalfetTegn">
    <w:name w:val="Normal fet Tegn"/>
    <w:basedOn w:val="Standardskriftforavsnitt"/>
    <w:link w:val="Normalfet"/>
    <w:rsid w:val="005E598A"/>
    <w:rPr>
      <w:rFonts w:ascii="Arial" w:hAnsi="Arial"/>
      <w:b/>
      <w:sz w:val="24"/>
    </w:rPr>
  </w:style>
  <w:style w:type="paragraph" w:customStyle="1" w:styleId="Overskrift6liste">
    <w:name w:val="Overskrift 6 liste"/>
    <w:basedOn w:val="Overskrift6"/>
    <w:link w:val="Overskrift6listeTegn"/>
    <w:uiPriority w:val="9"/>
    <w:rsid w:val="005E598A"/>
    <w:pPr>
      <w:numPr>
        <w:numId w:val="16"/>
      </w:numPr>
      <w:spacing w:before="80" w:after="40" w:line="240" w:lineRule="auto"/>
    </w:pPr>
    <w:rPr>
      <w:rFonts w:ascii="Arial" w:hAnsi="Arial"/>
      <w:b/>
      <w:sz w:val="24"/>
      <w:szCs w:val="24"/>
    </w:rPr>
  </w:style>
  <w:style w:type="character" w:customStyle="1" w:styleId="Overskrift6listeTegn">
    <w:name w:val="Overskrift 6 liste Tegn"/>
    <w:basedOn w:val="Overskrift6Tegn"/>
    <w:link w:val="Overskrift6liste"/>
    <w:uiPriority w:val="9"/>
    <w:rsid w:val="005E598A"/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2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lovdata.no/dokument/NL/lov/2008-06-27-71/KAPITTEL_3-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eknisk@ha.kommune.no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ha.no/planar/kunngjeringar-og-hoyringa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3%20-%20Mal%20for%20brev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E5C260510143AC95E29F672ADFEDE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A90A66-8D53-415F-806F-93304998DFB1}"/>
      </w:docPartPr>
      <w:docPartBody>
        <w:p w:rsidR="00333760" w:rsidRDefault="00333760">
          <w:pPr>
            <w:pStyle w:val="17E5C260510143AC95E29F672ADFEDE1"/>
          </w:pPr>
          <w:r>
            <w:rPr>
              <w:rStyle w:val="Plassholdertekst"/>
            </w:rPr>
            <w:t>[Navn]</w:t>
          </w:r>
        </w:p>
      </w:docPartBody>
    </w:docPart>
    <w:docPart>
      <w:docPartPr>
        <w:name w:val="172883011EA84F56956E33249BB71DF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C55D167-8727-4991-8088-94271A0277AA}"/>
      </w:docPartPr>
      <w:docPartBody>
        <w:p w:rsidR="00333760" w:rsidRDefault="00333760">
          <w:pPr>
            <w:pStyle w:val="172883011EA84F56956E33249BB71DFF"/>
          </w:pPr>
          <w:r>
            <w:rPr>
              <w:rStyle w:val="Plassholdertekst"/>
            </w:rPr>
            <w:t>[Adresse]</w:t>
          </w:r>
        </w:p>
      </w:docPartBody>
    </w:docPart>
    <w:docPart>
      <w:docPartPr>
        <w:name w:val="9D6B09F4D43D456987D8470124A242F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D2D47F1-6865-4117-A402-59913CDEE754}"/>
      </w:docPartPr>
      <w:docPartBody>
        <w:p w:rsidR="00333760" w:rsidRDefault="00333760">
          <w:pPr>
            <w:pStyle w:val="9D6B09F4D43D456987D8470124A242FC"/>
          </w:pPr>
          <w:r>
            <w:rPr>
              <w:rStyle w:val="Plassholdertekst"/>
            </w:rPr>
            <w:t>[Postnummer og sted]</w:t>
          </w:r>
        </w:p>
      </w:docPartBody>
    </w:docPart>
    <w:docPart>
      <w:docPartPr>
        <w:name w:val="91AAC972DB5149EB8BA13AF1B2893E8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E7A134B-81E4-4AFC-B20A-66B505A88E8F}"/>
      </w:docPartPr>
      <w:docPartBody>
        <w:p w:rsidR="00333760" w:rsidRDefault="00333760">
          <w:pPr>
            <w:pStyle w:val="91AAC972DB5149EB8BA13AF1B2893E89"/>
          </w:pPr>
          <w:r w:rsidRPr="00152A61">
            <w:t>[Deres ref]</w:t>
          </w:r>
        </w:p>
      </w:docPartBody>
    </w:docPart>
    <w:docPart>
      <w:docPartPr>
        <w:name w:val="0F187F49220F4D26A6D28E5C7E11B12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4679EF-8C7B-43ED-85FF-F2F284DC7097}"/>
      </w:docPartPr>
      <w:docPartBody>
        <w:p w:rsidR="00333760" w:rsidRDefault="00333760">
          <w:pPr>
            <w:pStyle w:val="0F187F49220F4D26A6D28E5C7E11B122"/>
          </w:pPr>
          <w:r>
            <w:rPr>
              <w:rStyle w:val="Plassholdertekst"/>
            </w:rPr>
            <w:t>[Vår ref]</w:t>
          </w:r>
        </w:p>
      </w:docPartBody>
    </w:docPart>
    <w:docPart>
      <w:docPartPr>
        <w:name w:val="59F886E7426D4F5AAE427CBDA0AAD5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8BA9411-A305-4DE0-92D5-371D9A7EB13A}"/>
      </w:docPartPr>
      <w:docPartBody>
        <w:p w:rsidR="00333760" w:rsidRDefault="00333760">
          <w:pPr>
            <w:pStyle w:val="59F886E7426D4F5AAE427CBDA0AAD5F9"/>
          </w:pPr>
          <w:r>
            <w:t>[Dato]</w:t>
          </w:r>
        </w:p>
      </w:docPartBody>
    </w:docPart>
    <w:docPart>
      <w:docPartPr>
        <w:name w:val="F7AA7C4103434A0B89F79EE538B897C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F399E6B-0E65-41E6-A9EC-D5294246144D}"/>
      </w:docPartPr>
      <w:docPartBody>
        <w:p w:rsidR="00333760" w:rsidRDefault="00333760">
          <w:pPr>
            <w:pStyle w:val="F7AA7C4103434A0B89F79EE538B897C6"/>
          </w:pPr>
          <w:r>
            <w:t>[Navn]</w:t>
          </w:r>
        </w:p>
      </w:docPartBody>
    </w:docPart>
    <w:docPart>
      <w:docPartPr>
        <w:name w:val="0E5F4AEE3700479692C8E740B73DE4E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F2A4C8-A891-450D-B2AD-FE35EC37CA0D}"/>
      </w:docPartPr>
      <w:docPartBody>
        <w:p w:rsidR="00333760" w:rsidRDefault="00333760">
          <w:pPr>
            <w:pStyle w:val="0E5F4AEE3700479692C8E740B73DE4EE"/>
          </w:pPr>
          <w:r w:rsidRPr="00D53A72">
            <w:t>[Navn]</w:t>
          </w:r>
        </w:p>
      </w:docPartBody>
    </w:docPart>
    <w:docPart>
      <w:docPartPr>
        <w:name w:val="F20AA71A3A234E49BBF30219E6EEAFC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EE926C1-E1C6-4C00-886A-227172FFC6F8}"/>
      </w:docPartPr>
      <w:docPartBody>
        <w:p w:rsidR="00333760" w:rsidRDefault="00333760">
          <w:pPr>
            <w:pStyle w:val="F20AA71A3A234E49BBF30219E6EEAFC9"/>
          </w:pPr>
          <w:r>
            <w:t>[Tittel]</w:t>
          </w:r>
        </w:p>
      </w:docPartBody>
    </w:docPart>
    <w:docPart>
      <w:docPartPr>
        <w:name w:val="66F07CA90F7440D7B08B3700048E063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352E90B-741A-4CE2-8A72-87AF55435837}"/>
      </w:docPartPr>
      <w:docPartBody>
        <w:p w:rsidR="00333760" w:rsidRDefault="00333760">
          <w:pPr>
            <w:pStyle w:val="66F07CA90F7440D7B08B3700048E0634"/>
          </w:pPr>
          <w:r w:rsidRPr="00CA65FB">
            <w:t>[Eventuelle vedlegg]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60"/>
    <w:rsid w:val="00333760"/>
    <w:rsid w:val="00C52AE6"/>
    <w:rsid w:val="00DD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n-NO" w:eastAsia="nn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Pr>
      <w:color w:val="666666"/>
    </w:rPr>
  </w:style>
  <w:style w:type="paragraph" w:customStyle="1" w:styleId="17E5C260510143AC95E29F672ADFEDE1">
    <w:name w:val="17E5C260510143AC95E29F672ADFEDE1"/>
  </w:style>
  <w:style w:type="paragraph" w:customStyle="1" w:styleId="172883011EA84F56956E33249BB71DFF">
    <w:name w:val="172883011EA84F56956E33249BB71DFF"/>
  </w:style>
  <w:style w:type="paragraph" w:customStyle="1" w:styleId="9D6B09F4D43D456987D8470124A242FC">
    <w:name w:val="9D6B09F4D43D456987D8470124A242FC"/>
  </w:style>
  <w:style w:type="paragraph" w:customStyle="1" w:styleId="91AAC972DB5149EB8BA13AF1B2893E89">
    <w:name w:val="91AAC972DB5149EB8BA13AF1B2893E89"/>
  </w:style>
  <w:style w:type="paragraph" w:customStyle="1" w:styleId="0F187F49220F4D26A6D28E5C7E11B122">
    <w:name w:val="0F187F49220F4D26A6D28E5C7E11B122"/>
  </w:style>
  <w:style w:type="paragraph" w:customStyle="1" w:styleId="59F886E7426D4F5AAE427CBDA0AAD5F9">
    <w:name w:val="59F886E7426D4F5AAE427CBDA0AAD5F9"/>
  </w:style>
  <w:style w:type="paragraph" w:customStyle="1" w:styleId="F7AA7C4103434A0B89F79EE538B897C6">
    <w:name w:val="F7AA7C4103434A0B89F79EE538B897C6"/>
  </w:style>
  <w:style w:type="paragraph" w:customStyle="1" w:styleId="0E5F4AEE3700479692C8E740B73DE4EE">
    <w:name w:val="0E5F4AEE3700479692C8E740B73DE4EE"/>
  </w:style>
  <w:style w:type="paragraph" w:customStyle="1" w:styleId="A6D51CF7FE44408EAA69FB69D90AEE59">
    <w:name w:val="A6D51CF7FE44408EAA69FB69D90AEE59"/>
  </w:style>
  <w:style w:type="paragraph" w:customStyle="1" w:styleId="F20AA71A3A234E49BBF30219E6EEAFC9">
    <w:name w:val="F20AA71A3A234E49BBF30219E6EEAFC9"/>
  </w:style>
  <w:style w:type="paragraph" w:customStyle="1" w:styleId="66F07CA90F7440D7B08B3700048E0634">
    <w:name w:val="66F07CA90F7440D7B08B3700048E06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8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82FC97A4EB864EBF6B6ADD443A67CC" ma:contentTypeVersion="18" ma:contentTypeDescription="Create a new document." ma:contentTypeScope="" ma:versionID="b712f5e271df8c251a1317305bfe8edc">
  <xsd:schema xmlns:xsd="http://www.w3.org/2001/XMLSchema" xmlns:xs="http://www.w3.org/2001/XMLSchema" xmlns:p="http://schemas.microsoft.com/office/2006/metadata/properties" xmlns:ns2="3b00a67f-9791-437e-b702-303a706ea042" xmlns:ns3="7dc3d6ed-56f1-49b6-b310-0ff680cfe62a" targetNamespace="http://schemas.microsoft.com/office/2006/metadata/properties" ma:root="true" ma:fieldsID="be6fe9790e2bf7703a23a35b9f6ae43a" ns2:_="" ns3:_="">
    <xsd:import namespace="3b00a67f-9791-437e-b702-303a706ea042"/>
    <xsd:import namespace="7dc3d6ed-56f1-49b6-b310-0ff680cfe6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0a67f-9791-437e-b702-303a706ea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78a55df-a9cd-4882-8adc-9ae50d8055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3d6ed-56f1-49b6-b310-0ff680cfe62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a9d73458-8fb0-4777-9551-357d96ad6676}" ma:internalName="TaxCatchAll" ma:showField="CatchAllData" ma:web="7dc3d6ed-56f1-49b6-b310-0ff680cfe6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8102BA-6A58-4EF7-815F-6D7510BCD1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0C16D9-FBDA-42AE-A186-1F277FF9E9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6D1A36-EE0B-4DCA-ACBF-2DF3936E2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0a67f-9791-437e-b702-303a706ea042"/>
    <ds:schemaRef ds:uri="7dc3d6ed-56f1-49b6-b310-0ff680cfe6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3 - Mal for brev</Template>
  <TotalTime>634</TotalTime>
  <Pages>3</Pages>
  <Words>639</Words>
  <Characters>3392</Characters>
  <Application>Microsoft Office Word</Application>
  <DocSecurity>0</DocSecurity>
  <Lines>28</Lines>
  <Paragraphs>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Tor-Eivind Eie Fagereng</dc:creator>
  <cp:keywords/>
  <dc:description/>
  <cp:lastModifiedBy>Kasper Eiane</cp:lastModifiedBy>
  <cp:revision>157</cp:revision>
  <dcterms:created xsi:type="dcterms:W3CDTF">2025-01-21T10:57:00Z</dcterms:created>
  <dcterms:modified xsi:type="dcterms:W3CDTF">2026-09-03T12:30:00Z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  <property fmtid="{D5CDD505-2E9C-101B-9397-08002B2CF9AE}" pid="3" name="MSIP_Label_6f6f4cc8-7aa5-4b53-9ca0-2687c259eddd_Enabled">
    <vt:lpwstr>true</vt:lpwstr>
  </property>
  <property fmtid="{D5CDD505-2E9C-101B-9397-08002B2CF9AE}" pid="4" name="MSIP_Label_6f6f4cc8-7aa5-4b53-9ca0-2687c259eddd_SetDate">
    <vt:lpwstr>2026-09-03T08:36:49Z</vt:lpwstr>
  </property>
  <property fmtid="{D5CDD505-2E9C-101B-9397-08002B2CF9AE}" pid="5" name="MSIP_Label_6f6f4cc8-7aa5-4b53-9ca0-2687c259eddd_Method">
    <vt:lpwstr>Privileged</vt:lpwstr>
  </property>
  <property fmtid="{D5CDD505-2E9C-101B-9397-08002B2CF9AE}" pid="6" name="MSIP_Label_6f6f4cc8-7aa5-4b53-9ca0-2687c259eddd_Name">
    <vt:lpwstr>Åpen</vt:lpwstr>
  </property>
  <property fmtid="{D5CDD505-2E9C-101B-9397-08002B2CF9AE}" pid="7" name="MSIP_Label_6f6f4cc8-7aa5-4b53-9ca0-2687c259eddd_SiteId">
    <vt:lpwstr>f7265f01-3179-4712-ae4b-4abc649160b1</vt:lpwstr>
  </property>
  <property fmtid="{D5CDD505-2E9C-101B-9397-08002B2CF9AE}" pid="8" name="MSIP_Label_6f6f4cc8-7aa5-4b53-9ca0-2687c259eddd_ActionId">
    <vt:lpwstr>64be7cf8-102a-4444-ae25-bb589b92940f</vt:lpwstr>
  </property>
  <property fmtid="{D5CDD505-2E9C-101B-9397-08002B2CF9AE}" pid="9" name="MSIP_Label_6f6f4cc8-7aa5-4b53-9ca0-2687c259eddd_ContentBits">
    <vt:lpwstr>0</vt:lpwstr>
  </property>
  <property fmtid="{D5CDD505-2E9C-101B-9397-08002B2CF9AE}" pid="10" name="MSIP_Label_6f6f4cc8-7aa5-4b53-9ca0-2687c259eddd_Tag">
    <vt:lpwstr>10, 0, 1, 1</vt:lpwstr>
  </property>
</Properties>
</file>