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292" w:rsidRDefault="00171292" w:rsidP="00171292">
      <w:r>
        <w:rPr>
          <w:noProof/>
          <w:lang w:val="nb-NO"/>
        </w:rPr>
        <w:drawing>
          <wp:anchor distT="0" distB="0" distL="114300" distR="114300" simplePos="0" relativeHeight="251661312" behindDoc="0" locked="0" layoutInCell="1" allowOverlap="1" wp14:anchorId="5C8590C7" wp14:editId="0B10001B">
            <wp:simplePos x="0" y="0"/>
            <wp:positionH relativeFrom="column">
              <wp:posOffset>-471170</wp:posOffset>
            </wp:positionH>
            <wp:positionV relativeFrom="paragraph">
              <wp:posOffset>-175260</wp:posOffset>
            </wp:positionV>
            <wp:extent cx="6762750" cy="3805555"/>
            <wp:effectExtent l="0" t="0" r="0" b="4445"/>
            <wp:wrapNone/>
            <wp:docPr id="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0" cy="3805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b-NO"/>
        </w:rPr>
        <mc:AlternateContent>
          <mc:Choice Requires="wps">
            <w:drawing>
              <wp:anchor distT="0" distB="0" distL="114300" distR="114300" simplePos="0" relativeHeight="251659264" behindDoc="0" locked="0" layoutInCell="1" allowOverlap="1" wp14:anchorId="7FE0CF2A" wp14:editId="6E7889C6">
                <wp:simplePos x="0" y="0"/>
                <wp:positionH relativeFrom="column">
                  <wp:posOffset>-4081145</wp:posOffset>
                </wp:positionH>
                <wp:positionV relativeFrom="paragraph">
                  <wp:posOffset>-995045</wp:posOffset>
                </wp:positionV>
                <wp:extent cx="10858500" cy="1359217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0" cy="13592175"/>
                        </a:xfrm>
                        <a:prstGeom prst="rect">
                          <a:avLst/>
                        </a:prstGeom>
                        <a:solidFill>
                          <a:srgbClr val="4F86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21.35pt;margin-top:-78.35pt;width:855pt;height:10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" fillcolor="#4f86a0" stroked="f"/>
            </w:pict>
          </mc:Fallback>
        </mc:AlternateContent>
      </w:r>
      <w:r>
        <w:rPr>
          <w:noProof/>
          <w:lang w:val="nb-NO"/>
        </w:rPr>
        <w:drawing>
          <wp:anchor distT="0" distB="0" distL="114300" distR="114300" simplePos="0" relativeHeight="251660288" behindDoc="0" locked="0" layoutInCell="1" allowOverlap="1" wp14:anchorId="214A5303" wp14:editId="3B5F6B17">
            <wp:simplePos x="0" y="0"/>
            <wp:positionH relativeFrom="column">
              <wp:posOffset>-899795</wp:posOffset>
            </wp:positionH>
            <wp:positionV relativeFrom="paragraph">
              <wp:posOffset>9025890</wp:posOffset>
            </wp:positionV>
            <wp:extent cx="7600950" cy="485775"/>
            <wp:effectExtent l="0" t="0" r="0" b="9525"/>
            <wp:wrapNone/>
            <wp:docPr id="3" name="Bilde 2" descr="Ha-kommune-logo-hoyre-med-stripe-og-vi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Ha-kommune-logo-hoyre-med-stripe-og-visj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00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149" w:rsidRDefault="00570149" w:rsidP="00122A22">
      <w:pPr>
        <w:ind w:right="566"/>
      </w:pPr>
    </w:p>
    <w:p w:rsidR="00014200" w:rsidRPr="00AC37DE" w:rsidRDefault="00E50E7A" w:rsidP="007F5894">
      <w:pPr>
        <w:rPr>
          <w:sz w:val="72"/>
          <w:szCs w:val="72"/>
        </w:rPr>
      </w:pPr>
      <w:r w:rsidRPr="00AC37DE">
        <w:rPr>
          <w:sz w:val="72"/>
          <w:szCs w:val="72"/>
        </w:rPr>
        <w:t xml:space="preserve"> </w:t>
      </w:r>
      <w:r w:rsidR="00790E8B" w:rsidRPr="00790E8B">
        <w:rPr>
          <w:sz w:val="72"/>
          <w:szCs w:val="72"/>
        </w:rPr>
        <w:t xml:space="preserve"> </w:t>
      </w:r>
    </w:p>
    <w:tbl>
      <w:tblPr>
        <w:tblW w:w="4946" w:type="dxa"/>
        <w:shd w:val="clear" w:color="auto" w:fill="4F86A0"/>
        <w:tblLook w:val="04A0" w:firstRow="1" w:lastRow="0" w:firstColumn="1" w:lastColumn="0" w:noHBand="0" w:noVBand="1"/>
      </w:tblPr>
      <w:tblGrid>
        <w:gridCol w:w="4946"/>
      </w:tblGrid>
      <w:tr w:rsidR="00014200" w:rsidRPr="00445FEA" w:rsidTr="00171292">
        <w:trPr>
          <w:trHeight w:val="2760"/>
        </w:trPr>
        <w:tc>
          <w:tcPr>
            <w:tcW w:w="4946" w:type="dxa"/>
            <w:shd w:val="clear" w:color="auto" w:fill="4F86A0"/>
          </w:tcPr>
          <w:p w:rsidR="000612CD" w:rsidRPr="00445FEA" w:rsidRDefault="000612CD" w:rsidP="000612CD">
            <w:pPr>
              <w:rPr>
                <w:sz w:val="72"/>
                <w:szCs w:val="72"/>
              </w:rPr>
            </w:pPr>
          </w:p>
        </w:tc>
      </w:tr>
    </w:tbl>
    <w:p w:rsidR="00123E69" w:rsidRPr="007F5894" w:rsidRDefault="00AD3065" w:rsidP="00123E69">
      <w:pPr>
        <w:rPr>
          <w:b/>
          <w:color w:val="4686A0"/>
          <w:sz w:val="44"/>
          <w:szCs w:val="44"/>
        </w:rPr>
      </w:pPr>
      <w:r>
        <w:rPr>
          <w:noProof/>
          <w:lang w:val="nb-NO"/>
        </w:rPr>
        <mc:AlternateContent>
          <mc:Choice Requires="wps">
            <w:drawing>
              <wp:anchor distT="0" distB="0" distL="114300" distR="114300" simplePos="0" relativeHeight="251662336" behindDoc="0" locked="0" layoutInCell="1" allowOverlap="1" wp14:anchorId="629CFC7B" wp14:editId="3B8EDFC3">
                <wp:simplePos x="0" y="0"/>
                <wp:positionH relativeFrom="column">
                  <wp:posOffset>-69215</wp:posOffset>
                </wp:positionH>
                <wp:positionV relativeFrom="paragraph">
                  <wp:posOffset>1011555</wp:posOffset>
                </wp:positionV>
                <wp:extent cx="5916295" cy="4429125"/>
                <wp:effectExtent l="0" t="0" r="0" b="9525"/>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42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E69" w:rsidRDefault="00123E69" w:rsidP="00171292">
                            <w:pPr>
                              <w:jc w:val="center"/>
                              <w:rPr>
                                <w:rFonts w:cs="Arial"/>
                                <w:b/>
                                <w:color w:val="FFFFFF" w:themeColor="background1"/>
                                <w:sz w:val="144"/>
                                <w:szCs w:val="144"/>
                              </w:rPr>
                            </w:pPr>
                            <w:r w:rsidRPr="009A55D0">
                              <w:rPr>
                                <w:rFonts w:cs="Arial"/>
                                <w:b/>
                                <w:color w:val="FFFFFF" w:themeColor="background1"/>
                                <w:sz w:val="144"/>
                                <w:szCs w:val="144"/>
                              </w:rPr>
                              <w:t>PLAN FOR FRIVILLIG ARBEID</w:t>
                            </w:r>
                          </w:p>
                          <w:p w:rsidR="00AD3065" w:rsidRDefault="00AD3065" w:rsidP="00171292">
                            <w:pPr>
                              <w:jc w:val="center"/>
                              <w:rPr>
                                <w:rFonts w:cs="Arial"/>
                                <w:b/>
                                <w:color w:val="FFFFFF" w:themeColor="background1"/>
                                <w:sz w:val="144"/>
                                <w:szCs w:val="144"/>
                              </w:rPr>
                            </w:pPr>
                            <w:r>
                              <w:rPr>
                                <w:rFonts w:cs="Arial"/>
                                <w:b/>
                                <w:color w:val="FFFFFF" w:themeColor="background1"/>
                                <w:sz w:val="144"/>
                                <w:szCs w:val="144"/>
                              </w:rPr>
                              <w:t>2018-2022</w:t>
                            </w:r>
                          </w:p>
                          <w:p w:rsidR="00AD3065" w:rsidRPr="00AD3065" w:rsidRDefault="00AD3065" w:rsidP="00171292">
                            <w:pPr>
                              <w:jc w:val="center"/>
                              <w:rPr>
                                <w:rFonts w:cs="Arial"/>
                                <w:b/>
                                <w:color w:val="FFFFFF" w:themeColor="background1"/>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5.45pt;margin-top:79.65pt;width:465.85pt;height:3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" filled="f" stroked="f">
                <v:textbox>
                  <w:txbxContent>
                    <w:p w:rsidR="00123E69" w:rsidRDefault="00123E69" w:rsidP="00171292">
                      <w:pPr>
                        <w:jc w:val="center"/>
                        <w:rPr>
                          <w:rFonts w:cs="Arial"/>
                          <w:b/>
                          <w:color w:val="FFFFFF" w:themeColor="background1"/>
                          <w:sz w:val="144"/>
                          <w:szCs w:val="144"/>
                        </w:rPr>
                      </w:pPr>
                      <w:r w:rsidRPr="009A55D0">
                        <w:rPr>
                          <w:rFonts w:cs="Arial"/>
                          <w:b/>
                          <w:color w:val="FFFFFF" w:themeColor="background1"/>
                          <w:sz w:val="144"/>
                          <w:szCs w:val="144"/>
                        </w:rPr>
                        <w:t>PLAN FOR FRIVILLIG ARBEID</w:t>
                      </w:r>
                    </w:p>
                    <w:p w:rsidR="00AD3065" w:rsidRDefault="00AD3065" w:rsidP="00171292">
                      <w:pPr>
                        <w:jc w:val="center"/>
                        <w:rPr>
                          <w:rFonts w:cs="Arial"/>
                          <w:b/>
                          <w:color w:val="FFFFFF" w:themeColor="background1"/>
                          <w:sz w:val="144"/>
                          <w:szCs w:val="144"/>
                        </w:rPr>
                      </w:pPr>
                      <w:r>
                        <w:rPr>
                          <w:rFonts w:cs="Arial"/>
                          <w:b/>
                          <w:color w:val="FFFFFF" w:themeColor="background1"/>
                          <w:sz w:val="144"/>
                          <w:szCs w:val="144"/>
                        </w:rPr>
                        <w:t>2018-2022</w:t>
                      </w:r>
                    </w:p>
                    <w:p w:rsidR="00AD3065" w:rsidRPr="00AD3065" w:rsidRDefault="00AD3065" w:rsidP="00171292">
                      <w:pPr>
                        <w:jc w:val="center"/>
                        <w:rPr>
                          <w:rFonts w:cs="Arial"/>
                          <w:b/>
                          <w:color w:val="FFFFFF" w:themeColor="background1"/>
                          <w:sz w:val="20"/>
                          <w:szCs w:val="20"/>
                        </w:rPr>
                      </w:pPr>
                    </w:p>
                  </w:txbxContent>
                </v:textbox>
              </v:shape>
            </w:pict>
          </mc:Fallback>
        </mc:AlternateContent>
      </w:r>
      <w:r w:rsidR="00091DEC" w:rsidRPr="00AC37DE">
        <w:rPr>
          <w:sz w:val="72"/>
          <w:szCs w:val="72"/>
        </w:rPr>
        <w:br w:type="page"/>
      </w:r>
      <w:r w:rsidR="00123E69" w:rsidRPr="007F5894">
        <w:rPr>
          <w:b/>
          <w:color w:val="4686A0"/>
          <w:sz w:val="44"/>
          <w:szCs w:val="44"/>
        </w:rPr>
        <w:lastRenderedPageBreak/>
        <w:t>Innhald</w:t>
      </w:r>
    </w:p>
    <w:p w:rsidR="00D54277" w:rsidRDefault="00123E69">
      <w:pPr>
        <w:pStyle w:val="INNH1"/>
        <w:rPr>
          <w:rFonts w:asciiTheme="minorHAnsi" w:eastAsiaTheme="minorEastAsia" w:hAnsiTheme="minorHAnsi" w:cstheme="minorBidi"/>
          <w:b w:val="0"/>
          <w:bCs w:val="0"/>
          <w:caps w:val="0"/>
          <w:noProof/>
          <w:sz w:val="22"/>
          <w:szCs w:val="22"/>
          <w:lang w:val="nb-NO"/>
        </w:rPr>
      </w:pPr>
      <w:r>
        <w:fldChar w:fldCharType="begin"/>
      </w:r>
      <w:r>
        <w:instrText xml:space="preserve"> TOC \o "1-3" \h \z \u </w:instrText>
      </w:r>
      <w:r>
        <w:fldChar w:fldCharType="separate"/>
      </w:r>
      <w:hyperlink w:anchor="_Toc514134766" w:history="1">
        <w:r w:rsidR="00D54277" w:rsidRPr="00971687">
          <w:rPr>
            <w:rStyle w:val="Hyperkobling"/>
            <w:noProof/>
          </w:rPr>
          <w:t>Bakgrunn</w:t>
        </w:r>
        <w:r w:rsidR="00D54277">
          <w:rPr>
            <w:noProof/>
            <w:webHidden/>
          </w:rPr>
          <w:tab/>
        </w:r>
        <w:r w:rsidR="00D54277">
          <w:rPr>
            <w:noProof/>
            <w:webHidden/>
          </w:rPr>
          <w:fldChar w:fldCharType="begin"/>
        </w:r>
        <w:r w:rsidR="00D54277">
          <w:rPr>
            <w:noProof/>
            <w:webHidden/>
          </w:rPr>
          <w:instrText xml:space="preserve"> PAGEREF _Toc514134766 \h </w:instrText>
        </w:r>
        <w:r w:rsidR="00D54277">
          <w:rPr>
            <w:noProof/>
            <w:webHidden/>
          </w:rPr>
        </w:r>
        <w:r w:rsidR="00D54277">
          <w:rPr>
            <w:noProof/>
            <w:webHidden/>
          </w:rPr>
          <w:fldChar w:fldCharType="separate"/>
        </w:r>
        <w:r w:rsidR="007E097D">
          <w:rPr>
            <w:noProof/>
            <w:webHidden/>
          </w:rPr>
          <w:t>2</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67" w:history="1">
        <w:r w:rsidR="00D54277" w:rsidRPr="00971687">
          <w:rPr>
            <w:rStyle w:val="Hyperkobling"/>
            <w:b/>
            <w:noProof/>
          </w:rPr>
          <w:t>Sentrale føringar</w:t>
        </w:r>
        <w:r w:rsidR="00D54277">
          <w:rPr>
            <w:noProof/>
            <w:webHidden/>
          </w:rPr>
          <w:tab/>
        </w:r>
        <w:r w:rsidR="00D54277">
          <w:rPr>
            <w:noProof/>
            <w:webHidden/>
          </w:rPr>
          <w:fldChar w:fldCharType="begin"/>
        </w:r>
        <w:r w:rsidR="00D54277">
          <w:rPr>
            <w:noProof/>
            <w:webHidden/>
          </w:rPr>
          <w:instrText xml:space="preserve"> PAGEREF _Toc514134767 \h </w:instrText>
        </w:r>
        <w:r w:rsidR="00D54277">
          <w:rPr>
            <w:noProof/>
            <w:webHidden/>
          </w:rPr>
        </w:r>
        <w:r w:rsidR="00D54277">
          <w:rPr>
            <w:noProof/>
            <w:webHidden/>
          </w:rPr>
          <w:fldChar w:fldCharType="separate"/>
        </w:r>
        <w:r w:rsidR="007E097D">
          <w:rPr>
            <w:noProof/>
            <w:webHidden/>
          </w:rPr>
          <w:t>2</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68" w:history="1">
        <w:r w:rsidR="00D54277" w:rsidRPr="00971687">
          <w:rPr>
            <w:rStyle w:val="Hyperkobling"/>
            <w:b/>
            <w:noProof/>
          </w:rPr>
          <w:t>Kommunerolla i endring</w:t>
        </w:r>
        <w:r w:rsidR="00D54277">
          <w:rPr>
            <w:noProof/>
            <w:webHidden/>
          </w:rPr>
          <w:tab/>
        </w:r>
        <w:r w:rsidR="00D54277">
          <w:rPr>
            <w:noProof/>
            <w:webHidden/>
          </w:rPr>
          <w:fldChar w:fldCharType="begin"/>
        </w:r>
        <w:r w:rsidR="00D54277">
          <w:rPr>
            <w:noProof/>
            <w:webHidden/>
          </w:rPr>
          <w:instrText xml:space="preserve"> PAGEREF _Toc514134768 \h </w:instrText>
        </w:r>
        <w:r w:rsidR="00D54277">
          <w:rPr>
            <w:noProof/>
            <w:webHidden/>
          </w:rPr>
        </w:r>
        <w:r w:rsidR="00D54277">
          <w:rPr>
            <w:noProof/>
            <w:webHidden/>
          </w:rPr>
          <w:fldChar w:fldCharType="separate"/>
        </w:r>
        <w:r w:rsidR="007E097D">
          <w:rPr>
            <w:noProof/>
            <w:webHidden/>
          </w:rPr>
          <w:t>3</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69" w:history="1">
        <w:r w:rsidR="00D54277" w:rsidRPr="00971687">
          <w:rPr>
            <w:rStyle w:val="Hyperkobling"/>
            <w:b/>
            <w:noProof/>
          </w:rPr>
          <w:t>Lokale føringar</w:t>
        </w:r>
        <w:r w:rsidR="00D54277">
          <w:rPr>
            <w:noProof/>
            <w:webHidden/>
          </w:rPr>
          <w:tab/>
        </w:r>
        <w:r w:rsidR="00D54277">
          <w:rPr>
            <w:noProof/>
            <w:webHidden/>
          </w:rPr>
          <w:fldChar w:fldCharType="begin"/>
        </w:r>
        <w:r w:rsidR="00D54277">
          <w:rPr>
            <w:noProof/>
            <w:webHidden/>
          </w:rPr>
          <w:instrText xml:space="preserve"> PAGEREF _Toc514134769 \h </w:instrText>
        </w:r>
        <w:r w:rsidR="00D54277">
          <w:rPr>
            <w:noProof/>
            <w:webHidden/>
          </w:rPr>
        </w:r>
        <w:r w:rsidR="00D54277">
          <w:rPr>
            <w:noProof/>
            <w:webHidden/>
          </w:rPr>
          <w:fldChar w:fldCharType="separate"/>
        </w:r>
        <w:r w:rsidR="007E097D">
          <w:rPr>
            <w:noProof/>
            <w:webHidden/>
          </w:rPr>
          <w:t>2</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70" w:history="1">
        <w:r w:rsidR="00D54277" w:rsidRPr="00971687">
          <w:rPr>
            <w:rStyle w:val="Hyperkobling"/>
            <w:b/>
            <w:noProof/>
          </w:rPr>
          <w:t>Om planen</w:t>
        </w:r>
        <w:r w:rsidR="00D54277">
          <w:rPr>
            <w:noProof/>
            <w:webHidden/>
          </w:rPr>
          <w:tab/>
        </w:r>
        <w:r w:rsidR="00D54277">
          <w:rPr>
            <w:noProof/>
            <w:webHidden/>
          </w:rPr>
          <w:fldChar w:fldCharType="begin"/>
        </w:r>
        <w:r w:rsidR="00D54277">
          <w:rPr>
            <w:noProof/>
            <w:webHidden/>
          </w:rPr>
          <w:instrText xml:space="preserve"> PAGEREF _Toc514134770 \h </w:instrText>
        </w:r>
        <w:r w:rsidR="00D54277">
          <w:rPr>
            <w:noProof/>
            <w:webHidden/>
          </w:rPr>
        </w:r>
        <w:r w:rsidR="00D54277">
          <w:rPr>
            <w:noProof/>
            <w:webHidden/>
          </w:rPr>
          <w:fldChar w:fldCharType="separate"/>
        </w:r>
        <w:r w:rsidR="007E097D">
          <w:rPr>
            <w:noProof/>
            <w:webHidden/>
          </w:rPr>
          <w:t>3</w:t>
        </w:r>
        <w:r w:rsidR="00D54277">
          <w:rPr>
            <w:noProof/>
            <w:webHidden/>
          </w:rPr>
          <w:fldChar w:fldCharType="end"/>
        </w:r>
      </w:hyperlink>
    </w:p>
    <w:p w:rsidR="00D54277" w:rsidRDefault="00F17A4C">
      <w:pPr>
        <w:pStyle w:val="INNH1"/>
        <w:rPr>
          <w:rFonts w:asciiTheme="minorHAnsi" w:eastAsiaTheme="minorEastAsia" w:hAnsiTheme="minorHAnsi" w:cstheme="minorBidi"/>
          <w:b w:val="0"/>
          <w:bCs w:val="0"/>
          <w:caps w:val="0"/>
          <w:noProof/>
          <w:sz w:val="22"/>
          <w:szCs w:val="22"/>
          <w:lang w:val="nb-NO"/>
        </w:rPr>
      </w:pPr>
      <w:hyperlink w:anchor="_Toc514134771" w:history="1">
        <w:r w:rsidR="00D54277" w:rsidRPr="00971687">
          <w:rPr>
            <w:rStyle w:val="Hyperkobling"/>
            <w:noProof/>
          </w:rPr>
          <w:t>Frivillig arbeid og frivillig sektor</w:t>
        </w:r>
        <w:r w:rsidR="00D54277">
          <w:rPr>
            <w:noProof/>
            <w:webHidden/>
          </w:rPr>
          <w:tab/>
        </w:r>
        <w:r w:rsidR="00D54277">
          <w:rPr>
            <w:noProof/>
            <w:webHidden/>
          </w:rPr>
          <w:fldChar w:fldCharType="begin"/>
        </w:r>
        <w:r w:rsidR="00D54277">
          <w:rPr>
            <w:noProof/>
            <w:webHidden/>
          </w:rPr>
          <w:instrText xml:space="preserve"> PAGEREF _Toc514134771 \h </w:instrText>
        </w:r>
        <w:r w:rsidR="00D54277">
          <w:rPr>
            <w:noProof/>
            <w:webHidden/>
          </w:rPr>
        </w:r>
        <w:r w:rsidR="00D54277">
          <w:rPr>
            <w:noProof/>
            <w:webHidden/>
          </w:rPr>
          <w:fldChar w:fldCharType="separate"/>
        </w:r>
        <w:r w:rsidR="007E097D">
          <w:rPr>
            <w:noProof/>
            <w:webHidden/>
          </w:rPr>
          <w:t>4</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72" w:history="1">
        <w:r w:rsidR="00D54277" w:rsidRPr="00971687">
          <w:rPr>
            <w:rStyle w:val="Hyperkobling"/>
            <w:b/>
            <w:noProof/>
          </w:rPr>
          <w:t>Frivillige organisasjonar og lag i Hå</w:t>
        </w:r>
        <w:r w:rsidR="00D54277">
          <w:rPr>
            <w:noProof/>
            <w:webHidden/>
          </w:rPr>
          <w:tab/>
        </w:r>
        <w:r w:rsidR="00D54277">
          <w:rPr>
            <w:noProof/>
            <w:webHidden/>
          </w:rPr>
          <w:fldChar w:fldCharType="begin"/>
        </w:r>
        <w:r w:rsidR="00D54277">
          <w:rPr>
            <w:noProof/>
            <w:webHidden/>
          </w:rPr>
          <w:instrText xml:space="preserve"> PAGEREF _Toc514134772 \h </w:instrText>
        </w:r>
        <w:r w:rsidR="00D54277">
          <w:rPr>
            <w:noProof/>
            <w:webHidden/>
          </w:rPr>
        </w:r>
        <w:r w:rsidR="00D54277">
          <w:rPr>
            <w:noProof/>
            <w:webHidden/>
          </w:rPr>
          <w:fldChar w:fldCharType="separate"/>
        </w:r>
        <w:r w:rsidR="007E097D">
          <w:rPr>
            <w:noProof/>
            <w:webHidden/>
          </w:rPr>
          <w:t>4</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73" w:history="1">
        <w:r w:rsidR="00D54277" w:rsidRPr="00971687">
          <w:rPr>
            <w:rStyle w:val="Hyperkobling"/>
            <w:b/>
            <w:noProof/>
          </w:rPr>
          <w:t>Kvifor er den frivillige innsatsen viktig?</w:t>
        </w:r>
        <w:r w:rsidR="00D54277">
          <w:rPr>
            <w:noProof/>
            <w:webHidden/>
          </w:rPr>
          <w:tab/>
        </w:r>
        <w:r w:rsidR="00D54277">
          <w:rPr>
            <w:noProof/>
            <w:webHidden/>
          </w:rPr>
          <w:fldChar w:fldCharType="begin"/>
        </w:r>
        <w:r w:rsidR="00D54277">
          <w:rPr>
            <w:noProof/>
            <w:webHidden/>
          </w:rPr>
          <w:instrText xml:space="preserve"> PAGEREF _Toc514134773 \h </w:instrText>
        </w:r>
        <w:r w:rsidR="00D54277">
          <w:rPr>
            <w:noProof/>
            <w:webHidden/>
          </w:rPr>
        </w:r>
        <w:r w:rsidR="00D54277">
          <w:rPr>
            <w:noProof/>
            <w:webHidden/>
          </w:rPr>
          <w:fldChar w:fldCharType="separate"/>
        </w:r>
        <w:r w:rsidR="007E097D">
          <w:rPr>
            <w:noProof/>
            <w:webHidden/>
          </w:rPr>
          <w:t>5</w:t>
        </w:r>
        <w:r w:rsidR="00D54277">
          <w:rPr>
            <w:noProof/>
            <w:webHidden/>
          </w:rPr>
          <w:fldChar w:fldCharType="end"/>
        </w:r>
      </w:hyperlink>
    </w:p>
    <w:p w:rsidR="00D54277" w:rsidRDefault="00F17A4C">
      <w:pPr>
        <w:pStyle w:val="INNH1"/>
        <w:rPr>
          <w:rFonts w:asciiTheme="minorHAnsi" w:eastAsiaTheme="minorEastAsia" w:hAnsiTheme="minorHAnsi" w:cstheme="minorBidi"/>
          <w:b w:val="0"/>
          <w:bCs w:val="0"/>
          <w:caps w:val="0"/>
          <w:noProof/>
          <w:sz w:val="22"/>
          <w:szCs w:val="22"/>
          <w:lang w:val="nb-NO"/>
        </w:rPr>
      </w:pPr>
      <w:hyperlink w:anchor="_Toc514134774" w:history="1">
        <w:r w:rsidR="00D54277" w:rsidRPr="00971687">
          <w:rPr>
            <w:rStyle w:val="Hyperkobling"/>
            <w:noProof/>
          </w:rPr>
          <w:t>Frivillig innsats og  Hå kommune i dag</w:t>
        </w:r>
        <w:r w:rsidR="00D54277">
          <w:rPr>
            <w:noProof/>
            <w:webHidden/>
          </w:rPr>
          <w:tab/>
        </w:r>
        <w:r w:rsidR="00D54277">
          <w:rPr>
            <w:noProof/>
            <w:webHidden/>
          </w:rPr>
          <w:fldChar w:fldCharType="begin"/>
        </w:r>
        <w:r w:rsidR="00D54277">
          <w:rPr>
            <w:noProof/>
            <w:webHidden/>
          </w:rPr>
          <w:instrText xml:space="preserve"> PAGEREF _Toc514134774 \h </w:instrText>
        </w:r>
        <w:r w:rsidR="00D54277">
          <w:rPr>
            <w:noProof/>
            <w:webHidden/>
          </w:rPr>
        </w:r>
        <w:r w:rsidR="00D54277">
          <w:rPr>
            <w:noProof/>
            <w:webHidden/>
          </w:rPr>
          <w:fldChar w:fldCharType="separate"/>
        </w:r>
        <w:r w:rsidR="007E097D">
          <w:rPr>
            <w:noProof/>
            <w:webHidden/>
          </w:rPr>
          <w:t>6</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75" w:history="1">
        <w:r w:rsidR="00D54277" w:rsidRPr="00971687">
          <w:rPr>
            <w:rStyle w:val="Hyperkobling"/>
            <w:b/>
            <w:noProof/>
          </w:rPr>
          <w:t>Frivilligsentralen</w:t>
        </w:r>
        <w:r w:rsidR="00D54277">
          <w:rPr>
            <w:noProof/>
            <w:webHidden/>
          </w:rPr>
          <w:tab/>
        </w:r>
        <w:r w:rsidR="00D54277">
          <w:rPr>
            <w:noProof/>
            <w:webHidden/>
          </w:rPr>
          <w:fldChar w:fldCharType="begin"/>
        </w:r>
        <w:r w:rsidR="00D54277">
          <w:rPr>
            <w:noProof/>
            <w:webHidden/>
          </w:rPr>
          <w:instrText xml:space="preserve"> PAGEREF _Toc514134775 \h </w:instrText>
        </w:r>
        <w:r w:rsidR="00D54277">
          <w:rPr>
            <w:noProof/>
            <w:webHidden/>
          </w:rPr>
        </w:r>
        <w:r w:rsidR="00D54277">
          <w:rPr>
            <w:noProof/>
            <w:webHidden/>
          </w:rPr>
          <w:fldChar w:fldCharType="separate"/>
        </w:r>
        <w:r w:rsidR="007E097D">
          <w:rPr>
            <w:noProof/>
            <w:webHidden/>
          </w:rPr>
          <w:t>6</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76" w:history="1">
        <w:r w:rsidR="00D54277" w:rsidRPr="00971687">
          <w:rPr>
            <w:rStyle w:val="Hyperkobling"/>
            <w:b/>
            <w:noProof/>
          </w:rPr>
          <w:t>Tenesteområdet opplæring og kultur</w:t>
        </w:r>
        <w:r w:rsidR="00D54277">
          <w:rPr>
            <w:noProof/>
            <w:webHidden/>
          </w:rPr>
          <w:tab/>
        </w:r>
        <w:r w:rsidR="00D54277">
          <w:rPr>
            <w:noProof/>
            <w:webHidden/>
          </w:rPr>
          <w:fldChar w:fldCharType="begin"/>
        </w:r>
        <w:r w:rsidR="00D54277">
          <w:rPr>
            <w:noProof/>
            <w:webHidden/>
          </w:rPr>
          <w:instrText xml:space="preserve"> PAGEREF _Toc514134776 \h </w:instrText>
        </w:r>
        <w:r w:rsidR="00D54277">
          <w:rPr>
            <w:noProof/>
            <w:webHidden/>
          </w:rPr>
        </w:r>
        <w:r w:rsidR="00D54277">
          <w:rPr>
            <w:noProof/>
            <w:webHidden/>
          </w:rPr>
          <w:fldChar w:fldCharType="separate"/>
        </w:r>
        <w:r w:rsidR="007E097D">
          <w:rPr>
            <w:noProof/>
            <w:webHidden/>
          </w:rPr>
          <w:t>6</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77" w:history="1">
        <w:r w:rsidR="00D54277" w:rsidRPr="00971687">
          <w:rPr>
            <w:rStyle w:val="Hyperkobling"/>
            <w:b/>
            <w:noProof/>
          </w:rPr>
          <w:t>Tenesteområdet helse og omsorg</w:t>
        </w:r>
        <w:r w:rsidR="00D54277">
          <w:rPr>
            <w:noProof/>
            <w:webHidden/>
          </w:rPr>
          <w:tab/>
        </w:r>
        <w:r w:rsidR="00D54277">
          <w:rPr>
            <w:noProof/>
            <w:webHidden/>
          </w:rPr>
          <w:fldChar w:fldCharType="begin"/>
        </w:r>
        <w:r w:rsidR="00D54277">
          <w:rPr>
            <w:noProof/>
            <w:webHidden/>
          </w:rPr>
          <w:instrText xml:space="preserve"> PAGEREF _Toc514134777 \h </w:instrText>
        </w:r>
        <w:r w:rsidR="00D54277">
          <w:rPr>
            <w:noProof/>
            <w:webHidden/>
          </w:rPr>
        </w:r>
        <w:r w:rsidR="00D54277">
          <w:rPr>
            <w:noProof/>
            <w:webHidden/>
          </w:rPr>
          <w:fldChar w:fldCharType="separate"/>
        </w:r>
        <w:r w:rsidR="007E097D">
          <w:rPr>
            <w:noProof/>
            <w:webHidden/>
          </w:rPr>
          <w:t>6</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78" w:history="1">
        <w:r w:rsidR="00D54277" w:rsidRPr="00971687">
          <w:rPr>
            <w:rStyle w:val="Hyperkobling"/>
            <w:b/>
            <w:noProof/>
          </w:rPr>
          <w:t>Tekniske saker og næring</w:t>
        </w:r>
        <w:r w:rsidR="00D54277">
          <w:rPr>
            <w:noProof/>
            <w:webHidden/>
          </w:rPr>
          <w:tab/>
        </w:r>
        <w:r w:rsidR="00D54277">
          <w:rPr>
            <w:noProof/>
            <w:webHidden/>
          </w:rPr>
          <w:fldChar w:fldCharType="begin"/>
        </w:r>
        <w:r w:rsidR="00D54277">
          <w:rPr>
            <w:noProof/>
            <w:webHidden/>
          </w:rPr>
          <w:instrText xml:space="preserve"> PAGEREF _Toc514134778 \h </w:instrText>
        </w:r>
        <w:r w:rsidR="00D54277">
          <w:rPr>
            <w:noProof/>
            <w:webHidden/>
          </w:rPr>
        </w:r>
        <w:r w:rsidR="00D54277">
          <w:rPr>
            <w:noProof/>
            <w:webHidden/>
          </w:rPr>
          <w:fldChar w:fldCharType="separate"/>
        </w:r>
        <w:r w:rsidR="007E097D">
          <w:rPr>
            <w:noProof/>
            <w:webHidden/>
          </w:rPr>
          <w:t>6</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79" w:history="1">
        <w:r w:rsidR="00D54277" w:rsidRPr="00971687">
          <w:rPr>
            <w:rStyle w:val="Hyperkobling"/>
            <w:b/>
            <w:noProof/>
          </w:rPr>
          <w:t>Økonomi</w:t>
        </w:r>
        <w:r w:rsidR="00D54277">
          <w:rPr>
            <w:noProof/>
            <w:webHidden/>
          </w:rPr>
          <w:tab/>
        </w:r>
        <w:r w:rsidR="00D54277">
          <w:rPr>
            <w:noProof/>
            <w:webHidden/>
          </w:rPr>
          <w:fldChar w:fldCharType="begin"/>
        </w:r>
        <w:r w:rsidR="00D54277">
          <w:rPr>
            <w:noProof/>
            <w:webHidden/>
          </w:rPr>
          <w:instrText xml:space="preserve"> PAGEREF _Toc514134779 \h </w:instrText>
        </w:r>
        <w:r w:rsidR="00D54277">
          <w:rPr>
            <w:noProof/>
            <w:webHidden/>
          </w:rPr>
        </w:r>
        <w:r w:rsidR="00D54277">
          <w:rPr>
            <w:noProof/>
            <w:webHidden/>
          </w:rPr>
          <w:fldChar w:fldCharType="separate"/>
        </w:r>
        <w:r w:rsidR="007E097D">
          <w:rPr>
            <w:noProof/>
            <w:webHidden/>
          </w:rPr>
          <w:t>7</w:t>
        </w:r>
        <w:r w:rsidR="00D54277">
          <w:rPr>
            <w:noProof/>
            <w:webHidden/>
          </w:rPr>
          <w:fldChar w:fldCharType="end"/>
        </w:r>
      </w:hyperlink>
    </w:p>
    <w:p w:rsidR="00D54277" w:rsidRDefault="00F17A4C">
      <w:pPr>
        <w:pStyle w:val="INNH1"/>
        <w:rPr>
          <w:rFonts w:asciiTheme="minorHAnsi" w:eastAsiaTheme="minorEastAsia" w:hAnsiTheme="minorHAnsi" w:cstheme="minorBidi"/>
          <w:b w:val="0"/>
          <w:bCs w:val="0"/>
          <w:caps w:val="0"/>
          <w:noProof/>
          <w:sz w:val="22"/>
          <w:szCs w:val="22"/>
          <w:lang w:val="nb-NO"/>
        </w:rPr>
      </w:pPr>
      <w:hyperlink w:anchor="_Toc514134780" w:history="1">
        <w:r w:rsidR="00D54277" w:rsidRPr="00971687">
          <w:rPr>
            <w:rStyle w:val="Hyperkobling"/>
            <w:noProof/>
          </w:rPr>
          <w:t>Innspel frå lag og organisasjonar</w:t>
        </w:r>
        <w:r w:rsidR="00D54277">
          <w:rPr>
            <w:noProof/>
            <w:webHidden/>
          </w:rPr>
          <w:tab/>
        </w:r>
        <w:r w:rsidR="00D54277">
          <w:rPr>
            <w:noProof/>
            <w:webHidden/>
          </w:rPr>
          <w:fldChar w:fldCharType="begin"/>
        </w:r>
        <w:r w:rsidR="00D54277">
          <w:rPr>
            <w:noProof/>
            <w:webHidden/>
          </w:rPr>
          <w:instrText xml:space="preserve"> PAGEREF _Toc514134780 \h </w:instrText>
        </w:r>
        <w:r w:rsidR="00D54277">
          <w:rPr>
            <w:noProof/>
            <w:webHidden/>
          </w:rPr>
        </w:r>
        <w:r w:rsidR="00D54277">
          <w:rPr>
            <w:noProof/>
            <w:webHidden/>
          </w:rPr>
          <w:fldChar w:fldCharType="separate"/>
        </w:r>
        <w:r w:rsidR="007E097D">
          <w:rPr>
            <w:noProof/>
            <w:webHidden/>
          </w:rPr>
          <w:t>7</w:t>
        </w:r>
        <w:r w:rsidR="00D54277">
          <w:rPr>
            <w:noProof/>
            <w:webHidden/>
          </w:rPr>
          <w:fldChar w:fldCharType="end"/>
        </w:r>
      </w:hyperlink>
    </w:p>
    <w:p w:rsidR="00D54277" w:rsidRDefault="00F17A4C">
      <w:pPr>
        <w:pStyle w:val="INNH1"/>
        <w:rPr>
          <w:rFonts w:asciiTheme="minorHAnsi" w:eastAsiaTheme="minorEastAsia" w:hAnsiTheme="minorHAnsi" w:cstheme="minorBidi"/>
          <w:b w:val="0"/>
          <w:bCs w:val="0"/>
          <w:caps w:val="0"/>
          <w:noProof/>
          <w:sz w:val="22"/>
          <w:szCs w:val="22"/>
          <w:lang w:val="nb-NO"/>
        </w:rPr>
      </w:pPr>
      <w:hyperlink w:anchor="_Toc514134781" w:history="1">
        <w:r w:rsidR="00D54277" w:rsidRPr="00971687">
          <w:rPr>
            <w:rStyle w:val="Hyperkobling"/>
            <w:noProof/>
          </w:rPr>
          <w:t>Handlingsplan</w:t>
        </w:r>
        <w:r w:rsidR="00D54277">
          <w:rPr>
            <w:noProof/>
            <w:webHidden/>
          </w:rPr>
          <w:tab/>
        </w:r>
        <w:r w:rsidR="00D54277">
          <w:rPr>
            <w:noProof/>
            <w:webHidden/>
          </w:rPr>
          <w:fldChar w:fldCharType="begin"/>
        </w:r>
        <w:r w:rsidR="00D54277">
          <w:rPr>
            <w:noProof/>
            <w:webHidden/>
          </w:rPr>
          <w:instrText xml:space="preserve"> PAGEREF _Toc514134781 \h </w:instrText>
        </w:r>
        <w:r w:rsidR="00D54277">
          <w:rPr>
            <w:noProof/>
            <w:webHidden/>
          </w:rPr>
        </w:r>
        <w:r w:rsidR="00D54277">
          <w:rPr>
            <w:noProof/>
            <w:webHidden/>
          </w:rPr>
          <w:fldChar w:fldCharType="separate"/>
        </w:r>
        <w:r w:rsidR="007E097D">
          <w:rPr>
            <w:noProof/>
            <w:webHidden/>
          </w:rPr>
          <w:t>9</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82" w:history="1">
        <w:r w:rsidR="00D54277" w:rsidRPr="00971687">
          <w:rPr>
            <w:rStyle w:val="Hyperkobling"/>
            <w:noProof/>
          </w:rPr>
          <w:t>Mål og tiltak</w:t>
        </w:r>
        <w:r w:rsidR="00D54277">
          <w:rPr>
            <w:noProof/>
            <w:webHidden/>
          </w:rPr>
          <w:tab/>
        </w:r>
        <w:r w:rsidR="00D54277">
          <w:rPr>
            <w:noProof/>
            <w:webHidden/>
          </w:rPr>
          <w:fldChar w:fldCharType="begin"/>
        </w:r>
        <w:r w:rsidR="00D54277">
          <w:rPr>
            <w:noProof/>
            <w:webHidden/>
          </w:rPr>
          <w:instrText xml:space="preserve"> PAGEREF _Toc514134782 \h </w:instrText>
        </w:r>
        <w:r w:rsidR="00D54277">
          <w:rPr>
            <w:noProof/>
            <w:webHidden/>
          </w:rPr>
        </w:r>
        <w:r w:rsidR="00D54277">
          <w:rPr>
            <w:noProof/>
            <w:webHidden/>
          </w:rPr>
          <w:fldChar w:fldCharType="separate"/>
        </w:r>
        <w:r w:rsidR="007E097D">
          <w:rPr>
            <w:noProof/>
            <w:webHidden/>
          </w:rPr>
          <w:t>9</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83" w:history="1">
        <w:r w:rsidR="00D54277" w:rsidRPr="00971687">
          <w:rPr>
            <w:rStyle w:val="Hyperkobling"/>
            <w:noProof/>
          </w:rPr>
          <w:t>Mål 1 - Ta vare på, styrka og anerkjenna det frivillige arbeidet</w:t>
        </w:r>
        <w:r w:rsidR="00D54277">
          <w:rPr>
            <w:noProof/>
            <w:webHidden/>
          </w:rPr>
          <w:tab/>
        </w:r>
        <w:r w:rsidR="00D54277">
          <w:rPr>
            <w:noProof/>
            <w:webHidden/>
          </w:rPr>
          <w:fldChar w:fldCharType="begin"/>
        </w:r>
        <w:r w:rsidR="00D54277">
          <w:rPr>
            <w:noProof/>
            <w:webHidden/>
          </w:rPr>
          <w:instrText xml:space="preserve"> PAGEREF _Toc514134783 \h </w:instrText>
        </w:r>
        <w:r w:rsidR="00D54277">
          <w:rPr>
            <w:noProof/>
            <w:webHidden/>
          </w:rPr>
        </w:r>
        <w:r w:rsidR="00D54277">
          <w:rPr>
            <w:noProof/>
            <w:webHidden/>
          </w:rPr>
          <w:fldChar w:fldCharType="separate"/>
        </w:r>
        <w:r w:rsidR="007E097D">
          <w:rPr>
            <w:noProof/>
            <w:webHidden/>
          </w:rPr>
          <w:t>9</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84" w:history="1">
        <w:r w:rsidR="00D54277" w:rsidRPr="00971687">
          <w:rPr>
            <w:rStyle w:val="Hyperkobling"/>
            <w:noProof/>
          </w:rPr>
          <w:t>Mål 2 - Gjera lokale og utstyr tilgjengeleg for dei frivillige</w:t>
        </w:r>
        <w:r w:rsidR="00D54277">
          <w:rPr>
            <w:noProof/>
            <w:webHidden/>
          </w:rPr>
          <w:tab/>
        </w:r>
        <w:r w:rsidR="00D54277">
          <w:rPr>
            <w:noProof/>
            <w:webHidden/>
          </w:rPr>
          <w:fldChar w:fldCharType="begin"/>
        </w:r>
        <w:r w:rsidR="00D54277">
          <w:rPr>
            <w:noProof/>
            <w:webHidden/>
          </w:rPr>
          <w:instrText xml:space="preserve"> PAGEREF _Toc514134784 \h </w:instrText>
        </w:r>
        <w:r w:rsidR="00D54277">
          <w:rPr>
            <w:noProof/>
            <w:webHidden/>
          </w:rPr>
        </w:r>
        <w:r w:rsidR="00D54277">
          <w:rPr>
            <w:noProof/>
            <w:webHidden/>
          </w:rPr>
          <w:fldChar w:fldCharType="separate"/>
        </w:r>
        <w:r w:rsidR="007E097D">
          <w:rPr>
            <w:noProof/>
            <w:webHidden/>
          </w:rPr>
          <w:t>10</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85" w:history="1">
        <w:r w:rsidR="00D54277" w:rsidRPr="00971687">
          <w:rPr>
            <w:rStyle w:val="Hyperkobling"/>
            <w:noProof/>
          </w:rPr>
          <w:t>Mål 3  - Forenkla tildelinga av økonomisk stønad til frivillige</w:t>
        </w:r>
        <w:r w:rsidR="00D54277">
          <w:rPr>
            <w:noProof/>
            <w:webHidden/>
          </w:rPr>
          <w:tab/>
        </w:r>
        <w:r w:rsidR="00D54277">
          <w:rPr>
            <w:noProof/>
            <w:webHidden/>
          </w:rPr>
          <w:fldChar w:fldCharType="begin"/>
        </w:r>
        <w:r w:rsidR="00D54277">
          <w:rPr>
            <w:noProof/>
            <w:webHidden/>
          </w:rPr>
          <w:instrText xml:space="preserve"> PAGEREF _Toc514134785 \h </w:instrText>
        </w:r>
        <w:r w:rsidR="00D54277">
          <w:rPr>
            <w:noProof/>
            <w:webHidden/>
          </w:rPr>
        </w:r>
        <w:r w:rsidR="00D54277">
          <w:rPr>
            <w:noProof/>
            <w:webHidden/>
          </w:rPr>
          <w:fldChar w:fldCharType="separate"/>
        </w:r>
        <w:r w:rsidR="007E097D">
          <w:rPr>
            <w:noProof/>
            <w:webHidden/>
          </w:rPr>
          <w:t>10</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86" w:history="1">
        <w:r w:rsidR="00D54277" w:rsidRPr="00971687">
          <w:rPr>
            <w:rStyle w:val="Hyperkobling"/>
            <w:noProof/>
          </w:rPr>
          <w:t>Mål 4 – Utvikla samarbeidet mellom frivillige og kommunale tenestar</w:t>
        </w:r>
        <w:r w:rsidR="00D54277">
          <w:rPr>
            <w:noProof/>
            <w:webHidden/>
          </w:rPr>
          <w:tab/>
        </w:r>
        <w:r w:rsidR="00D54277">
          <w:rPr>
            <w:noProof/>
            <w:webHidden/>
          </w:rPr>
          <w:fldChar w:fldCharType="begin"/>
        </w:r>
        <w:r w:rsidR="00D54277">
          <w:rPr>
            <w:noProof/>
            <w:webHidden/>
          </w:rPr>
          <w:instrText xml:space="preserve"> PAGEREF _Toc514134786 \h </w:instrText>
        </w:r>
        <w:r w:rsidR="00D54277">
          <w:rPr>
            <w:noProof/>
            <w:webHidden/>
          </w:rPr>
        </w:r>
        <w:r w:rsidR="00D54277">
          <w:rPr>
            <w:noProof/>
            <w:webHidden/>
          </w:rPr>
          <w:fldChar w:fldCharType="separate"/>
        </w:r>
        <w:r w:rsidR="007E097D">
          <w:rPr>
            <w:noProof/>
            <w:webHidden/>
          </w:rPr>
          <w:t>10</w:t>
        </w:r>
        <w:r w:rsidR="00D54277">
          <w:rPr>
            <w:noProof/>
            <w:webHidden/>
          </w:rPr>
          <w:fldChar w:fldCharType="end"/>
        </w:r>
      </w:hyperlink>
    </w:p>
    <w:p w:rsidR="00D54277" w:rsidRDefault="00F17A4C">
      <w:pPr>
        <w:pStyle w:val="INNH3"/>
        <w:rPr>
          <w:rFonts w:asciiTheme="minorHAnsi" w:eastAsiaTheme="minorEastAsia" w:hAnsiTheme="minorHAnsi" w:cstheme="minorBidi"/>
          <w:i w:val="0"/>
          <w:iCs w:val="0"/>
          <w:noProof/>
          <w:sz w:val="22"/>
          <w:szCs w:val="22"/>
          <w:lang w:val="nb-NO"/>
        </w:rPr>
      </w:pPr>
      <w:hyperlink w:anchor="_Toc514134787" w:history="1">
        <w:r w:rsidR="00D54277" w:rsidRPr="00971687">
          <w:rPr>
            <w:rStyle w:val="Hyperkobling"/>
            <w:noProof/>
          </w:rPr>
          <w:t>Folkehelse</w:t>
        </w:r>
        <w:r w:rsidR="00D54277">
          <w:rPr>
            <w:noProof/>
            <w:webHidden/>
          </w:rPr>
          <w:tab/>
        </w:r>
        <w:r w:rsidR="00D54277">
          <w:rPr>
            <w:noProof/>
            <w:webHidden/>
          </w:rPr>
          <w:fldChar w:fldCharType="begin"/>
        </w:r>
        <w:r w:rsidR="00D54277">
          <w:rPr>
            <w:noProof/>
            <w:webHidden/>
          </w:rPr>
          <w:instrText xml:space="preserve"> PAGEREF _Toc514134787 \h </w:instrText>
        </w:r>
        <w:r w:rsidR="00D54277">
          <w:rPr>
            <w:noProof/>
            <w:webHidden/>
          </w:rPr>
        </w:r>
        <w:r w:rsidR="00D54277">
          <w:rPr>
            <w:noProof/>
            <w:webHidden/>
          </w:rPr>
          <w:fldChar w:fldCharType="separate"/>
        </w:r>
        <w:r w:rsidR="007E097D">
          <w:rPr>
            <w:noProof/>
            <w:webHidden/>
          </w:rPr>
          <w:t>11</w:t>
        </w:r>
        <w:r w:rsidR="00D54277">
          <w:rPr>
            <w:noProof/>
            <w:webHidden/>
          </w:rPr>
          <w:fldChar w:fldCharType="end"/>
        </w:r>
      </w:hyperlink>
    </w:p>
    <w:p w:rsidR="00D54277" w:rsidRDefault="00F17A4C">
      <w:pPr>
        <w:pStyle w:val="INNH3"/>
        <w:rPr>
          <w:rFonts w:asciiTheme="minorHAnsi" w:eastAsiaTheme="minorEastAsia" w:hAnsiTheme="minorHAnsi" w:cstheme="minorBidi"/>
          <w:i w:val="0"/>
          <w:iCs w:val="0"/>
          <w:noProof/>
          <w:sz w:val="22"/>
          <w:szCs w:val="22"/>
          <w:lang w:val="nb-NO"/>
        </w:rPr>
      </w:pPr>
      <w:hyperlink w:anchor="_Toc514134788" w:history="1">
        <w:r w:rsidR="00D54277" w:rsidRPr="00971687">
          <w:rPr>
            <w:rStyle w:val="Hyperkobling"/>
            <w:noProof/>
          </w:rPr>
          <w:t>Omsorg</w:t>
        </w:r>
        <w:r w:rsidR="00D54277">
          <w:rPr>
            <w:noProof/>
            <w:webHidden/>
          </w:rPr>
          <w:tab/>
        </w:r>
        <w:r w:rsidR="00D54277">
          <w:rPr>
            <w:noProof/>
            <w:webHidden/>
          </w:rPr>
          <w:fldChar w:fldCharType="begin"/>
        </w:r>
        <w:r w:rsidR="00D54277">
          <w:rPr>
            <w:noProof/>
            <w:webHidden/>
          </w:rPr>
          <w:instrText xml:space="preserve"> PAGEREF _Toc514134788 \h </w:instrText>
        </w:r>
        <w:r w:rsidR="00D54277">
          <w:rPr>
            <w:noProof/>
            <w:webHidden/>
          </w:rPr>
        </w:r>
        <w:r w:rsidR="00D54277">
          <w:rPr>
            <w:noProof/>
            <w:webHidden/>
          </w:rPr>
          <w:fldChar w:fldCharType="separate"/>
        </w:r>
        <w:r w:rsidR="007E097D">
          <w:rPr>
            <w:noProof/>
            <w:webHidden/>
          </w:rPr>
          <w:t>11</w:t>
        </w:r>
        <w:r w:rsidR="00D54277">
          <w:rPr>
            <w:noProof/>
            <w:webHidden/>
          </w:rPr>
          <w:fldChar w:fldCharType="end"/>
        </w:r>
      </w:hyperlink>
    </w:p>
    <w:p w:rsidR="00D54277" w:rsidRDefault="00F17A4C">
      <w:pPr>
        <w:pStyle w:val="INNH3"/>
        <w:rPr>
          <w:rFonts w:asciiTheme="minorHAnsi" w:eastAsiaTheme="minorEastAsia" w:hAnsiTheme="minorHAnsi" w:cstheme="minorBidi"/>
          <w:i w:val="0"/>
          <w:iCs w:val="0"/>
          <w:noProof/>
          <w:sz w:val="22"/>
          <w:szCs w:val="22"/>
          <w:lang w:val="nb-NO"/>
        </w:rPr>
      </w:pPr>
      <w:hyperlink w:anchor="_Toc514134789" w:history="1">
        <w:r w:rsidR="00D54277" w:rsidRPr="00971687">
          <w:rPr>
            <w:rStyle w:val="Hyperkobling"/>
            <w:noProof/>
          </w:rPr>
          <w:t>Integrering</w:t>
        </w:r>
        <w:r w:rsidR="00D54277">
          <w:rPr>
            <w:noProof/>
            <w:webHidden/>
          </w:rPr>
          <w:tab/>
        </w:r>
        <w:r w:rsidR="00D54277">
          <w:rPr>
            <w:noProof/>
            <w:webHidden/>
          </w:rPr>
          <w:fldChar w:fldCharType="begin"/>
        </w:r>
        <w:r w:rsidR="00D54277">
          <w:rPr>
            <w:noProof/>
            <w:webHidden/>
          </w:rPr>
          <w:instrText xml:space="preserve"> PAGEREF _Toc514134789 \h </w:instrText>
        </w:r>
        <w:r w:rsidR="00D54277">
          <w:rPr>
            <w:noProof/>
            <w:webHidden/>
          </w:rPr>
        </w:r>
        <w:r w:rsidR="00D54277">
          <w:rPr>
            <w:noProof/>
            <w:webHidden/>
          </w:rPr>
          <w:fldChar w:fldCharType="separate"/>
        </w:r>
        <w:r w:rsidR="007E097D">
          <w:rPr>
            <w:noProof/>
            <w:webHidden/>
          </w:rPr>
          <w:t>12</w:t>
        </w:r>
        <w:r w:rsidR="00D54277">
          <w:rPr>
            <w:noProof/>
            <w:webHidden/>
          </w:rPr>
          <w:fldChar w:fldCharType="end"/>
        </w:r>
      </w:hyperlink>
    </w:p>
    <w:p w:rsidR="00D54277" w:rsidRDefault="00F17A4C">
      <w:pPr>
        <w:pStyle w:val="INNH3"/>
        <w:rPr>
          <w:rFonts w:asciiTheme="minorHAnsi" w:eastAsiaTheme="minorEastAsia" w:hAnsiTheme="minorHAnsi" w:cstheme="minorBidi"/>
          <w:i w:val="0"/>
          <w:iCs w:val="0"/>
          <w:noProof/>
          <w:sz w:val="22"/>
          <w:szCs w:val="22"/>
          <w:lang w:val="nb-NO"/>
        </w:rPr>
      </w:pPr>
      <w:hyperlink w:anchor="_Toc514134790" w:history="1">
        <w:r w:rsidR="00D54277" w:rsidRPr="00971687">
          <w:rPr>
            <w:rStyle w:val="Hyperkobling"/>
            <w:noProof/>
          </w:rPr>
          <w:t>Barn og unge</w:t>
        </w:r>
        <w:r w:rsidR="00D54277">
          <w:rPr>
            <w:noProof/>
            <w:webHidden/>
          </w:rPr>
          <w:tab/>
        </w:r>
        <w:r w:rsidR="00D54277">
          <w:rPr>
            <w:noProof/>
            <w:webHidden/>
          </w:rPr>
          <w:fldChar w:fldCharType="begin"/>
        </w:r>
        <w:r w:rsidR="00D54277">
          <w:rPr>
            <w:noProof/>
            <w:webHidden/>
          </w:rPr>
          <w:instrText xml:space="preserve"> PAGEREF _Toc514134790 \h </w:instrText>
        </w:r>
        <w:r w:rsidR="00D54277">
          <w:rPr>
            <w:noProof/>
            <w:webHidden/>
          </w:rPr>
        </w:r>
        <w:r w:rsidR="00D54277">
          <w:rPr>
            <w:noProof/>
            <w:webHidden/>
          </w:rPr>
          <w:fldChar w:fldCharType="separate"/>
        </w:r>
        <w:r w:rsidR="007E097D">
          <w:rPr>
            <w:noProof/>
            <w:webHidden/>
          </w:rPr>
          <w:t>12</w:t>
        </w:r>
        <w:r w:rsidR="00D54277">
          <w:rPr>
            <w:noProof/>
            <w:webHidden/>
          </w:rPr>
          <w:fldChar w:fldCharType="end"/>
        </w:r>
      </w:hyperlink>
    </w:p>
    <w:p w:rsidR="00D54277" w:rsidRDefault="00F17A4C">
      <w:pPr>
        <w:pStyle w:val="INNH2"/>
        <w:tabs>
          <w:tab w:val="right" w:leader="dot" w:pos="9061"/>
        </w:tabs>
        <w:rPr>
          <w:rFonts w:asciiTheme="minorHAnsi" w:eastAsiaTheme="minorEastAsia" w:hAnsiTheme="minorHAnsi" w:cstheme="minorBidi"/>
          <w:smallCaps w:val="0"/>
          <w:noProof/>
          <w:sz w:val="22"/>
          <w:szCs w:val="22"/>
          <w:lang w:val="nb-NO"/>
        </w:rPr>
      </w:pPr>
      <w:hyperlink w:anchor="_Toc514134791" w:history="1">
        <w:r w:rsidR="00D54277" w:rsidRPr="00971687">
          <w:rPr>
            <w:rStyle w:val="Hyperkobling"/>
            <w:noProof/>
          </w:rPr>
          <w:t>Mål 5 – Systematisera kompetansedeling</w:t>
        </w:r>
        <w:r w:rsidR="00D54277">
          <w:rPr>
            <w:noProof/>
            <w:webHidden/>
          </w:rPr>
          <w:tab/>
        </w:r>
        <w:r w:rsidR="00D54277">
          <w:rPr>
            <w:noProof/>
            <w:webHidden/>
          </w:rPr>
          <w:fldChar w:fldCharType="begin"/>
        </w:r>
        <w:r w:rsidR="00D54277">
          <w:rPr>
            <w:noProof/>
            <w:webHidden/>
          </w:rPr>
          <w:instrText xml:space="preserve"> PAGEREF _Toc514134791 \h </w:instrText>
        </w:r>
        <w:r w:rsidR="00D54277">
          <w:rPr>
            <w:noProof/>
            <w:webHidden/>
          </w:rPr>
        </w:r>
        <w:r w:rsidR="00D54277">
          <w:rPr>
            <w:noProof/>
            <w:webHidden/>
          </w:rPr>
          <w:fldChar w:fldCharType="separate"/>
        </w:r>
        <w:r w:rsidR="007E097D">
          <w:rPr>
            <w:noProof/>
            <w:webHidden/>
          </w:rPr>
          <w:t>13</w:t>
        </w:r>
        <w:r w:rsidR="00D54277">
          <w:rPr>
            <w:noProof/>
            <w:webHidden/>
          </w:rPr>
          <w:fldChar w:fldCharType="end"/>
        </w:r>
      </w:hyperlink>
    </w:p>
    <w:p w:rsidR="00D54277" w:rsidRDefault="00F17A4C">
      <w:pPr>
        <w:pStyle w:val="INNH1"/>
        <w:rPr>
          <w:rFonts w:asciiTheme="minorHAnsi" w:eastAsiaTheme="minorEastAsia" w:hAnsiTheme="minorHAnsi" w:cstheme="minorBidi"/>
          <w:b w:val="0"/>
          <w:bCs w:val="0"/>
          <w:caps w:val="0"/>
          <w:noProof/>
          <w:sz w:val="22"/>
          <w:szCs w:val="22"/>
          <w:lang w:val="nb-NO"/>
        </w:rPr>
      </w:pPr>
      <w:hyperlink w:anchor="_Toc514134792" w:history="1">
        <w:r w:rsidR="00D54277" w:rsidRPr="00971687">
          <w:rPr>
            <w:rStyle w:val="Hyperkobling"/>
            <w:noProof/>
          </w:rPr>
          <w:t>Referansar</w:t>
        </w:r>
        <w:r w:rsidR="00D54277">
          <w:rPr>
            <w:noProof/>
            <w:webHidden/>
          </w:rPr>
          <w:tab/>
        </w:r>
        <w:r w:rsidR="00D54277">
          <w:rPr>
            <w:noProof/>
            <w:webHidden/>
          </w:rPr>
          <w:fldChar w:fldCharType="begin"/>
        </w:r>
        <w:r w:rsidR="00D54277">
          <w:rPr>
            <w:noProof/>
            <w:webHidden/>
          </w:rPr>
          <w:instrText xml:space="preserve"> PAGEREF _Toc514134792 \h </w:instrText>
        </w:r>
        <w:r w:rsidR="00D54277">
          <w:rPr>
            <w:noProof/>
            <w:webHidden/>
          </w:rPr>
        </w:r>
        <w:r w:rsidR="00D54277">
          <w:rPr>
            <w:noProof/>
            <w:webHidden/>
          </w:rPr>
          <w:fldChar w:fldCharType="separate"/>
        </w:r>
        <w:r w:rsidR="007E097D">
          <w:rPr>
            <w:noProof/>
            <w:webHidden/>
          </w:rPr>
          <w:t>14</w:t>
        </w:r>
        <w:r w:rsidR="00D54277">
          <w:rPr>
            <w:noProof/>
            <w:webHidden/>
          </w:rPr>
          <w:fldChar w:fldCharType="end"/>
        </w:r>
      </w:hyperlink>
    </w:p>
    <w:p w:rsidR="00123E69" w:rsidRDefault="00123E69" w:rsidP="00123E69">
      <w:pPr>
        <w:rPr>
          <w:b/>
          <w:bCs/>
        </w:rPr>
      </w:pPr>
      <w:r>
        <w:rPr>
          <w:b/>
          <w:bCs/>
        </w:rPr>
        <w:fldChar w:fldCharType="end"/>
      </w:r>
    </w:p>
    <w:p w:rsidR="007E097D" w:rsidRDefault="007E097D" w:rsidP="00123E69">
      <w:pPr>
        <w:rPr>
          <w:b/>
          <w:bCs/>
        </w:rPr>
      </w:pPr>
    </w:p>
    <w:p w:rsidR="007E097D" w:rsidRDefault="007E097D" w:rsidP="00123E69">
      <w:pPr>
        <w:rPr>
          <w:b/>
          <w:bCs/>
        </w:rPr>
      </w:pPr>
    </w:p>
    <w:p w:rsidR="007E097D" w:rsidRDefault="007E097D" w:rsidP="00123E69">
      <w:pPr>
        <w:rPr>
          <w:b/>
          <w:bCs/>
        </w:rPr>
      </w:pPr>
    </w:p>
    <w:p w:rsidR="007E097D" w:rsidRDefault="007E097D" w:rsidP="00123E69">
      <w:pPr>
        <w:rPr>
          <w:b/>
          <w:bCs/>
        </w:rPr>
      </w:pPr>
    </w:p>
    <w:p w:rsidR="007E097D" w:rsidRDefault="007E097D" w:rsidP="00123E69">
      <w:pPr>
        <w:rPr>
          <w:b/>
          <w:bCs/>
        </w:rPr>
      </w:pPr>
    </w:p>
    <w:p w:rsidR="007E097D" w:rsidRDefault="007E097D" w:rsidP="00123E69">
      <w:pPr>
        <w:rPr>
          <w:b/>
          <w:bCs/>
        </w:rPr>
      </w:pPr>
    </w:p>
    <w:p w:rsidR="007E097D" w:rsidRDefault="007E097D" w:rsidP="00123E69">
      <w:pPr>
        <w:rPr>
          <w:b/>
          <w:bCs/>
        </w:rPr>
      </w:pPr>
    </w:p>
    <w:p w:rsidR="007E097D" w:rsidRDefault="007E097D" w:rsidP="00123E69">
      <w:pPr>
        <w:rPr>
          <w:b/>
          <w:bCs/>
        </w:rPr>
      </w:pPr>
    </w:p>
    <w:p w:rsidR="007E097D" w:rsidRDefault="007E097D" w:rsidP="00123E69">
      <w:pPr>
        <w:rPr>
          <w:b/>
          <w:bCs/>
        </w:rPr>
      </w:pPr>
    </w:p>
    <w:p w:rsidR="007E097D" w:rsidRDefault="007E097D" w:rsidP="00123E69">
      <w:pPr>
        <w:rPr>
          <w:b/>
          <w:bCs/>
        </w:rPr>
      </w:pPr>
    </w:p>
    <w:p w:rsidR="007E097D" w:rsidRDefault="007E097D" w:rsidP="00123E69">
      <w:pPr>
        <w:rPr>
          <w:b/>
          <w:bCs/>
        </w:rPr>
      </w:pPr>
      <w:bookmarkStart w:id="0" w:name="_GoBack"/>
      <w:bookmarkEnd w:id="0"/>
    </w:p>
    <w:p w:rsidR="007E097D" w:rsidRDefault="007E097D" w:rsidP="00123E69">
      <w:pPr>
        <w:rPr>
          <w:b/>
          <w:bCs/>
        </w:rPr>
      </w:pPr>
    </w:p>
    <w:p w:rsidR="00123E69" w:rsidRPr="007E097D" w:rsidRDefault="007E097D" w:rsidP="00123E69">
      <w:pPr>
        <w:tabs>
          <w:tab w:val="left" w:pos="1613"/>
        </w:tabs>
        <w:rPr>
          <w:lang w:val="nb-NO"/>
        </w:rPr>
      </w:pPr>
      <w:r w:rsidRPr="007E097D">
        <w:rPr>
          <w:b/>
          <w:lang w:val="nb-NO"/>
        </w:rPr>
        <w:t xml:space="preserve">Planen er vedtatt i </w:t>
      </w:r>
      <w:r>
        <w:rPr>
          <w:b/>
          <w:lang w:val="nb-NO"/>
        </w:rPr>
        <w:t>K-</w:t>
      </w:r>
      <w:r w:rsidRPr="007E097D">
        <w:rPr>
          <w:b/>
          <w:lang w:val="nb-NO"/>
        </w:rPr>
        <w:t xml:space="preserve">sak </w:t>
      </w:r>
      <w:r>
        <w:rPr>
          <w:b/>
          <w:lang w:val="nb-NO"/>
        </w:rPr>
        <w:t>064/18 den 18.10.18.</w:t>
      </w:r>
    </w:p>
    <w:p w:rsidR="00123E69" w:rsidRPr="007778F4" w:rsidRDefault="00123E69" w:rsidP="00123E69">
      <w:pPr>
        <w:pStyle w:val="Overskrift1"/>
        <w:spacing w:before="0" w:after="120"/>
        <w:rPr>
          <w:color w:val="4686A0"/>
          <w:lang w:val="nn-NO"/>
        </w:rPr>
      </w:pPr>
      <w:r w:rsidRPr="007E097D">
        <w:rPr>
          <w:color w:val="4686A0"/>
        </w:rPr>
        <w:br w:type="page"/>
      </w:r>
      <w:bookmarkStart w:id="1" w:name="_Toc514134766"/>
      <w:r w:rsidRPr="007778F4">
        <w:rPr>
          <w:color w:val="4686A0"/>
          <w:lang w:val="nn-NO"/>
        </w:rPr>
        <w:lastRenderedPageBreak/>
        <w:t>Bakgrunn</w:t>
      </w:r>
      <w:bookmarkEnd w:id="1"/>
    </w:p>
    <w:p w:rsidR="00123E69" w:rsidRPr="00122A22" w:rsidRDefault="00123E69" w:rsidP="00123E69">
      <w:pPr>
        <w:pStyle w:val="Overskrift2"/>
        <w:rPr>
          <w:b/>
          <w:color w:val="4686A0"/>
        </w:rPr>
      </w:pPr>
      <w:bookmarkStart w:id="2" w:name="_Toc514134767"/>
      <w:r w:rsidRPr="00122A22">
        <w:rPr>
          <w:b/>
          <w:color w:val="4686A0"/>
        </w:rPr>
        <w:t xml:space="preserve">Sentrale </w:t>
      </w:r>
      <w:proofErr w:type="spellStart"/>
      <w:r w:rsidRPr="00122A22">
        <w:rPr>
          <w:b/>
          <w:color w:val="4686A0"/>
        </w:rPr>
        <w:t>føringar</w:t>
      </w:r>
      <w:bookmarkEnd w:id="2"/>
      <w:proofErr w:type="spellEnd"/>
    </w:p>
    <w:p w:rsidR="00123E69" w:rsidRPr="00174B95" w:rsidRDefault="00123E69" w:rsidP="00123E69">
      <w:pPr>
        <w:numPr>
          <w:ilvl w:val="0"/>
          <w:numId w:val="7"/>
        </w:numPr>
        <w:rPr>
          <w:rFonts w:cs="Arial"/>
        </w:rPr>
      </w:pPr>
      <w:r w:rsidRPr="00B54D09">
        <w:t xml:space="preserve">Stortingsmelding nr. 39 Frivillighet for alle (2006 – 2007). </w:t>
      </w:r>
    </w:p>
    <w:p w:rsidR="00123E69" w:rsidRPr="00174B95" w:rsidRDefault="00123E69" w:rsidP="00123E69">
      <w:pPr>
        <w:numPr>
          <w:ilvl w:val="0"/>
          <w:numId w:val="7"/>
        </w:numPr>
        <w:rPr>
          <w:rFonts w:cs="Arial"/>
        </w:rPr>
      </w:pPr>
      <w:r w:rsidRPr="00B54D09">
        <w:t>Folkehelselov</w:t>
      </w:r>
      <w:r>
        <w:t>a § 4 som seier at kommunen skal leggja til rette for samarbeid med frivillig sektor.</w:t>
      </w:r>
    </w:p>
    <w:p w:rsidR="00123E69" w:rsidRPr="00B54D09" w:rsidRDefault="00123E69" w:rsidP="00123E69">
      <w:pPr>
        <w:numPr>
          <w:ilvl w:val="0"/>
          <w:numId w:val="7"/>
        </w:numPr>
        <w:rPr>
          <w:rFonts w:cs="Arial"/>
        </w:rPr>
      </w:pPr>
      <w:r w:rsidRPr="00B54D09">
        <w:rPr>
          <w:rFonts w:cs="Arial"/>
        </w:rPr>
        <w:t>«</w:t>
      </w:r>
      <w:proofErr w:type="spellStart"/>
      <w:r w:rsidRPr="00B54D09">
        <w:rPr>
          <w:rFonts w:cs="Arial"/>
        </w:rPr>
        <w:t>Sammen</w:t>
      </w:r>
      <w:proofErr w:type="spellEnd"/>
      <w:r w:rsidRPr="00B54D09">
        <w:rPr>
          <w:rFonts w:cs="Arial"/>
        </w:rPr>
        <w:t xml:space="preserve"> om det gode liv»</w:t>
      </w:r>
      <w:r>
        <w:rPr>
          <w:rFonts w:cs="Arial"/>
        </w:rPr>
        <w:t xml:space="preserve"> </w:t>
      </w:r>
      <w:r w:rsidRPr="00B54D09">
        <w:rPr>
          <w:rFonts w:cs="Arial"/>
        </w:rPr>
        <w:t xml:space="preserve">- ein rettleiar for utvikling av lokal </w:t>
      </w:r>
      <w:proofErr w:type="spellStart"/>
      <w:r w:rsidRPr="00B54D09">
        <w:rPr>
          <w:rFonts w:cs="Arial"/>
        </w:rPr>
        <w:t>frivilligheitspolitikk</w:t>
      </w:r>
      <w:proofErr w:type="spellEnd"/>
      <w:r w:rsidRPr="00B54D09">
        <w:rPr>
          <w:rFonts w:cs="Arial"/>
        </w:rPr>
        <w:t xml:space="preserve"> frå KS.</w:t>
      </w:r>
    </w:p>
    <w:p w:rsidR="00123E69" w:rsidRDefault="00123E69" w:rsidP="00123E69">
      <w:pPr>
        <w:numPr>
          <w:ilvl w:val="0"/>
          <w:numId w:val="7"/>
        </w:numPr>
        <w:rPr>
          <w:rFonts w:cs="Arial"/>
        </w:rPr>
      </w:pPr>
      <w:r w:rsidRPr="00B54D09">
        <w:rPr>
          <w:rFonts w:cs="Arial"/>
        </w:rPr>
        <w:t>Kommunenes Sentralfor</w:t>
      </w:r>
      <w:r>
        <w:rPr>
          <w:rFonts w:cs="Arial"/>
        </w:rPr>
        <w:t xml:space="preserve">bund (KS) og Frivillighet Norge: </w:t>
      </w:r>
      <w:r w:rsidRPr="00B54D09">
        <w:rPr>
          <w:rFonts w:cs="Arial"/>
        </w:rPr>
        <w:t>«Plattform for samspill og samarbeid mello</w:t>
      </w:r>
      <w:r>
        <w:rPr>
          <w:rFonts w:cs="Arial"/>
        </w:rPr>
        <w:t>m frivillig og kommunal sektor». Fornya plattform vedtatt 16.08.17.</w:t>
      </w:r>
    </w:p>
    <w:p w:rsidR="009B4509" w:rsidRDefault="009B4509" w:rsidP="009B4509">
      <w:pPr>
        <w:ind w:left="720"/>
        <w:rPr>
          <w:rFonts w:cs="Arial"/>
        </w:rPr>
      </w:pPr>
    </w:p>
    <w:p w:rsidR="00BA7E97" w:rsidRPr="007778F4" w:rsidRDefault="00BA7E97" w:rsidP="00BA7E97">
      <w:pPr>
        <w:pStyle w:val="Overskrift2"/>
        <w:rPr>
          <w:b/>
          <w:color w:val="4686A0"/>
          <w:lang w:val="nn-NO"/>
        </w:rPr>
      </w:pPr>
      <w:bookmarkStart w:id="3" w:name="_Toc514134769"/>
      <w:r w:rsidRPr="007778F4">
        <w:rPr>
          <w:b/>
          <w:color w:val="4686A0"/>
          <w:lang w:val="nn-NO"/>
        </w:rPr>
        <w:t>Lokale føringar</w:t>
      </w:r>
      <w:bookmarkEnd w:id="3"/>
    </w:p>
    <w:p w:rsidR="00BA7E97" w:rsidRDefault="00BA7E97" w:rsidP="00BA7E97">
      <w:r w:rsidRPr="004D1BAA">
        <w:rPr>
          <w:rFonts w:cs="Arial"/>
          <w:i/>
          <w:noProof/>
          <w:color w:val="333333"/>
          <w:lang w:val="nb-NO"/>
        </w:rPr>
        <mc:AlternateContent>
          <mc:Choice Requires="wps">
            <w:drawing>
              <wp:anchor distT="0" distB="0" distL="114300" distR="114300" simplePos="0" relativeHeight="251667456" behindDoc="0" locked="0" layoutInCell="1" allowOverlap="1" wp14:anchorId="25C956C0" wp14:editId="3811D80C">
                <wp:simplePos x="0" y="0"/>
                <wp:positionH relativeFrom="column">
                  <wp:posOffset>99695</wp:posOffset>
                </wp:positionH>
                <wp:positionV relativeFrom="paragraph">
                  <wp:posOffset>171450</wp:posOffset>
                </wp:positionV>
                <wp:extent cx="5295900" cy="1381125"/>
                <wp:effectExtent l="38100" t="38100" r="114300" b="123825"/>
                <wp:wrapNone/>
                <wp:docPr id="5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381125"/>
                        </a:xfrm>
                        <a:prstGeom prst="rect">
                          <a:avLst/>
                        </a:prstGeom>
                        <a:solidFill>
                          <a:sysClr val="window" lastClr="FFFFFF"/>
                        </a:solidFill>
                        <a:ln w="25400" cap="flat" cmpd="sng" algn="ctr">
                          <a:solidFill>
                            <a:srgbClr val="4F81BD"/>
                          </a:solidFill>
                          <a:prstDash val="solid"/>
                          <a:headEnd/>
                          <a:tailEnd/>
                        </a:ln>
                        <a:effectLst>
                          <a:outerShdw blurRad="50800" dist="38100" dir="2700000" algn="tl" rotWithShape="0">
                            <a:prstClr val="black">
                              <a:alpha val="40000"/>
                            </a:prstClr>
                          </a:outerShdw>
                        </a:effectLst>
                      </wps:spPr>
                      <wps:txbx>
                        <w:txbxContent>
                          <w:p w:rsidR="00BA7E97" w:rsidRPr="002926A5" w:rsidRDefault="009B36B8" w:rsidP="00BA7E97">
                            <w:pPr>
                              <w:jc w:val="left"/>
                              <w:rPr>
                                <w:rFonts w:cs="Arial"/>
                                <w:b/>
                                <w:color w:val="4589A1"/>
                                <w:sz w:val="28"/>
                                <w:szCs w:val="28"/>
                              </w:rPr>
                            </w:pPr>
                            <w:r>
                              <w:rPr>
                                <w:rFonts w:cs="Arial"/>
                                <w:b/>
                                <w:color w:val="4589A1"/>
                                <w:sz w:val="28"/>
                                <w:szCs w:val="28"/>
                              </w:rPr>
                              <w:t>Mål frå kommuneplanen 2014 - 2028</w:t>
                            </w:r>
                            <w:r w:rsidR="00BA7E97" w:rsidRPr="002926A5">
                              <w:rPr>
                                <w:rFonts w:cs="Arial"/>
                                <w:b/>
                                <w:color w:val="4589A1"/>
                                <w:sz w:val="28"/>
                                <w:szCs w:val="28"/>
                              </w:rPr>
                              <w:t>:</w:t>
                            </w:r>
                          </w:p>
                          <w:p w:rsidR="00EB5D9A" w:rsidRDefault="00EB5D9A" w:rsidP="00EB5D9A">
                            <w:pPr>
                              <w:spacing w:before="0"/>
                              <w:jc w:val="center"/>
                              <w:rPr>
                                <w:rFonts w:cs="Arial"/>
                                <w:color w:val="4589A1"/>
                                <w:sz w:val="24"/>
                                <w:szCs w:val="24"/>
                              </w:rPr>
                            </w:pPr>
                          </w:p>
                          <w:p w:rsidR="00BA7E97" w:rsidRDefault="009B36B8" w:rsidP="00EB5D9A">
                            <w:pPr>
                              <w:spacing w:before="0"/>
                              <w:jc w:val="center"/>
                              <w:rPr>
                                <w:rFonts w:cs="Arial"/>
                                <w:color w:val="4589A1"/>
                                <w:sz w:val="24"/>
                                <w:szCs w:val="24"/>
                              </w:rPr>
                            </w:pPr>
                            <w:r>
                              <w:rPr>
                                <w:rFonts w:cs="Arial"/>
                                <w:color w:val="4589A1"/>
                                <w:sz w:val="24"/>
                                <w:szCs w:val="24"/>
                              </w:rPr>
                              <w:t>Å skape gode levevilkår og ei berekraftig  utvikling.</w:t>
                            </w:r>
                          </w:p>
                          <w:p w:rsidR="009B36B8" w:rsidRDefault="009B36B8" w:rsidP="00EB5D9A">
                            <w:pPr>
                              <w:spacing w:before="0"/>
                              <w:jc w:val="left"/>
                              <w:rPr>
                                <w:rFonts w:cs="Arial"/>
                                <w:color w:val="4589A1"/>
                                <w:sz w:val="24"/>
                                <w:szCs w:val="24"/>
                              </w:rPr>
                            </w:pPr>
                            <w:r>
                              <w:rPr>
                                <w:rFonts w:cs="Arial"/>
                                <w:color w:val="4589A1"/>
                                <w:sz w:val="24"/>
                                <w:szCs w:val="24"/>
                              </w:rPr>
                              <w:t>Ei oppfylling av dette målet vil ikkje vere mogleg utan ei sterkare satsing på det frivillige arbeidet. Spesielt innan helse og sosial ser ein at lovkrav og behov auke, utan at kommunens inntekt auke tilsvarande.</w:t>
                            </w:r>
                          </w:p>
                          <w:p w:rsidR="009B36B8" w:rsidRDefault="009B36B8" w:rsidP="009B36B8">
                            <w:pPr>
                              <w:jc w:val="left"/>
                            </w:pPr>
                            <w:r>
                              <w:rPr>
                                <w:rFonts w:cs="Arial"/>
                                <w:color w:val="4589A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85pt;margin-top:13.5pt;width:417pt;height:1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" fillcolor="window" strokecolor="#4f81bd" strokeweight="2pt">
                <v:shadow on="t" color="black" opacity="26214f" origin="-.5,-.5" offset=".74836mm,.74836mm"/>
                <v:textbox>
                  <w:txbxContent>
                    <w:p w:rsidR="00BA7E97" w:rsidRPr="002926A5" w:rsidRDefault="009B36B8" w:rsidP="00BA7E97">
                      <w:pPr>
                        <w:jc w:val="left"/>
                        <w:rPr>
                          <w:rFonts w:cs="Arial"/>
                          <w:b/>
                          <w:color w:val="4589A1"/>
                          <w:sz w:val="28"/>
                          <w:szCs w:val="28"/>
                        </w:rPr>
                      </w:pPr>
                      <w:r>
                        <w:rPr>
                          <w:rFonts w:cs="Arial"/>
                          <w:b/>
                          <w:color w:val="4589A1"/>
                          <w:sz w:val="28"/>
                          <w:szCs w:val="28"/>
                        </w:rPr>
                        <w:t>Mål frå kommuneplanen 2014 - 2028</w:t>
                      </w:r>
                      <w:r w:rsidR="00BA7E97" w:rsidRPr="002926A5">
                        <w:rPr>
                          <w:rFonts w:cs="Arial"/>
                          <w:b/>
                          <w:color w:val="4589A1"/>
                          <w:sz w:val="28"/>
                          <w:szCs w:val="28"/>
                        </w:rPr>
                        <w:t>:</w:t>
                      </w:r>
                    </w:p>
                    <w:p w:rsidR="00EB5D9A" w:rsidRDefault="00EB5D9A" w:rsidP="00EB5D9A">
                      <w:pPr>
                        <w:spacing w:before="0"/>
                        <w:jc w:val="center"/>
                        <w:rPr>
                          <w:rFonts w:cs="Arial"/>
                          <w:color w:val="4589A1"/>
                          <w:sz w:val="24"/>
                          <w:szCs w:val="24"/>
                        </w:rPr>
                      </w:pPr>
                    </w:p>
                    <w:p w:rsidR="00BA7E97" w:rsidRDefault="009B36B8" w:rsidP="00EB5D9A">
                      <w:pPr>
                        <w:spacing w:before="0"/>
                        <w:jc w:val="center"/>
                        <w:rPr>
                          <w:rFonts w:cs="Arial"/>
                          <w:color w:val="4589A1"/>
                          <w:sz w:val="24"/>
                          <w:szCs w:val="24"/>
                        </w:rPr>
                      </w:pPr>
                      <w:r>
                        <w:rPr>
                          <w:rFonts w:cs="Arial"/>
                          <w:color w:val="4589A1"/>
                          <w:sz w:val="24"/>
                          <w:szCs w:val="24"/>
                        </w:rPr>
                        <w:t>Å skape gode levevilkår og ei berekraftig  utvikling.</w:t>
                      </w:r>
                    </w:p>
                    <w:p w:rsidR="009B36B8" w:rsidRDefault="009B36B8" w:rsidP="00EB5D9A">
                      <w:pPr>
                        <w:spacing w:before="0"/>
                        <w:jc w:val="left"/>
                        <w:rPr>
                          <w:rFonts w:cs="Arial"/>
                          <w:color w:val="4589A1"/>
                          <w:sz w:val="24"/>
                          <w:szCs w:val="24"/>
                        </w:rPr>
                      </w:pPr>
                      <w:r>
                        <w:rPr>
                          <w:rFonts w:cs="Arial"/>
                          <w:color w:val="4589A1"/>
                          <w:sz w:val="24"/>
                          <w:szCs w:val="24"/>
                        </w:rPr>
                        <w:t>Ei oppfylling av dette målet vil ikkje vere mogleg utan ei sterkare satsing på det frivillige arbeidet. Spesielt innan helse og sosial ser ein at lovkrav og behov auke, utan at kommunens inntekt auke tilsvarande.</w:t>
                      </w:r>
                    </w:p>
                    <w:p w:rsidR="009B36B8" w:rsidRDefault="009B36B8" w:rsidP="009B36B8">
                      <w:pPr>
                        <w:jc w:val="left"/>
                      </w:pPr>
                      <w:r>
                        <w:rPr>
                          <w:rFonts w:cs="Arial"/>
                          <w:color w:val="4589A1"/>
                          <w:sz w:val="24"/>
                          <w:szCs w:val="24"/>
                        </w:rPr>
                        <w:t xml:space="preserve"> </w:t>
                      </w:r>
                    </w:p>
                  </w:txbxContent>
                </v:textbox>
              </v:shape>
            </w:pict>
          </mc:Fallback>
        </mc:AlternateContent>
      </w:r>
    </w:p>
    <w:p w:rsidR="00BA7E97" w:rsidRDefault="00BA7E97" w:rsidP="00BA7E97"/>
    <w:p w:rsidR="00BA7E97" w:rsidRDefault="00BA7E97" w:rsidP="00BA7E97"/>
    <w:p w:rsidR="00BA7E97" w:rsidRDefault="00BA7E97" w:rsidP="00BA7E97"/>
    <w:p w:rsidR="00BA7E97" w:rsidRDefault="00BA7E97" w:rsidP="00BA7E97"/>
    <w:p w:rsidR="00BA7E97" w:rsidRDefault="00BA7E97" w:rsidP="00BA7E97"/>
    <w:p w:rsidR="00BA7E97" w:rsidRDefault="00BA7E97" w:rsidP="00BA7E97"/>
    <w:p w:rsidR="00612A69" w:rsidRDefault="00612A69" w:rsidP="00BA7E97"/>
    <w:p w:rsidR="00BA7E97" w:rsidRDefault="00BA7E97" w:rsidP="00BA7E97">
      <w:r w:rsidRPr="00B54D09">
        <w:t xml:space="preserve">Kommunestyret vedtok i Ksak-51/16, Planstrategi 2016 – 2019 for Hå kommune, at det i </w:t>
      </w:r>
      <w:r>
        <w:t>inneverande</w:t>
      </w:r>
      <w:r w:rsidRPr="00B54D09">
        <w:t xml:space="preserve"> </w:t>
      </w:r>
      <w:r>
        <w:t xml:space="preserve">periode </w:t>
      </w:r>
      <w:r w:rsidRPr="00B54D09">
        <w:t>bør utarbeidast ein plan for frivillig arbeid. Planen skal vera ein del av folkehelseplanen og omfatt</w:t>
      </w:r>
      <w:r>
        <w:t>a</w:t>
      </w:r>
      <w:r w:rsidRPr="00B54D09">
        <w:t xml:space="preserve"> fleire av kommunen sine tenesteområde.</w:t>
      </w:r>
    </w:p>
    <w:p w:rsidR="00A33729" w:rsidRDefault="00A33729" w:rsidP="00BA7E97"/>
    <w:p w:rsidR="00612A69" w:rsidRDefault="00612A69" w:rsidP="00BA7E97"/>
    <w:p w:rsidR="00A33729" w:rsidRDefault="00A33729" w:rsidP="00BA7E97">
      <w:r w:rsidRPr="004D1BAA">
        <w:rPr>
          <w:rFonts w:cs="Arial"/>
          <w:i/>
          <w:noProof/>
          <w:color w:val="333333"/>
          <w:lang w:val="nb-NO"/>
        </w:rPr>
        <mc:AlternateContent>
          <mc:Choice Requires="wps">
            <w:drawing>
              <wp:anchor distT="0" distB="0" distL="114300" distR="114300" simplePos="0" relativeHeight="251669504" behindDoc="0" locked="0" layoutInCell="1" allowOverlap="1" wp14:anchorId="091C386F" wp14:editId="1AAD9F0B">
                <wp:simplePos x="0" y="0"/>
                <wp:positionH relativeFrom="column">
                  <wp:posOffset>99694</wp:posOffset>
                </wp:positionH>
                <wp:positionV relativeFrom="paragraph">
                  <wp:posOffset>7620</wp:posOffset>
                </wp:positionV>
                <wp:extent cx="5343525" cy="1076325"/>
                <wp:effectExtent l="38100" t="38100" r="123825" b="123825"/>
                <wp:wrapNone/>
                <wp:docPr id="5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076325"/>
                        </a:xfrm>
                        <a:prstGeom prst="rect">
                          <a:avLst/>
                        </a:prstGeom>
                        <a:solidFill>
                          <a:sysClr val="window" lastClr="FFFFFF"/>
                        </a:solidFill>
                        <a:ln w="25400" cap="flat" cmpd="sng" algn="ctr">
                          <a:solidFill>
                            <a:srgbClr val="4F81BD"/>
                          </a:solidFill>
                          <a:prstDash val="solid"/>
                          <a:headEnd/>
                          <a:tailEnd/>
                        </a:ln>
                        <a:effectLst>
                          <a:outerShdw blurRad="50800" dist="38100" dir="2700000" algn="tl" rotWithShape="0">
                            <a:prstClr val="black">
                              <a:alpha val="40000"/>
                            </a:prstClr>
                          </a:outerShdw>
                        </a:effectLst>
                      </wps:spPr>
                      <wps:txbx>
                        <w:txbxContent>
                          <w:p w:rsidR="00A33729" w:rsidRPr="002926A5" w:rsidRDefault="00A33729" w:rsidP="00A33729">
                            <w:pPr>
                              <w:jc w:val="left"/>
                              <w:rPr>
                                <w:rFonts w:cs="Arial"/>
                                <w:b/>
                                <w:color w:val="4589A1"/>
                                <w:sz w:val="28"/>
                                <w:szCs w:val="28"/>
                              </w:rPr>
                            </w:pPr>
                            <w:r>
                              <w:rPr>
                                <w:rFonts w:cs="Arial"/>
                                <w:b/>
                                <w:color w:val="4589A1"/>
                                <w:sz w:val="28"/>
                                <w:szCs w:val="28"/>
                              </w:rPr>
                              <w:t>Mål for det frivillige arbeidet:</w:t>
                            </w:r>
                          </w:p>
                          <w:p w:rsidR="00612A69" w:rsidRDefault="00612A69" w:rsidP="00EB5D9A">
                            <w:pPr>
                              <w:spacing w:before="0"/>
                              <w:jc w:val="center"/>
                              <w:rPr>
                                <w:rFonts w:cs="Arial"/>
                                <w:color w:val="4589A1"/>
                                <w:sz w:val="24"/>
                                <w:szCs w:val="24"/>
                              </w:rPr>
                            </w:pPr>
                          </w:p>
                          <w:p w:rsidR="00A33729" w:rsidRDefault="00A33729" w:rsidP="00EB5D9A">
                            <w:pPr>
                              <w:spacing w:before="0"/>
                              <w:jc w:val="center"/>
                              <w:rPr>
                                <w:rFonts w:cs="Arial"/>
                                <w:color w:val="4589A1"/>
                                <w:sz w:val="24"/>
                                <w:szCs w:val="24"/>
                              </w:rPr>
                            </w:pPr>
                            <w:r>
                              <w:rPr>
                                <w:rFonts w:cs="Arial"/>
                                <w:color w:val="4589A1"/>
                                <w:sz w:val="24"/>
                                <w:szCs w:val="24"/>
                              </w:rPr>
                              <w:t xml:space="preserve">Hå kommune vil </w:t>
                            </w:r>
                            <w:r w:rsidR="00EB5D9A">
                              <w:rPr>
                                <w:rFonts w:cs="Arial"/>
                                <w:color w:val="4589A1"/>
                                <w:sz w:val="24"/>
                                <w:szCs w:val="24"/>
                              </w:rPr>
                              <w:t xml:space="preserve">vi </w:t>
                            </w:r>
                            <w:r>
                              <w:rPr>
                                <w:rFonts w:cs="Arial"/>
                                <w:color w:val="4589A1"/>
                                <w:sz w:val="24"/>
                                <w:szCs w:val="24"/>
                              </w:rPr>
                              <w:t xml:space="preserve">utvikle det frivillige arbeidet </w:t>
                            </w:r>
                          </w:p>
                          <w:p w:rsidR="00A33729" w:rsidRDefault="00A33729" w:rsidP="00EB5D9A">
                            <w:pPr>
                              <w:spacing w:before="0"/>
                              <w:jc w:val="center"/>
                              <w:rPr>
                                <w:rFonts w:cs="Arial"/>
                                <w:color w:val="4589A1"/>
                                <w:sz w:val="24"/>
                                <w:szCs w:val="24"/>
                              </w:rPr>
                            </w:pPr>
                            <w:r>
                              <w:rPr>
                                <w:rFonts w:cs="Arial"/>
                                <w:color w:val="4589A1"/>
                                <w:sz w:val="24"/>
                                <w:szCs w:val="24"/>
                              </w:rPr>
                              <w:t>i heile kommunen frå nord til sør.</w:t>
                            </w:r>
                          </w:p>
                          <w:p w:rsidR="00A33729" w:rsidRDefault="00A33729" w:rsidP="00A33729">
                            <w:pPr>
                              <w:jc w:val="left"/>
                            </w:pPr>
                            <w:r>
                              <w:rPr>
                                <w:rFonts w:cs="Arial"/>
                                <w:color w:val="4589A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85pt;margin-top:.6pt;width:420.75pt;height:8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" fillcolor="window" strokecolor="#4f81bd" strokeweight="2pt">
                <v:shadow on="t" color="black" opacity="26214f" origin="-.5,-.5" offset=".74836mm,.74836mm"/>
                <v:textbox>
                  <w:txbxContent>
                    <w:p w:rsidR="00A33729" w:rsidRPr="002926A5" w:rsidRDefault="00A33729" w:rsidP="00A33729">
                      <w:pPr>
                        <w:jc w:val="left"/>
                        <w:rPr>
                          <w:rFonts w:cs="Arial"/>
                          <w:b/>
                          <w:color w:val="4589A1"/>
                          <w:sz w:val="28"/>
                          <w:szCs w:val="28"/>
                        </w:rPr>
                      </w:pPr>
                      <w:r>
                        <w:rPr>
                          <w:rFonts w:cs="Arial"/>
                          <w:b/>
                          <w:color w:val="4589A1"/>
                          <w:sz w:val="28"/>
                          <w:szCs w:val="28"/>
                        </w:rPr>
                        <w:t>Mål for det frivillige arbeidet:</w:t>
                      </w:r>
                    </w:p>
                    <w:p w:rsidR="00612A69" w:rsidRDefault="00612A69" w:rsidP="00EB5D9A">
                      <w:pPr>
                        <w:spacing w:before="0"/>
                        <w:jc w:val="center"/>
                        <w:rPr>
                          <w:rFonts w:cs="Arial"/>
                          <w:color w:val="4589A1"/>
                          <w:sz w:val="24"/>
                          <w:szCs w:val="24"/>
                        </w:rPr>
                      </w:pPr>
                    </w:p>
                    <w:p w:rsidR="00A33729" w:rsidRDefault="00A33729" w:rsidP="00EB5D9A">
                      <w:pPr>
                        <w:spacing w:before="0"/>
                        <w:jc w:val="center"/>
                        <w:rPr>
                          <w:rFonts w:cs="Arial"/>
                          <w:color w:val="4589A1"/>
                          <w:sz w:val="24"/>
                          <w:szCs w:val="24"/>
                        </w:rPr>
                      </w:pPr>
                      <w:r>
                        <w:rPr>
                          <w:rFonts w:cs="Arial"/>
                          <w:color w:val="4589A1"/>
                          <w:sz w:val="24"/>
                          <w:szCs w:val="24"/>
                        </w:rPr>
                        <w:t xml:space="preserve">Hå kommune vil </w:t>
                      </w:r>
                      <w:r w:rsidR="00EB5D9A">
                        <w:rPr>
                          <w:rFonts w:cs="Arial"/>
                          <w:color w:val="4589A1"/>
                          <w:sz w:val="24"/>
                          <w:szCs w:val="24"/>
                        </w:rPr>
                        <w:t xml:space="preserve">vi </w:t>
                      </w:r>
                      <w:r>
                        <w:rPr>
                          <w:rFonts w:cs="Arial"/>
                          <w:color w:val="4589A1"/>
                          <w:sz w:val="24"/>
                          <w:szCs w:val="24"/>
                        </w:rPr>
                        <w:t xml:space="preserve">utvikle det frivillige arbeidet </w:t>
                      </w:r>
                    </w:p>
                    <w:p w:rsidR="00A33729" w:rsidRDefault="00A33729" w:rsidP="00EB5D9A">
                      <w:pPr>
                        <w:spacing w:before="0"/>
                        <w:jc w:val="center"/>
                        <w:rPr>
                          <w:rFonts w:cs="Arial"/>
                          <w:color w:val="4589A1"/>
                          <w:sz w:val="24"/>
                          <w:szCs w:val="24"/>
                        </w:rPr>
                      </w:pPr>
                      <w:r>
                        <w:rPr>
                          <w:rFonts w:cs="Arial"/>
                          <w:color w:val="4589A1"/>
                          <w:sz w:val="24"/>
                          <w:szCs w:val="24"/>
                        </w:rPr>
                        <w:t>i heile kommunen frå nord til sør.</w:t>
                      </w:r>
                    </w:p>
                    <w:p w:rsidR="00A33729" w:rsidRDefault="00A33729" w:rsidP="00A33729">
                      <w:pPr>
                        <w:jc w:val="left"/>
                      </w:pPr>
                      <w:r>
                        <w:rPr>
                          <w:rFonts w:cs="Arial"/>
                          <w:color w:val="4589A1"/>
                          <w:sz w:val="24"/>
                          <w:szCs w:val="24"/>
                        </w:rPr>
                        <w:t xml:space="preserve"> </w:t>
                      </w:r>
                    </w:p>
                  </w:txbxContent>
                </v:textbox>
              </v:shape>
            </w:pict>
          </mc:Fallback>
        </mc:AlternateContent>
      </w:r>
    </w:p>
    <w:p w:rsidR="00A33729" w:rsidRDefault="00A33729" w:rsidP="00BA7E97"/>
    <w:p w:rsidR="00A33729" w:rsidRDefault="00A33729" w:rsidP="00BA7E97"/>
    <w:p w:rsidR="00A33729" w:rsidRDefault="00A33729" w:rsidP="00BA7E97"/>
    <w:p w:rsidR="00A33729" w:rsidRPr="00B54D09" w:rsidRDefault="00A33729" w:rsidP="00A33729">
      <w:pPr>
        <w:tabs>
          <w:tab w:val="left" w:pos="5415"/>
          <w:tab w:val="left" w:pos="5850"/>
        </w:tabs>
      </w:pPr>
      <w:r>
        <w:tab/>
      </w:r>
      <w:r>
        <w:tab/>
      </w:r>
    </w:p>
    <w:p w:rsidR="00BA7E97" w:rsidRDefault="00BA7E97" w:rsidP="00BA7E97">
      <w:pPr>
        <w:rPr>
          <w:rFonts w:cs="Arial"/>
        </w:rPr>
      </w:pPr>
    </w:p>
    <w:p w:rsidR="00612A69" w:rsidRDefault="00612A69" w:rsidP="00BA7E97">
      <w:pPr>
        <w:rPr>
          <w:rFonts w:cs="Arial"/>
        </w:rPr>
      </w:pPr>
    </w:p>
    <w:p w:rsidR="00612A69" w:rsidRDefault="00612A69" w:rsidP="00BA7E97">
      <w:pPr>
        <w:rPr>
          <w:rFonts w:cs="Arial"/>
        </w:rPr>
      </w:pPr>
    </w:p>
    <w:p w:rsidR="00612A69" w:rsidRDefault="00612A69" w:rsidP="00BA7E97">
      <w:pPr>
        <w:rPr>
          <w:rFonts w:cs="Arial"/>
        </w:rPr>
      </w:pPr>
    </w:p>
    <w:p w:rsidR="00612A69" w:rsidRDefault="00612A69" w:rsidP="00BA7E97">
      <w:pPr>
        <w:rPr>
          <w:rFonts w:cs="Arial"/>
        </w:rPr>
      </w:pPr>
    </w:p>
    <w:p w:rsidR="00612A69" w:rsidRDefault="00612A69" w:rsidP="00BA7E97">
      <w:pPr>
        <w:rPr>
          <w:rFonts w:cs="Arial"/>
        </w:rPr>
      </w:pPr>
    </w:p>
    <w:p w:rsidR="00612A69" w:rsidRDefault="00612A69" w:rsidP="00BA7E97">
      <w:pPr>
        <w:rPr>
          <w:rFonts w:cs="Arial"/>
        </w:rPr>
      </w:pPr>
    </w:p>
    <w:p w:rsidR="00612A69" w:rsidRDefault="00612A69" w:rsidP="00BA7E97">
      <w:pPr>
        <w:rPr>
          <w:rFonts w:cs="Arial"/>
        </w:rPr>
      </w:pPr>
    </w:p>
    <w:p w:rsidR="00123E69" w:rsidRDefault="00123E69" w:rsidP="00123E69">
      <w:pPr>
        <w:pStyle w:val="Overskrift2"/>
        <w:rPr>
          <w:b/>
          <w:color w:val="4686A0"/>
          <w:lang w:val="nn-NO"/>
        </w:rPr>
      </w:pPr>
      <w:bookmarkStart w:id="4" w:name="_Toc514134768"/>
      <w:r>
        <w:rPr>
          <w:b/>
          <w:color w:val="4686A0"/>
          <w:lang w:val="nn-NO"/>
        </w:rPr>
        <w:lastRenderedPageBreak/>
        <w:t>Kommunerolla i endring</w:t>
      </w:r>
      <w:bookmarkEnd w:id="4"/>
    </w:p>
    <w:p w:rsidR="00123E69" w:rsidRDefault="00123E69" w:rsidP="00123E69">
      <w:r>
        <w:t xml:space="preserve">Som illustrasjonen under syner er kommunerolla i endring. </w:t>
      </w:r>
    </w:p>
    <w:p w:rsidR="00123E69" w:rsidRDefault="00123E69" w:rsidP="00123E69">
      <w:pPr>
        <w:spacing w:before="0"/>
      </w:pPr>
    </w:p>
    <w:p w:rsidR="00123E69" w:rsidRDefault="00123E69" w:rsidP="00123E69">
      <w:pPr>
        <w:spacing w:before="0"/>
      </w:pPr>
      <w:r>
        <w:t xml:space="preserve">I dag er kommunen på veg mot kommune 3.0. Kommunen og innbyggjarane har som felles mål å </w:t>
      </w:r>
      <w:proofErr w:type="spellStart"/>
      <w:r>
        <w:t>samskapa</w:t>
      </w:r>
      <w:proofErr w:type="spellEnd"/>
      <w:r>
        <w:t xml:space="preserve"> og ta avgjersler for kva som er best for lokalsamfunnet. Saman kan kommunen og innbyggjarane, eller grupper av innbyggjarar, få til meir enn om dei skapa kvar for seg. Desse tankane er grunnleggande for samarbeidet med frivillige og er eit </w:t>
      </w:r>
      <w:proofErr w:type="spellStart"/>
      <w:r>
        <w:t>viktigt</w:t>
      </w:r>
      <w:proofErr w:type="spellEnd"/>
      <w:r>
        <w:t xml:space="preserve"> grunnlag for denne planen.</w:t>
      </w:r>
    </w:p>
    <w:p w:rsidR="00123E69" w:rsidRPr="00612A69" w:rsidRDefault="00123E69" w:rsidP="00612A69">
      <w:r>
        <w:rPr>
          <w:noProof/>
          <w:lang w:val="nb-NO"/>
        </w:rPr>
        <w:drawing>
          <wp:inline distT="0" distB="0" distL="0" distR="0" wp14:anchorId="606EA1DE" wp14:editId="0F44AD2D">
            <wp:extent cx="5638800" cy="2990850"/>
            <wp:effectExtent l="0" t="0" r="0" b="0"/>
            <wp:docPr id="99" name="Bild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2990850"/>
                    </a:xfrm>
                    <a:prstGeom prst="rect">
                      <a:avLst/>
                    </a:prstGeom>
                    <a:noFill/>
                    <a:ln>
                      <a:noFill/>
                    </a:ln>
                  </pic:spPr>
                </pic:pic>
              </a:graphicData>
            </a:graphic>
          </wp:inline>
        </w:drawing>
      </w:r>
    </w:p>
    <w:p w:rsidR="00123E69" w:rsidRPr="007778F4" w:rsidRDefault="00123E69" w:rsidP="00123E69">
      <w:pPr>
        <w:pStyle w:val="Overskrift2"/>
        <w:spacing w:before="0"/>
        <w:rPr>
          <w:b/>
          <w:color w:val="4686A0"/>
          <w:lang w:val="nn-NO"/>
        </w:rPr>
      </w:pPr>
      <w:bookmarkStart w:id="5" w:name="_Toc514134770"/>
      <w:r w:rsidRPr="007778F4">
        <w:rPr>
          <w:b/>
          <w:color w:val="4686A0"/>
          <w:lang w:val="nn-NO"/>
        </w:rPr>
        <w:t>Om planen</w:t>
      </w:r>
      <w:bookmarkEnd w:id="5"/>
    </w:p>
    <w:p w:rsidR="00123E69" w:rsidRPr="00B54D09" w:rsidRDefault="00123E69" w:rsidP="00123E69">
      <w:pPr>
        <w:spacing w:before="0"/>
      </w:pPr>
      <w:r w:rsidRPr="007778F4">
        <w:t xml:space="preserve">Tema for planen er tilhøvet mellom kommunen og organisasjonar eller enkeltpersonar som gjer </w:t>
      </w:r>
      <w:proofErr w:type="spellStart"/>
      <w:r w:rsidRPr="007778F4">
        <w:t>ulønna</w:t>
      </w:r>
      <w:proofErr w:type="spellEnd"/>
      <w:r w:rsidRPr="007778F4">
        <w:t xml:space="preserve"> arbeid, humanitært og /eller samfunnsnyttig arbeid utan å ha profitt eller eigennytte som mål. </w:t>
      </w:r>
      <w:r w:rsidRPr="00B54D09">
        <w:t xml:space="preserve">Planen </w:t>
      </w:r>
      <w:r>
        <w:t xml:space="preserve">handlar </w:t>
      </w:r>
      <w:r w:rsidRPr="00B54D09">
        <w:t>ikkje</w:t>
      </w:r>
      <w:r>
        <w:t xml:space="preserve"> om</w:t>
      </w:r>
      <w:r w:rsidRPr="00B54D09">
        <w:t xml:space="preserve"> frivillige organisasjonar som utfør</w:t>
      </w:r>
      <w:r>
        <w:t>e</w:t>
      </w:r>
      <w:r w:rsidRPr="00B54D09">
        <w:t>r oppgåver på grunnlag av oppdrags- eller driftsavtalar med kommunen</w:t>
      </w:r>
      <w:r>
        <w:t xml:space="preserve">, </w:t>
      </w:r>
      <w:r w:rsidRPr="00BA2053">
        <w:t>til dømes private barnehagar</w:t>
      </w:r>
      <w:r w:rsidRPr="00B54D09">
        <w:t>.</w:t>
      </w:r>
      <w:r>
        <w:t xml:space="preserve"> </w:t>
      </w:r>
    </w:p>
    <w:p w:rsidR="00123E69" w:rsidRPr="00B54D09" w:rsidRDefault="00123E69" w:rsidP="00123E69">
      <w:r w:rsidRPr="00092631">
        <w:t>Planen er basert på:</w:t>
      </w:r>
    </w:p>
    <w:p w:rsidR="00123E69" w:rsidRPr="00B54D09" w:rsidRDefault="00123E69" w:rsidP="00123E69">
      <w:pPr>
        <w:numPr>
          <w:ilvl w:val="0"/>
          <w:numId w:val="6"/>
        </w:numPr>
      </w:pPr>
      <w:r>
        <w:t>D</w:t>
      </w:r>
      <w:r w:rsidRPr="00B54D09">
        <w:t xml:space="preserve">iskusjonar og opplysningar </w:t>
      </w:r>
      <w:r>
        <w:t>i arbeidsgruppa som har bestått av representantar frå tenesteområda helse og sosial og opplæring og kultur.</w:t>
      </w:r>
    </w:p>
    <w:p w:rsidR="00123E69" w:rsidRPr="00B54D09" w:rsidRDefault="00123E69" w:rsidP="00123E69">
      <w:pPr>
        <w:numPr>
          <w:ilvl w:val="0"/>
          <w:numId w:val="6"/>
        </w:numPr>
      </w:pPr>
      <w:r>
        <w:t>Funn</w:t>
      </w:r>
      <w:r w:rsidRPr="00B54D09">
        <w:t xml:space="preserve"> </w:t>
      </w:r>
      <w:r>
        <w:t>frå</w:t>
      </w:r>
      <w:r w:rsidRPr="00B54D09">
        <w:t xml:space="preserve"> undersøkinga som Frivillighet Norge gjorde for Hå kommune hausten 2016, jf. KS-sak 5/17.</w:t>
      </w:r>
    </w:p>
    <w:p w:rsidR="00123E69" w:rsidRPr="007F5F9A" w:rsidRDefault="00123E69" w:rsidP="00123E69">
      <w:pPr>
        <w:numPr>
          <w:ilvl w:val="0"/>
          <w:numId w:val="6"/>
        </w:numPr>
      </w:pPr>
      <w:r>
        <w:t>Kartlegging</w:t>
      </w:r>
      <w:r w:rsidRPr="007F5F9A">
        <w:t xml:space="preserve"> </w:t>
      </w:r>
      <w:r>
        <w:t>av frivillig aktivitet i dei</w:t>
      </w:r>
      <w:r w:rsidRPr="007F5F9A">
        <w:t xml:space="preserve"> ulike avdelinga</w:t>
      </w:r>
      <w:r>
        <w:t>ne i helse og sosial og opplæring og kultur.</w:t>
      </w:r>
    </w:p>
    <w:p w:rsidR="00123E69" w:rsidRDefault="00123E69" w:rsidP="00123E69">
      <w:pPr>
        <w:numPr>
          <w:ilvl w:val="0"/>
          <w:numId w:val="6"/>
        </w:numPr>
      </w:pPr>
      <w:r w:rsidRPr="00564955">
        <w:t>Referansegrupp</w:t>
      </w:r>
      <w:r>
        <w:t>a</w:t>
      </w:r>
      <w:r w:rsidRPr="00564955">
        <w:t xml:space="preserve"> som var med i første møte</w:t>
      </w:r>
      <w:r>
        <w:t>t</w:t>
      </w:r>
      <w:r w:rsidRPr="00564955">
        <w:t xml:space="preserve"> med Frivillighet Norge og </w:t>
      </w:r>
      <w:r>
        <w:t xml:space="preserve">andre </w:t>
      </w:r>
      <w:r w:rsidRPr="00564955">
        <w:t>møte med frivillige organisasjonar</w:t>
      </w:r>
      <w:r>
        <w:t xml:space="preserve"> våren 2016</w:t>
      </w:r>
      <w:r w:rsidRPr="00564955">
        <w:t>.</w:t>
      </w:r>
    </w:p>
    <w:p w:rsidR="00123E69" w:rsidRDefault="00123E69" w:rsidP="00123E69">
      <w:pPr>
        <w:numPr>
          <w:ilvl w:val="0"/>
          <w:numId w:val="6"/>
        </w:numPr>
      </w:pPr>
      <w:r>
        <w:t>Tilbakemeldingar frå høyring i innbyggjarrådet, utval for opplæring og kultur og utval for helse- og sosialsaker.</w:t>
      </w:r>
    </w:p>
    <w:p w:rsidR="00123E69" w:rsidRPr="00564955" w:rsidRDefault="00123E69" w:rsidP="00123E69">
      <w:pPr>
        <w:numPr>
          <w:ilvl w:val="0"/>
          <w:numId w:val="6"/>
        </w:numPr>
      </w:pPr>
      <w:r>
        <w:t>Møte med leiarane i Hå kommune, og annonsert møte for lag og foreiningar i kommunen våren 2018.</w:t>
      </w:r>
    </w:p>
    <w:p w:rsidR="00123E69" w:rsidRDefault="00123E69" w:rsidP="00123E69">
      <w:pPr>
        <w:ind w:left="360"/>
      </w:pPr>
      <w:r w:rsidRPr="00564955">
        <w:t>Planen vert evaluert og rullert ein gong i kvar valperiode</w:t>
      </w:r>
    </w:p>
    <w:p w:rsidR="00123E69" w:rsidRDefault="00123E69" w:rsidP="00123E69"/>
    <w:p w:rsidR="00C05B6F" w:rsidRPr="007E097D" w:rsidRDefault="00C05B6F">
      <w:pPr>
        <w:spacing w:before="0"/>
        <w:jc w:val="left"/>
        <w:rPr>
          <w:b/>
          <w:bCs/>
          <w:color w:val="4686A0"/>
          <w:sz w:val="28"/>
          <w:szCs w:val="28"/>
        </w:rPr>
      </w:pPr>
      <w:bookmarkStart w:id="6" w:name="_Toc514134771"/>
      <w:r>
        <w:rPr>
          <w:color w:val="4686A0"/>
          <w:sz w:val="28"/>
          <w:szCs w:val="28"/>
        </w:rPr>
        <w:br w:type="page"/>
      </w:r>
    </w:p>
    <w:p w:rsidR="00123E69" w:rsidRPr="0043162E" w:rsidRDefault="00123E69" w:rsidP="00123E69">
      <w:pPr>
        <w:pStyle w:val="Overskrift1"/>
        <w:spacing w:before="0"/>
        <w:rPr>
          <w:rStyle w:val="Overskrift1Tegn"/>
          <w:b/>
          <w:bCs/>
          <w:color w:val="4686A0"/>
          <w:sz w:val="28"/>
          <w:szCs w:val="28"/>
          <w:shd w:val="clear" w:color="auto" w:fill="auto"/>
        </w:rPr>
      </w:pPr>
      <w:r>
        <w:rPr>
          <w:color w:val="4686A0"/>
          <w:sz w:val="28"/>
          <w:szCs w:val="28"/>
        </w:rPr>
        <w:lastRenderedPageBreak/>
        <w:t>F</w:t>
      </w:r>
      <w:r w:rsidRPr="0043162E">
        <w:rPr>
          <w:color w:val="4686A0"/>
          <w:sz w:val="28"/>
          <w:szCs w:val="28"/>
        </w:rPr>
        <w:t>rivillig</w:t>
      </w:r>
      <w:r>
        <w:rPr>
          <w:color w:val="4686A0"/>
          <w:sz w:val="28"/>
          <w:szCs w:val="28"/>
        </w:rPr>
        <w:t xml:space="preserve"> arbeid og frivillig sektor</w:t>
      </w:r>
      <w:bookmarkEnd w:id="6"/>
    </w:p>
    <w:p w:rsidR="00123E69" w:rsidRPr="00174B95" w:rsidRDefault="00123E69" w:rsidP="00123E69">
      <w:pPr>
        <w:ind w:left="142" w:hanging="142"/>
        <w:rPr>
          <w:lang w:val="nb-NO"/>
        </w:rPr>
      </w:pPr>
      <w:r w:rsidRPr="00174B95">
        <w:rPr>
          <w:lang w:val="nb-NO"/>
        </w:rPr>
        <w:t xml:space="preserve">Frivillighet Norge definerer frivillig </w:t>
      </w:r>
      <w:r>
        <w:rPr>
          <w:lang w:val="nb-NO"/>
        </w:rPr>
        <w:t>arbeid</w:t>
      </w:r>
      <w:r w:rsidRPr="00174B95">
        <w:rPr>
          <w:lang w:val="nb-NO"/>
        </w:rPr>
        <w:t xml:space="preserve"> som</w:t>
      </w:r>
    </w:p>
    <w:p w:rsidR="00123E69" w:rsidRPr="00FF314B" w:rsidRDefault="00123E69" w:rsidP="00123E69">
      <w:pPr>
        <w:ind w:left="709"/>
        <w:rPr>
          <w:rFonts w:cs="Arial"/>
          <w:i/>
          <w:sz w:val="20"/>
          <w:szCs w:val="20"/>
          <w:lang w:val="nb-NO"/>
        </w:rPr>
      </w:pPr>
      <w:r w:rsidRPr="00FF314B">
        <w:rPr>
          <w:lang w:val="nb-NO"/>
        </w:rPr>
        <w:t>«</w:t>
      </w:r>
      <w:r>
        <w:rPr>
          <w:lang w:val="nb-NO"/>
        </w:rPr>
        <w:t>…</w:t>
      </w:r>
      <w:r w:rsidRPr="00FF314B">
        <w:rPr>
          <w:rFonts w:cs="Arial"/>
          <w:i/>
          <w:color w:val="222222"/>
          <w:lang w:val="nb-NO"/>
        </w:rPr>
        <w:t>virksomhet, som for det vesentligste er basert på frivillige gaver/innsamlede midler og/eller frivillig tidsbruk, og som har et ikke-kommersielt formål</w:t>
      </w:r>
      <w:r>
        <w:rPr>
          <w:rFonts w:cs="Arial"/>
          <w:i/>
          <w:color w:val="222222"/>
          <w:lang w:val="nb-NO"/>
        </w:rPr>
        <w:t>».</w:t>
      </w:r>
    </w:p>
    <w:p w:rsidR="00123E69" w:rsidRDefault="00123E69" w:rsidP="00123E69">
      <w:pPr>
        <w:rPr>
          <w:rFonts w:cs="Arial"/>
        </w:rPr>
      </w:pPr>
      <w:r w:rsidRPr="00027213">
        <w:rPr>
          <w:rFonts w:cs="Arial"/>
        </w:rPr>
        <w:t xml:space="preserve">For å verta rekna som frivillig må arbeidet vera </w:t>
      </w:r>
      <w:proofErr w:type="spellStart"/>
      <w:r w:rsidRPr="00027213">
        <w:rPr>
          <w:rFonts w:cs="Arial"/>
        </w:rPr>
        <w:t>ulønna</w:t>
      </w:r>
      <w:proofErr w:type="spellEnd"/>
      <w:r w:rsidRPr="00027213">
        <w:rPr>
          <w:rFonts w:cs="Arial"/>
        </w:rPr>
        <w:t xml:space="preserve">. Frivillig arbeid er </w:t>
      </w:r>
      <w:r>
        <w:rPr>
          <w:rFonts w:cs="Arial"/>
        </w:rPr>
        <w:t xml:space="preserve">innsats eller aktivitet </w:t>
      </w:r>
      <w:r w:rsidRPr="00027213">
        <w:rPr>
          <w:rFonts w:cs="Arial"/>
        </w:rPr>
        <w:t>gjennom ein organisasjon</w:t>
      </w:r>
      <w:r>
        <w:rPr>
          <w:rFonts w:cs="Arial"/>
        </w:rPr>
        <w:t>,</w:t>
      </w:r>
      <w:r w:rsidRPr="00027213">
        <w:rPr>
          <w:rFonts w:cs="Arial"/>
        </w:rPr>
        <w:t xml:space="preserve"> eller </w:t>
      </w:r>
      <w:r>
        <w:rPr>
          <w:rFonts w:cs="Arial"/>
        </w:rPr>
        <w:t>retta mot andre som ikkje høyrer til di</w:t>
      </w:r>
      <w:r w:rsidRPr="00027213">
        <w:rPr>
          <w:rFonts w:cs="Arial"/>
        </w:rPr>
        <w:t xml:space="preserve"> </w:t>
      </w:r>
      <w:r>
        <w:rPr>
          <w:rFonts w:cs="Arial"/>
        </w:rPr>
        <w:t xml:space="preserve">eiga </w:t>
      </w:r>
      <w:proofErr w:type="spellStart"/>
      <w:r w:rsidRPr="00027213">
        <w:rPr>
          <w:rFonts w:cs="Arial"/>
        </w:rPr>
        <w:t>hushaldning</w:t>
      </w:r>
      <w:proofErr w:type="spellEnd"/>
      <w:r>
        <w:rPr>
          <w:rFonts w:cs="Arial"/>
        </w:rPr>
        <w:t>. Innsatsen må vera</w:t>
      </w:r>
      <w:r w:rsidRPr="00027213">
        <w:rPr>
          <w:rFonts w:cs="Arial"/>
        </w:rPr>
        <w:t xml:space="preserve"> utan </w:t>
      </w:r>
      <w:r>
        <w:rPr>
          <w:rFonts w:cs="Arial"/>
        </w:rPr>
        <w:t>betaling</w:t>
      </w:r>
      <w:r w:rsidRPr="00027213">
        <w:rPr>
          <w:rFonts w:cs="Arial"/>
        </w:rPr>
        <w:t>.</w:t>
      </w:r>
    </w:p>
    <w:p w:rsidR="00123E69" w:rsidRPr="00027213" w:rsidRDefault="00123E69" w:rsidP="00123E69">
      <w:pPr>
        <w:rPr>
          <w:rFonts w:cs="Arial"/>
        </w:rPr>
      </w:pPr>
      <w:r w:rsidRPr="00027213">
        <w:rPr>
          <w:rFonts w:cs="Arial"/>
        </w:rPr>
        <w:t xml:space="preserve">  </w:t>
      </w:r>
    </w:p>
    <w:p w:rsidR="00123E69" w:rsidRPr="00027213" w:rsidRDefault="00123E69" w:rsidP="00123E69">
      <w:pPr>
        <w:spacing w:before="0"/>
      </w:pPr>
      <w:r>
        <w:t>I</w:t>
      </w:r>
      <w:r w:rsidRPr="00027213">
        <w:t xml:space="preserve"> helse- og sosial</w:t>
      </w:r>
      <w:r>
        <w:t>tenesta</w:t>
      </w:r>
      <w:r w:rsidRPr="00027213">
        <w:t xml:space="preserve"> vert du rekna som frivillig om du tek på deg oppgåver som </w:t>
      </w:r>
      <w:r>
        <w:t>for eksempel</w:t>
      </w:r>
      <w:r w:rsidRPr="00027213">
        <w:t xml:space="preserve"> turkamerat eller  arrangere </w:t>
      </w:r>
      <w:proofErr w:type="spellStart"/>
      <w:r w:rsidRPr="00027213">
        <w:t>alls</w:t>
      </w:r>
      <w:r>
        <w:t>o</w:t>
      </w:r>
      <w:r w:rsidRPr="00027213">
        <w:t>ngkveldar</w:t>
      </w:r>
      <w:proofErr w:type="spellEnd"/>
      <w:r w:rsidRPr="00027213">
        <w:t>. Er du pårørande til pasient/bebuar og gjer det same, vert du ikkje rekna som frivillig.</w:t>
      </w:r>
    </w:p>
    <w:p w:rsidR="00123E69" w:rsidRDefault="00123E69" w:rsidP="00123E69">
      <w:pPr>
        <w:spacing w:before="0" w:after="200" w:line="276" w:lineRule="auto"/>
        <w:rPr>
          <w:rFonts w:eastAsia="Calibri" w:cs="Arial"/>
          <w:lang w:eastAsia="en-US"/>
        </w:rPr>
      </w:pPr>
    </w:p>
    <w:p w:rsidR="00123E69" w:rsidRPr="00A96B06" w:rsidRDefault="00123E69" w:rsidP="00123E69">
      <w:pPr>
        <w:spacing w:before="0" w:line="276" w:lineRule="auto"/>
        <w:rPr>
          <w:rFonts w:eastAsia="Calibri" w:cs="Arial"/>
          <w:lang w:eastAsia="en-US"/>
        </w:rPr>
      </w:pPr>
      <w:r>
        <w:rPr>
          <w:rFonts w:eastAsia="Calibri" w:cs="Arial"/>
          <w:lang w:eastAsia="en-US"/>
        </w:rPr>
        <w:t>F</w:t>
      </w:r>
      <w:r w:rsidRPr="00027213">
        <w:rPr>
          <w:rFonts w:eastAsia="Calibri" w:cs="Arial"/>
          <w:lang w:eastAsia="en-US"/>
        </w:rPr>
        <w:t xml:space="preserve">rivillig sektor er ein uavhengig og sjølvstendig samfunnssektor som plasserer seg mellom næringslivet og offentleg sektor. Frivillig sektor består av eit mangfald av frivillige organisasjonar frå idrettslag, interesseorganisasjonar, </w:t>
      </w:r>
      <w:r>
        <w:rPr>
          <w:rFonts w:eastAsia="Calibri" w:cs="Arial"/>
          <w:lang w:eastAsia="en-US"/>
        </w:rPr>
        <w:t xml:space="preserve">livssynsorganisasjonar, </w:t>
      </w:r>
      <w:r w:rsidRPr="00027213">
        <w:rPr>
          <w:rFonts w:eastAsia="Calibri" w:cs="Arial"/>
          <w:lang w:eastAsia="en-US"/>
        </w:rPr>
        <w:t xml:space="preserve">venneforeiningar, korps, humanitære organisasjonar </w:t>
      </w:r>
      <w:r>
        <w:rPr>
          <w:rFonts w:eastAsia="Calibri" w:cs="Arial"/>
          <w:lang w:eastAsia="en-US"/>
        </w:rPr>
        <w:t>og andre</w:t>
      </w:r>
      <w:r w:rsidRPr="00027213">
        <w:rPr>
          <w:rFonts w:eastAsia="Calibri" w:cs="Arial"/>
          <w:lang w:eastAsia="en-US"/>
        </w:rPr>
        <w:t xml:space="preserve">. </w:t>
      </w:r>
    </w:p>
    <w:p w:rsidR="00123E69" w:rsidRPr="00117563" w:rsidRDefault="00123E69" w:rsidP="00123E69">
      <w:pPr>
        <w:pStyle w:val="Overskrift2"/>
        <w:rPr>
          <w:b/>
          <w:color w:val="4686A0"/>
          <w:lang w:val="nn-NO"/>
        </w:rPr>
      </w:pPr>
      <w:bookmarkStart w:id="7" w:name="_Toc514134772"/>
      <w:r w:rsidRPr="00117563">
        <w:rPr>
          <w:b/>
          <w:color w:val="4686A0"/>
          <w:lang w:val="nn-NO"/>
        </w:rPr>
        <w:t>Frivillige organisasjonar og lag i Hå</w:t>
      </w:r>
      <w:bookmarkEnd w:id="7"/>
    </w:p>
    <w:p w:rsidR="00123E69" w:rsidRPr="00FF314B" w:rsidRDefault="00123E69" w:rsidP="00123E69">
      <w:pPr>
        <w:spacing w:before="0" w:after="200" w:line="276" w:lineRule="auto"/>
        <w:rPr>
          <w:rFonts w:eastAsia="Calibri" w:cs="Arial"/>
          <w:lang w:eastAsia="en-US"/>
        </w:rPr>
      </w:pPr>
      <w:r w:rsidRPr="00FF314B">
        <w:rPr>
          <w:rFonts w:eastAsia="Calibri" w:cs="Arial"/>
          <w:lang w:eastAsia="en-US"/>
        </w:rPr>
        <w:t xml:space="preserve">Frivillighet og frivillig arbeid har lange tradisjonar i </w:t>
      </w:r>
      <w:r>
        <w:rPr>
          <w:rFonts w:eastAsia="Calibri" w:cs="Arial"/>
          <w:lang w:eastAsia="en-US"/>
        </w:rPr>
        <w:t>Noreg</w:t>
      </w:r>
      <w:r w:rsidRPr="00FF314B">
        <w:rPr>
          <w:rFonts w:eastAsia="Calibri" w:cs="Arial"/>
          <w:lang w:eastAsia="en-US"/>
        </w:rPr>
        <w:t xml:space="preserve"> og i Hå.</w:t>
      </w:r>
      <w:r>
        <w:rPr>
          <w:rFonts w:eastAsia="Calibri" w:cs="Arial"/>
          <w:lang w:eastAsia="en-US"/>
        </w:rPr>
        <w:t xml:space="preserve"> </w:t>
      </w:r>
      <w:r w:rsidRPr="00FF314B">
        <w:rPr>
          <w:rFonts w:eastAsia="Calibri" w:cs="Arial"/>
          <w:lang w:eastAsia="en-US"/>
        </w:rPr>
        <w:t>Frå gammalt av tenkte nok ikkje folk at "nå skal eg ut å gjera litt frivillig arbeid"</w:t>
      </w:r>
      <w:r>
        <w:rPr>
          <w:rFonts w:eastAsia="Calibri" w:cs="Arial"/>
          <w:lang w:eastAsia="en-US"/>
        </w:rPr>
        <w:t xml:space="preserve">. Nei, </w:t>
      </w:r>
      <w:r w:rsidRPr="00FF314B">
        <w:rPr>
          <w:rFonts w:eastAsia="Calibri" w:cs="Arial"/>
          <w:lang w:eastAsia="en-US"/>
        </w:rPr>
        <w:t>då handla det enkelt og greitt om å hjelpa kvarandre.</w:t>
      </w:r>
    </w:p>
    <w:p w:rsidR="00123E69" w:rsidRPr="00FF314B" w:rsidRDefault="00123E69" w:rsidP="00123E69">
      <w:pPr>
        <w:spacing w:before="0" w:after="200" w:line="276" w:lineRule="auto"/>
        <w:rPr>
          <w:rFonts w:eastAsia="Calibri" w:cs="Arial"/>
          <w:lang w:eastAsia="en-US"/>
        </w:rPr>
      </w:pPr>
      <w:r>
        <w:rPr>
          <w:rFonts w:eastAsia="Calibri" w:cs="Arial"/>
          <w:lang w:eastAsia="en-US"/>
        </w:rPr>
        <w:t>Me er så heldige</w:t>
      </w:r>
      <w:r w:rsidRPr="00FF314B">
        <w:rPr>
          <w:rFonts w:eastAsia="Calibri" w:cs="Arial"/>
          <w:lang w:eastAsia="en-US"/>
        </w:rPr>
        <w:t xml:space="preserve"> at denne viljen til å hjelpa kvarandre og å gjera ting på dugnad fortsatt er levande og er ein viktig del av det som </w:t>
      </w:r>
      <w:r>
        <w:rPr>
          <w:rFonts w:eastAsia="Calibri" w:cs="Arial"/>
          <w:lang w:eastAsia="en-US"/>
        </w:rPr>
        <w:t>kjenneteiknar</w:t>
      </w:r>
      <w:r w:rsidRPr="00FF314B">
        <w:rPr>
          <w:rFonts w:eastAsia="Calibri" w:cs="Arial"/>
          <w:lang w:eastAsia="en-US"/>
        </w:rPr>
        <w:t xml:space="preserve"> </w:t>
      </w:r>
      <w:proofErr w:type="spellStart"/>
      <w:r w:rsidRPr="00FF314B">
        <w:rPr>
          <w:rFonts w:eastAsia="Calibri" w:cs="Arial"/>
          <w:lang w:eastAsia="en-US"/>
        </w:rPr>
        <w:t>Håbuen</w:t>
      </w:r>
      <w:proofErr w:type="spellEnd"/>
      <w:r w:rsidRPr="00FF314B">
        <w:rPr>
          <w:rFonts w:eastAsia="Calibri" w:cs="Arial"/>
          <w:lang w:eastAsia="en-US"/>
        </w:rPr>
        <w:t>.</w:t>
      </w:r>
      <w:r>
        <w:rPr>
          <w:rFonts w:eastAsia="Calibri" w:cs="Arial"/>
          <w:lang w:eastAsia="en-US"/>
        </w:rPr>
        <w:t xml:space="preserve"> Dette er ein av dei tinga me</w:t>
      </w:r>
      <w:r w:rsidRPr="00FF314B">
        <w:rPr>
          <w:rFonts w:eastAsia="Calibri" w:cs="Arial"/>
          <w:lang w:eastAsia="en-US"/>
        </w:rPr>
        <w:t xml:space="preserve"> er stolte av og </w:t>
      </w:r>
      <w:r>
        <w:rPr>
          <w:rFonts w:eastAsia="Calibri" w:cs="Arial"/>
          <w:lang w:eastAsia="en-US"/>
        </w:rPr>
        <w:t>ynskjer</w:t>
      </w:r>
      <w:r w:rsidRPr="00FF314B">
        <w:rPr>
          <w:rFonts w:eastAsia="Calibri" w:cs="Arial"/>
          <w:lang w:eastAsia="en-US"/>
        </w:rPr>
        <w:t xml:space="preserve"> å visa i kommunen si</w:t>
      </w:r>
      <w:r>
        <w:rPr>
          <w:rFonts w:eastAsia="Calibri" w:cs="Arial"/>
          <w:lang w:eastAsia="en-US"/>
        </w:rPr>
        <w:t>n visjon</w:t>
      </w:r>
      <w:r w:rsidRPr="00FF314B">
        <w:rPr>
          <w:rFonts w:eastAsia="Calibri" w:cs="Arial"/>
          <w:lang w:eastAsia="en-US"/>
        </w:rPr>
        <w:t xml:space="preserve"> "</w:t>
      </w:r>
      <w:r>
        <w:rPr>
          <w:rFonts w:eastAsia="Calibri" w:cs="Arial"/>
          <w:lang w:eastAsia="en-US"/>
        </w:rPr>
        <w:t>m</w:t>
      </w:r>
      <w:r w:rsidRPr="00FF314B">
        <w:rPr>
          <w:rFonts w:eastAsia="Calibri" w:cs="Arial"/>
          <w:lang w:eastAsia="en-US"/>
        </w:rPr>
        <w:t>e løfter i lag"</w:t>
      </w:r>
    </w:p>
    <w:p w:rsidR="00123E69" w:rsidRPr="00FF314B" w:rsidRDefault="00123E69" w:rsidP="00123E69">
      <w:pPr>
        <w:spacing w:before="0" w:after="200" w:line="276" w:lineRule="auto"/>
        <w:rPr>
          <w:rFonts w:eastAsia="Calibri" w:cs="Arial"/>
          <w:lang w:eastAsia="en-US"/>
        </w:rPr>
      </w:pPr>
      <w:r w:rsidRPr="00FF314B">
        <w:rPr>
          <w:rFonts w:eastAsia="Calibri" w:cs="Arial"/>
          <w:lang w:eastAsia="en-US"/>
        </w:rPr>
        <w:t>Viljen til å hjelpa dei som treng det mest har alltid vore ein viktig motivasjon for mang</w:t>
      </w:r>
      <w:r>
        <w:rPr>
          <w:rFonts w:eastAsia="Calibri" w:cs="Arial"/>
          <w:lang w:eastAsia="en-US"/>
        </w:rPr>
        <w:t>e som driv med frivillig arbeid</w:t>
      </w:r>
      <w:r w:rsidRPr="00FF314B">
        <w:rPr>
          <w:rFonts w:eastAsia="Calibri" w:cs="Arial"/>
          <w:lang w:eastAsia="en-US"/>
        </w:rPr>
        <w:t>.</w:t>
      </w:r>
      <w:r>
        <w:rPr>
          <w:rFonts w:eastAsia="Calibri" w:cs="Arial"/>
          <w:lang w:eastAsia="en-US"/>
        </w:rPr>
        <w:t xml:space="preserve"> </w:t>
      </w:r>
      <w:r w:rsidRPr="00FF314B">
        <w:rPr>
          <w:rFonts w:eastAsia="Calibri" w:cs="Arial"/>
          <w:lang w:eastAsia="en-US"/>
        </w:rPr>
        <w:t>Dei f</w:t>
      </w:r>
      <w:r>
        <w:rPr>
          <w:rFonts w:eastAsia="Calibri" w:cs="Arial"/>
          <w:lang w:eastAsia="en-US"/>
        </w:rPr>
        <w:t>y</w:t>
      </w:r>
      <w:r w:rsidRPr="00FF314B">
        <w:rPr>
          <w:rFonts w:eastAsia="Calibri" w:cs="Arial"/>
          <w:lang w:eastAsia="en-US"/>
        </w:rPr>
        <w:t>rste organiserte fore</w:t>
      </w:r>
      <w:r>
        <w:rPr>
          <w:rFonts w:eastAsia="Calibri" w:cs="Arial"/>
          <w:lang w:eastAsia="en-US"/>
        </w:rPr>
        <w:t>i</w:t>
      </w:r>
      <w:r w:rsidRPr="00FF314B">
        <w:rPr>
          <w:rFonts w:eastAsia="Calibri" w:cs="Arial"/>
          <w:lang w:eastAsia="en-US"/>
        </w:rPr>
        <w:t xml:space="preserve">ningane i Hå var </w:t>
      </w:r>
      <w:r w:rsidRPr="007C49FE">
        <w:rPr>
          <w:rFonts w:eastAsia="Calibri" w:cs="Arial"/>
          <w:lang w:eastAsia="en-US"/>
        </w:rPr>
        <w:t>knytt</w:t>
      </w:r>
      <w:r>
        <w:rPr>
          <w:rFonts w:eastAsia="Calibri" w:cs="Arial"/>
          <w:lang w:eastAsia="en-US"/>
        </w:rPr>
        <w:t xml:space="preserve"> </w:t>
      </w:r>
      <w:r w:rsidRPr="00FF314B">
        <w:rPr>
          <w:rFonts w:eastAsia="Calibri" w:cs="Arial"/>
          <w:lang w:eastAsia="en-US"/>
        </w:rPr>
        <w:t xml:space="preserve">til misjonsarbeid, </w:t>
      </w:r>
      <w:r>
        <w:rPr>
          <w:rFonts w:eastAsia="Calibri" w:cs="Arial"/>
          <w:lang w:eastAsia="en-US"/>
        </w:rPr>
        <w:t>allereie</w:t>
      </w:r>
      <w:r w:rsidRPr="00FF314B">
        <w:rPr>
          <w:rFonts w:eastAsia="Calibri" w:cs="Arial"/>
          <w:lang w:eastAsia="en-US"/>
        </w:rPr>
        <w:t xml:space="preserve"> i 1877 </w:t>
      </w:r>
      <w:r>
        <w:rPr>
          <w:rFonts w:eastAsia="Calibri" w:cs="Arial"/>
          <w:lang w:eastAsia="en-US"/>
        </w:rPr>
        <w:t>vart</w:t>
      </w:r>
      <w:r w:rsidRPr="00FF314B">
        <w:rPr>
          <w:rFonts w:eastAsia="Calibri" w:cs="Arial"/>
          <w:lang w:eastAsia="en-US"/>
        </w:rPr>
        <w:t xml:space="preserve"> A</w:t>
      </w:r>
      <w:r>
        <w:rPr>
          <w:rFonts w:eastAsia="Calibri" w:cs="Arial"/>
          <w:lang w:eastAsia="en-US"/>
        </w:rPr>
        <w:t xml:space="preserve">uestad kvinneforeining stifta, og denne er framleis aktiv. </w:t>
      </w:r>
      <w:r w:rsidRPr="00FF314B">
        <w:rPr>
          <w:rFonts w:eastAsia="Calibri" w:cs="Arial"/>
          <w:lang w:eastAsia="en-US"/>
        </w:rPr>
        <w:t xml:space="preserve">På </w:t>
      </w:r>
      <w:r>
        <w:rPr>
          <w:rFonts w:eastAsia="Calibri" w:cs="Arial"/>
          <w:lang w:eastAsia="en-US"/>
        </w:rPr>
        <w:t>same</w:t>
      </w:r>
      <w:r w:rsidRPr="00FF314B">
        <w:rPr>
          <w:rFonts w:eastAsia="Calibri" w:cs="Arial"/>
          <w:lang w:eastAsia="en-US"/>
        </w:rPr>
        <w:t xml:space="preserve"> tida </w:t>
      </w:r>
      <w:r>
        <w:rPr>
          <w:rFonts w:eastAsia="Calibri" w:cs="Arial"/>
          <w:lang w:eastAsia="en-US"/>
        </w:rPr>
        <w:t>vart</w:t>
      </w:r>
      <w:r w:rsidRPr="00FF314B">
        <w:rPr>
          <w:rFonts w:eastAsia="Calibri" w:cs="Arial"/>
          <w:lang w:eastAsia="en-US"/>
        </w:rPr>
        <w:t xml:space="preserve"> det bygd bedehus som sjølvsagt innebar d</w:t>
      </w:r>
      <w:r>
        <w:rPr>
          <w:rFonts w:eastAsia="Calibri" w:cs="Arial"/>
          <w:lang w:eastAsia="en-US"/>
        </w:rPr>
        <w:t>ugnad og frivillig arbeid. Dei fy</w:t>
      </w:r>
      <w:r w:rsidRPr="00FF314B">
        <w:rPr>
          <w:rFonts w:eastAsia="Calibri" w:cs="Arial"/>
          <w:lang w:eastAsia="en-US"/>
        </w:rPr>
        <w:t>rste bedehusa vart kalla forsamlingshus, og var naturlege samlingspunkt for alt som skjedde av både kommunale og frivillige møte og aktivitetar.</w:t>
      </w:r>
    </w:p>
    <w:p w:rsidR="00123E69" w:rsidRPr="00FF314B" w:rsidRDefault="00123E69" w:rsidP="00123E69">
      <w:pPr>
        <w:spacing w:before="0" w:after="200" w:line="276" w:lineRule="auto"/>
        <w:rPr>
          <w:rFonts w:eastAsia="Calibri" w:cs="Arial"/>
          <w:lang w:eastAsia="en-US"/>
        </w:rPr>
      </w:pPr>
      <w:r>
        <w:rPr>
          <w:rFonts w:eastAsia="Calibri" w:cs="Arial"/>
          <w:lang w:eastAsia="en-US"/>
        </w:rPr>
        <w:t xml:space="preserve">Andre </w:t>
      </w:r>
      <w:r w:rsidRPr="00FF314B">
        <w:rPr>
          <w:rFonts w:eastAsia="Calibri" w:cs="Arial"/>
          <w:lang w:eastAsia="en-US"/>
        </w:rPr>
        <w:t>vi</w:t>
      </w:r>
      <w:r>
        <w:rPr>
          <w:rFonts w:eastAsia="Calibri" w:cs="Arial"/>
          <w:lang w:eastAsia="en-US"/>
        </w:rPr>
        <w:t>ktige bevegelsar</w:t>
      </w:r>
      <w:r w:rsidRPr="00FF314B">
        <w:rPr>
          <w:rFonts w:eastAsia="Calibri" w:cs="Arial"/>
          <w:lang w:eastAsia="en-US"/>
        </w:rPr>
        <w:t xml:space="preserve"> på slutten av 1800-tallet var Det norske </w:t>
      </w:r>
      <w:proofErr w:type="spellStart"/>
      <w:r w:rsidRPr="00FF314B">
        <w:rPr>
          <w:rFonts w:eastAsia="Calibri" w:cs="Arial"/>
          <w:lang w:eastAsia="en-US"/>
        </w:rPr>
        <w:t>Totalavholdsforbund</w:t>
      </w:r>
      <w:proofErr w:type="spellEnd"/>
      <w:r w:rsidRPr="00FF314B">
        <w:rPr>
          <w:rFonts w:eastAsia="Calibri" w:cs="Arial"/>
          <w:lang w:eastAsia="en-US"/>
        </w:rPr>
        <w:t xml:space="preserve"> og fråhaldslosjane til IOGT.</w:t>
      </w:r>
      <w:r>
        <w:rPr>
          <w:rFonts w:eastAsia="Calibri" w:cs="Arial"/>
          <w:lang w:eastAsia="en-US"/>
        </w:rPr>
        <w:t xml:space="preserve"> </w:t>
      </w:r>
      <w:r w:rsidRPr="00FF314B">
        <w:rPr>
          <w:rFonts w:eastAsia="Calibri" w:cs="Arial"/>
          <w:lang w:eastAsia="en-US"/>
        </w:rPr>
        <w:t xml:space="preserve">Desse stod sterkt også i Hå, og var med på å danna grunnlaget for mykje av det frivillige arbeidet </w:t>
      </w:r>
      <w:r>
        <w:rPr>
          <w:rFonts w:eastAsia="Calibri" w:cs="Arial"/>
          <w:lang w:eastAsia="en-US"/>
        </w:rPr>
        <w:t>me har i dag</w:t>
      </w:r>
      <w:r w:rsidRPr="00FF314B">
        <w:rPr>
          <w:rFonts w:eastAsia="Calibri" w:cs="Arial"/>
          <w:lang w:eastAsia="en-US"/>
        </w:rPr>
        <w:t>.</w:t>
      </w:r>
    </w:p>
    <w:p w:rsidR="00123E69" w:rsidRPr="00FF314B" w:rsidRDefault="00123E69" w:rsidP="00123E69">
      <w:pPr>
        <w:spacing w:before="0" w:after="200" w:line="276" w:lineRule="auto"/>
        <w:rPr>
          <w:rFonts w:eastAsia="Calibri" w:cs="Arial"/>
          <w:lang w:eastAsia="en-US"/>
        </w:rPr>
      </w:pPr>
      <w:r w:rsidRPr="00FF314B">
        <w:rPr>
          <w:rFonts w:eastAsia="Calibri" w:cs="Arial"/>
          <w:lang w:val="nb-NO" w:eastAsia="en-US"/>
        </w:rPr>
        <w:t xml:space="preserve">Etter kvart begynte </w:t>
      </w:r>
      <w:r w:rsidRPr="00092631">
        <w:rPr>
          <w:rFonts w:eastAsia="Calibri" w:cs="Arial"/>
          <w:lang w:val="nb-NO" w:eastAsia="en-US"/>
        </w:rPr>
        <w:t>idrettsbevegelsen å vakna,</w:t>
      </w:r>
      <w:r w:rsidRPr="00FF314B">
        <w:rPr>
          <w:rFonts w:eastAsia="Calibri" w:cs="Arial"/>
          <w:lang w:val="nb-NO" w:eastAsia="en-US"/>
        </w:rPr>
        <w:t xml:space="preserve"> men det var først etter 1918 at det frivillige arbeidet virkelig skaut fart. </w:t>
      </w:r>
      <w:r w:rsidRPr="00FF314B">
        <w:rPr>
          <w:rFonts w:eastAsia="Calibri" w:cs="Arial"/>
          <w:lang w:eastAsia="en-US"/>
        </w:rPr>
        <w:t>I 1918 vart lov om 8</w:t>
      </w:r>
      <w:r>
        <w:rPr>
          <w:rFonts w:eastAsia="Calibri" w:cs="Arial"/>
          <w:lang w:eastAsia="en-US"/>
        </w:rPr>
        <w:t>-</w:t>
      </w:r>
      <w:r w:rsidRPr="00FF314B">
        <w:rPr>
          <w:rFonts w:eastAsia="Calibri" w:cs="Arial"/>
          <w:lang w:eastAsia="en-US"/>
        </w:rPr>
        <w:t xml:space="preserve">timars dag innført, det gjorde at mange folk fekk ei fast </w:t>
      </w:r>
      <w:r>
        <w:rPr>
          <w:rFonts w:eastAsia="Calibri" w:cs="Arial"/>
          <w:lang w:eastAsia="en-US"/>
        </w:rPr>
        <w:t>arbeidstid og fritid.</w:t>
      </w:r>
      <w:r w:rsidRPr="00FF314B">
        <w:rPr>
          <w:rFonts w:eastAsia="Calibri" w:cs="Arial"/>
          <w:lang w:eastAsia="en-US"/>
        </w:rPr>
        <w:t xml:space="preserve"> Og sjølv om dei fleste i Hå var gardbrukarar, vart også </w:t>
      </w:r>
      <w:proofErr w:type="spellStart"/>
      <w:r w:rsidRPr="00FF314B">
        <w:rPr>
          <w:rFonts w:eastAsia="Calibri" w:cs="Arial"/>
          <w:lang w:eastAsia="en-US"/>
        </w:rPr>
        <w:t>Håbuen</w:t>
      </w:r>
      <w:proofErr w:type="spellEnd"/>
      <w:r w:rsidRPr="00FF314B">
        <w:rPr>
          <w:rFonts w:eastAsia="Calibri" w:cs="Arial"/>
          <w:lang w:eastAsia="en-US"/>
        </w:rPr>
        <w:t xml:space="preserve"> påverka av dette</w:t>
      </w:r>
      <w:r>
        <w:rPr>
          <w:rFonts w:eastAsia="Calibri" w:cs="Arial"/>
          <w:lang w:eastAsia="en-US"/>
        </w:rPr>
        <w:t>.</w:t>
      </w:r>
      <w:r w:rsidRPr="00FF314B">
        <w:rPr>
          <w:rFonts w:eastAsia="Calibri" w:cs="Arial"/>
          <w:lang w:eastAsia="en-US"/>
        </w:rPr>
        <w:t xml:space="preserve"> </w:t>
      </w:r>
      <w:r>
        <w:rPr>
          <w:rFonts w:eastAsia="Calibri" w:cs="Arial"/>
          <w:lang w:eastAsia="en-US"/>
        </w:rPr>
        <w:t>F</w:t>
      </w:r>
      <w:r w:rsidRPr="00FF314B">
        <w:rPr>
          <w:rFonts w:eastAsia="Calibri" w:cs="Arial"/>
          <w:lang w:eastAsia="en-US"/>
        </w:rPr>
        <w:t xml:space="preserve">rivillig arbeid i idrettslag, misjon, 4H og mange andre </w:t>
      </w:r>
      <w:proofErr w:type="spellStart"/>
      <w:r w:rsidRPr="00FF314B">
        <w:rPr>
          <w:rFonts w:eastAsia="Calibri" w:cs="Arial"/>
          <w:lang w:eastAsia="en-US"/>
        </w:rPr>
        <w:t>foreningar</w:t>
      </w:r>
      <w:proofErr w:type="spellEnd"/>
      <w:r w:rsidRPr="00FF314B">
        <w:rPr>
          <w:rFonts w:eastAsia="Calibri" w:cs="Arial"/>
          <w:lang w:eastAsia="en-US"/>
        </w:rPr>
        <w:t xml:space="preserve"> </w:t>
      </w:r>
      <w:proofErr w:type="spellStart"/>
      <w:r w:rsidRPr="00FF314B">
        <w:rPr>
          <w:rFonts w:eastAsia="Calibri" w:cs="Arial"/>
          <w:lang w:eastAsia="en-US"/>
        </w:rPr>
        <w:t>vart,og</w:t>
      </w:r>
      <w:proofErr w:type="spellEnd"/>
      <w:r w:rsidRPr="00FF314B">
        <w:rPr>
          <w:rFonts w:eastAsia="Calibri" w:cs="Arial"/>
          <w:lang w:eastAsia="en-US"/>
        </w:rPr>
        <w:t xml:space="preserve"> er framleis ein viktig del av kvardagen for mange.</w:t>
      </w:r>
    </w:p>
    <w:p w:rsidR="00123E69" w:rsidRPr="00FF314B" w:rsidRDefault="00123E69" w:rsidP="00123E69">
      <w:pPr>
        <w:spacing w:before="0" w:after="200" w:line="276" w:lineRule="auto"/>
        <w:rPr>
          <w:rFonts w:eastAsia="Calibri" w:cs="Arial"/>
          <w:lang w:eastAsia="en-US"/>
        </w:rPr>
      </w:pPr>
      <w:r w:rsidRPr="00FF314B">
        <w:rPr>
          <w:rFonts w:eastAsia="Calibri" w:cs="Arial"/>
          <w:lang w:eastAsia="en-US"/>
        </w:rPr>
        <w:t>I dag er det over 10.000 betalande medlemm</w:t>
      </w:r>
      <w:r>
        <w:rPr>
          <w:rFonts w:eastAsia="Calibri" w:cs="Arial"/>
          <w:lang w:eastAsia="en-US"/>
        </w:rPr>
        <w:t>a</w:t>
      </w:r>
      <w:r w:rsidRPr="00FF314B">
        <w:rPr>
          <w:rFonts w:eastAsia="Calibri" w:cs="Arial"/>
          <w:lang w:eastAsia="en-US"/>
        </w:rPr>
        <w:t>r i lag og organisasjonar i Hå kommune. Ein del av desse er nok med i meir enn ei fore</w:t>
      </w:r>
      <w:r>
        <w:rPr>
          <w:rFonts w:eastAsia="Calibri" w:cs="Arial"/>
          <w:lang w:eastAsia="en-US"/>
        </w:rPr>
        <w:t>i</w:t>
      </w:r>
      <w:r w:rsidRPr="00FF314B">
        <w:rPr>
          <w:rFonts w:eastAsia="Calibri" w:cs="Arial"/>
          <w:lang w:eastAsia="en-US"/>
        </w:rPr>
        <w:t>ning</w:t>
      </w:r>
      <w:r>
        <w:rPr>
          <w:rFonts w:eastAsia="Calibri" w:cs="Arial"/>
          <w:lang w:eastAsia="en-US"/>
        </w:rPr>
        <w:t>.</w:t>
      </w:r>
      <w:r w:rsidRPr="00FF314B">
        <w:rPr>
          <w:rFonts w:eastAsia="Calibri" w:cs="Arial"/>
          <w:lang w:eastAsia="en-US"/>
        </w:rPr>
        <w:t xml:space="preserve"> </w:t>
      </w:r>
      <w:r>
        <w:rPr>
          <w:rFonts w:eastAsia="Calibri" w:cs="Arial"/>
          <w:lang w:eastAsia="en-US"/>
        </w:rPr>
        <w:t>I</w:t>
      </w:r>
      <w:r w:rsidRPr="00FF314B">
        <w:rPr>
          <w:rFonts w:eastAsia="Calibri" w:cs="Arial"/>
          <w:lang w:eastAsia="en-US"/>
        </w:rPr>
        <w:t xml:space="preserve"> ein kommune med </w:t>
      </w:r>
      <w:r>
        <w:rPr>
          <w:rFonts w:eastAsia="Calibri" w:cs="Arial"/>
          <w:lang w:eastAsia="en-US"/>
        </w:rPr>
        <w:t xml:space="preserve">over </w:t>
      </w:r>
      <w:r w:rsidRPr="00FF314B">
        <w:rPr>
          <w:rFonts w:eastAsia="Calibri" w:cs="Arial"/>
          <w:lang w:eastAsia="en-US"/>
        </w:rPr>
        <w:t xml:space="preserve">18.000 innbyggjarar seier dette medlemstalet mykje om kor viktig </w:t>
      </w:r>
      <w:r>
        <w:rPr>
          <w:rFonts w:eastAsia="Calibri" w:cs="Arial"/>
          <w:lang w:eastAsia="en-US"/>
        </w:rPr>
        <w:t xml:space="preserve">frivillig arbeid </w:t>
      </w:r>
      <w:r w:rsidRPr="00FF314B">
        <w:rPr>
          <w:rFonts w:eastAsia="Calibri" w:cs="Arial"/>
          <w:lang w:eastAsia="en-US"/>
        </w:rPr>
        <w:t>og organisasjonslivet er i Hå.</w:t>
      </w:r>
      <w:r>
        <w:rPr>
          <w:rFonts w:eastAsia="Calibri" w:cs="Arial"/>
          <w:lang w:eastAsia="en-US"/>
        </w:rPr>
        <w:t xml:space="preserve"> </w:t>
      </w:r>
      <w:r w:rsidRPr="0063314E">
        <w:rPr>
          <w:rFonts w:eastAsia="Calibri" w:cs="Arial"/>
          <w:lang w:eastAsia="en-US"/>
        </w:rPr>
        <w:t>I tillegg er mange medlemm</w:t>
      </w:r>
      <w:r>
        <w:rPr>
          <w:rFonts w:eastAsia="Calibri" w:cs="Arial"/>
          <w:lang w:eastAsia="en-US"/>
        </w:rPr>
        <w:t>a</w:t>
      </w:r>
      <w:r w:rsidRPr="0063314E">
        <w:rPr>
          <w:rFonts w:eastAsia="Calibri" w:cs="Arial"/>
          <w:lang w:eastAsia="en-US"/>
        </w:rPr>
        <w:t>r i regionale og nasjonale organisasjon</w:t>
      </w:r>
      <w:r>
        <w:rPr>
          <w:rFonts w:eastAsia="Calibri" w:cs="Arial"/>
          <w:lang w:eastAsia="en-US"/>
        </w:rPr>
        <w:t>a</w:t>
      </w:r>
      <w:r w:rsidRPr="0063314E">
        <w:rPr>
          <w:rFonts w:eastAsia="Calibri" w:cs="Arial"/>
          <w:lang w:eastAsia="en-US"/>
        </w:rPr>
        <w:t>r.</w:t>
      </w:r>
    </w:p>
    <w:p w:rsidR="00123E69" w:rsidRDefault="00123E69" w:rsidP="00123E69">
      <w:pPr>
        <w:spacing w:before="0" w:after="200" w:line="276" w:lineRule="auto"/>
        <w:jc w:val="left"/>
        <w:rPr>
          <w:rFonts w:eastAsia="Calibri" w:cs="Arial"/>
          <w:lang w:eastAsia="en-US"/>
        </w:rPr>
      </w:pPr>
      <w:r w:rsidRPr="00FF314B">
        <w:rPr>
          <w:rFonts w:eastAsia="Calibri" w:cs="Arial"/>
          <w:lang w:eastAsia="en-US"/>
        </w:rPr>
        <w:lastRenderedPageBreak/>
        <w:t>I Hå kan du vera med på svært mange aktivitetar i regi av frivill</w:t>
      </w:r>
      <w:r>
        <w:rPr>
          <w:rFonts w:eastAsia="Calibri" w:cs="Arial"/>
          <w:lang w:eastAsia="en-US"/>
        </w:rPr>
        <w:t>i</w:t>
      </w:r>
      <w:r w:rsidRPr="00FF314B">
        <w:rPr>
          <w:rFonts w:eastAsia="Calibri" w:cs="Arial"/>
          <w:lang w:eastAsia="en-US"/>
        </w:rPr>
        <w:t>ge lag og organisasjonar</w:t>
      </w:r>
      <w:r>
        <w:rPr>
          <w:rFonts w:eastAsia="Calibri" w:cs="Arial"/>
          <w:lang w:eastAsia="en-US"/>
        </w:rPr>
        <w:t>.</w:t>
      </w:r>
      <w:r w:rsidRPr="00FF314B">
        <w:rPr>
          <w:rFonts w:eastAsia="Calibri" w:cs="Arial"/>
          <w:lang w:eastAsia="en-US"/>
        </w:rPr>
        <w:t xml:space="preserve">  Den store aktiviteten og mangfaldet er heilt avhengig av frivillig innsats, og er langt over det kommunen e</w:t>
      </w:r>
      <w:r>
        <w:rPr>
          <w:rFonts w:eastAsia="Calibri" w:cs="Arial"/>
          <w:lang w:eastAsia="en-US"/>
        </w:rPr>
        <w:t>ller det offentlige kan få til å</w:t>
      </w:r>
      <w:r w:rsidRPr="00FF314B">
        <w:rPr>
          <w:rFonts w:eastAsia="Calibri" w:cs="Arial"/>
          <w:lang w:eastAsia="en-US"/>
        </w:rPr>
        <w:t>leine.</w:t>
      </w:r>
    </w:p>
    <w:p w:rsidR="00C05B6F" w:rsidRPr="007E097D" w:rsidRDefault="00C05B6F" w:rsidP="00123E69">
      <w:pPr>
        <w:pStyle w:val="Overskrift2"/>
        <w:rPr>
          <w:b/>
          <w:color w:val="4686A0"/>
          <w:lang w:val="nn-NO"/>
        </w:rPr>
      </w:pPr>
      <w:bookmarkStart w:id="8" w:name="_Toc514134773"/>
    </w:p>
    <w:p w:rsidR="00123E69" w:rsidRPr="00CC6B32" w:rsidRDefault="00123E69" w:rsidP="00123E69">
      <w:pPr>
        <w:pStyle w:val="Overskrift2"/>
        <w:rPr>
          <w:b/>
          <w:color w:val="4686A0"/>
        </w:rPr>
      </w:pPr>
      <w:proofErr w:type="spellStart"/>
      <w:r w:rsidRPr="00CC6B32">
        <w:rPr>
          <w:b/>
          <w:color w:val="4686A0"/>
        </w:rPr>
        <w:t>Kvifor</w:t>
      </w:r>
      <w:proofErr w:type="spellEnd"/>
      <w:r w:rsidRPr="00CC6B32">
        <w:rPr>
          <w:b/>
          <w:color w:val="4686A0"/>
        </w:rPr>
        <w:t xml:space="preserve"> er </w:t>
      </w:r>
      <w:r w:rsidRPr="00CC6B32">
        <w:rPr>
          <w:b/>
          <w:color w:val="4589A1"/>
        </w:rPr>
        <w:t>den frivillige</w:t>
      </w:r>
      <w:r w:rsidRPr="00CC6B32">
        <w:rPr>
          <w:b/>
          <w:color w:val="4686A0"/>
        </w:rPr>
        <w:t xml:space="preserve"> innsatsen viktig?</w:t>
      </w:r>
      <w:bookmarkEnd w:id="8"/>
    </w:p>
    <w:p w:rsidR="00123E69" w:rsidRPr="00CC6B32" w:rsidRDefault="00123E69" w:rsidP="00123E69">
      <w:pPr>
        <w:rPr>
          <w:rFonts w:cs="Arial"/>
          <w:i/>
          <w:color w:val="333333"/>
          <w:lang w:val="nb-NO"/>
        </w:rPr>
      </w:pPr>
      <w:r w:rsidRPr="00CC6B32">
        <w:rPr>
          <w:rFonts w:cs="Arial"/>
          <w:color w:val="333333"/>
          <w:lang w:val="nb-NO"/>
        </w:rPr>
        <w:t xml:space="preserve">På regjeringen.no heter det at </w:t>
      </w:r>
      <w:r w:rsidRPr="00CC6B32">
        <w:rPr>
          <w:rFonts w:cs="Arial"/>
          <w:i/>
          <w:color w:val="333333"/>
          <w:lang w:val="nb-NO"/>
        </w:rPr>
        <w:t>«Norge er verdensledende på frivillig arbeid, og halvparten av befolkningen i Norge engasjerer seg i frivillig arbeid. Innsatsen de gjør har betydning for enkeltmennesker, men også for samfunnet».</w:t>
      </w:r>
    </w:p>
    <w:p w:rsidR="00123E69" w:rsidRPr="00CC6B32" w:rsidRDefault="00123E69" w:rsidP="00123E69">
      <w:pPr>
        <w:rPr>
          <w:rFonts w:cs="Arial"/>
          <w:i/>
          <w:color w:val="333333"/>
          <w:lang w:val="nb-NO"/>
        </w:rPr>
      </w:pPr>
    </w:p>
    <w:p w:rsidR="00123E69" w:rsidRPr="00CC6B32" w:rsidRDefault="00123E69" w:rsidP="00123E69">
      <w:pPr>
        <w:rPr>
          <w:rFonts w:cs="Arial"/>
          <w:i/>
          <w:color w:val="333333"/>
          <w:lang w:val="nb-NO"/>
        </w:rPr>
      </w:pPr>
      <w:r w:rsidRPr="004D1BAA">
        <w:rPr>
          <w:rFonts w:cs="Arial"/>
          <w:i/>
          <w:noProof/>
          <w:color w:val="333333"/>
          <w:lang w:val="nb-NO"/>
        </w:rPr>
        <mc:AlternateContent>
          <mc:Choice Requires="wps">
            <w:drawing>
              <wp:anchor distT="0" distB="0" distL="114300" distR="114300" simplePos="0" relativeHeight="251665408" behindDoc="0" locked="0" layoutInCell="1" allowOverlap="1" wp14:anchorId="685F4B50" wp14:editId="2AD93DC4">
                <wp:simplePos x="0" y="0"/>
                <wp:positionH relativeFrom="column">
                  <wp:posOffset>452120</wp:posOffset>
                </wp:positionH>
                <wp:positionV relativeFrom="paragraph">
                  <wp:posOffset>123825</wp:posOffset>
                </wp:positionV>
                <wp:extent cx="5248275" cy="809625"/>
                <wp:effectExtent l="38100" t="38100" r="123825" b="123825"/>
                <wp:wrapNone/>
                <wp:docPr id="2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809625"/>
                        </a:xfrm>
                        <a:prstGeom prst="rect">
                          <a:avLst/>
                        </a:prstGeom>
                        <a:solidFill>
                          <a:sysClr val="window" lastClr="FFFFFF"/>
                        </a:solidFill>
                        <a:ln w="25400" cap="flat" cmpd="sng" algn="ctr">
                          <a:solidFill>
                            <a:srgbClr val="4F81BD"/>
                          </a:solidFill>
                          <a:prstDash val="solid"/>
                          <a:headEnd/>
                          <a:tailEnd/>
                        </a:ln>
                        <a:effectLst>
                          <a:outerShdw blurRad="50800" dist="38100" dir="2700000" algn="tl" rotWithShape="0">
                            <a:prstClr val="black">
                              <a:alpha val="40000"/>
                            </a:prstClr>
                          </a:outerShdw>
                        </a:effectLst>
                      </wps:spPr>
                      <wps:txbx>
                        <w:txbxContent>
                          <w:p w:rsidR="00123E69" w:rsidRPr="002926A5" w:rsidRDefault="00123E69" w:rsidP="00123E69">
                            <w:pPr>
                              <w:rPr>
                                <w:rFonts w:cs="Arial"/>
                                <w:b/>
                                <w:color w:val="4589A1"/>
                                <w:sz w:val="28"/>
                                <w:szCs w:val="28"/>
                              </w:rPr>
                            </w:pPr>
                            <w:r w:rsidRPr="002926A5">
                              <w:rPr>
                                <w:rFonts w:cs="Arial"/>
                                <w:b/>
                                <w:color w:val="4589A1"/>
                                <w:sz w:val="28"/>
                                <w:szCs w:val="28"/>
                              </w:rPr>
                              <w:t>Dugnadskommunen Hå:</w:t>
                            </w:r>
                          </w:p>
                          <w:p w:rsidR="00123E69" w:rsidRPr="002926A5" w:rsidRDefault="00123E69" w:rsidP="00123E69">
                            <w:pPr>
                              <w:jc w:val="center"/>
                              <w:rPr>
                                <w:rFonts w:cs="Arial"/>
                                <w:color w:val="4589A1"/>
                                <w:sz w:val="24"/>
                                <w:szCs w:val="24"/>
                              </w:rPr>
                            </w:pPr>
                            <w:r w:rsidRPr="002926A5">
                              <w:rPr>
                                <w:rFonts w:cs="Arial"/>
                                <w:color w:val="4589A1"/>
                                <w:sz w:val="24"/>
                                <w:szCs w:val="24"/>
                              </w:rPr>
                              <w:t xml:space="preserve">I Hå kommune er vi stolt av å sei at vi </w:t>
                            </w:r>
                            <w:r w:rsidRPr="00E8796D">
                              <w:rPr>
                                <w:rFonts w:cs="Arial"/>
                                <w:color w:val="4589A1"/>
                                <w:sz w:val="24"/>
                                <w:szCs w:val="24"/>
                                <w:u w:val="single"/>
                              </w:rPr>
                              <w:t>er</w:t>
                            </w:r>
                            <w:r>
                              <w:rPr>
                                <w:rFonts w:cs="Arial"/>
                                <w:color w:val="4589A1"/>
                                <w:sz w:val="24"/>
                                <w:szCs w:val="24"/>
                              </w:rPr>
                              <w:t xml:space="preserve"> </w:t>
                            </w:r>
                            <w:r w:rsidRPr="002926A5">
                              <w:rPr>
                                <w:rFonts w:cs="Arial"/>
                                <w:color w:val="4589A1"/>
                                <w:sz w:val="24"/>
                                <w:szCs w:val="24"/>
                              </w:rPr>
                              <w:t>ein dugnadskommune.</w:t>
                            </w:r>
                          </w:p>
                          <w:p w:rsidR="00123E69" w:rsidRPr="002926A5" w:rsidRDefault="00123E69" w:rsidP="00123E69">
                            <w:pPr>
                              <w:spacing w:before="0"/>
                              <w:jc w:val="center"/>
                              <w:rPr>
                                <w:rFonts w:cs="Arial"/>
                                <w:color w:val="4589A1"/>
                                <w:sz w:val="28"/>
                                <w:szCs w:val="28"/>
                              </w:rPr>
                            </w:pPr>
                          </w:p>
                          <w:p w:rsidR="00123E69" w:rsidRDefault="00123E69" w:rsidP="00123E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6pt;margin-top:9.75pt;width:413.25pt;height:6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" fillcolor="window" strokecolor="#4f81bd" strokeweight="2pt">
                <v:shadow on="t" color="black" opacity="26214f" origin="-.5,-.5" offset=".74836mm,.74836mm"/>
                <v:textbox>
                  <w:txbxContent>
                    <w:p w:rsidR="00123E69" w:rsidRPr="002926A5" w:rsidRDefault="00123E69" w:rsidP="00123E69">
                      <w:pPr>
                        <w:rPr>
                          <w:rFonts w:cs="Arial"/>
                          <w:b/>
                          <w:color w:val="4589A1"/>
                          <w:sz w:val="28"/>
                          <w:szCs w:val="28"/>
                        </w:rPr>
                      </w:pPr>
                      <w:r w:rsidRPr="002926A5">
                        <w:rPr>
                          <w:rFonts w:cs="Arial"/>
                          <w:b/>
                          <w:color w:val="4589A1"/>
                          <w:sz w:val="28"/>
                          <w:szCs w:val="28"/>
                        </w:rPr>
                        <w:t>Dugnadskommunen Hå:</w:t>
                      </w:r>
                    </w:p>
                    <w:p w:rsidR="00123E69" w:rsidRPr="002926A5" w:rsidRDefault="00123E69" w:rsidP="00123E69">
                      <w:pPr>
                        <w:jc w:val="center"/>
                        <w:rPr>
                          <w:rFonts w:cs="Arial"/>
                          <w:color w:val="4589A1"/>
                          <w:sz w:val="24"/>
                          <w:szCs w:val="24"/>
                        </w:rPr>
                      </w:pPr>
                      <w:r w:rsidRPr="002926A5">
                        <w:rPr>
                          <w:rFonts w:cs="Arial"/>
                          <w:color w:val="4589A1"/>
                          <w:sz w:val="24"/>
                          <w:szCs w:val="24"/>
                        </w:rPr>
                        <w:t xml:space="preserve">I Hå kommune er vi stolt av å sei at vi </w:t>
                      </w:r>
                      <w:r w:rsidRPr="00E8796D">
                        <w:rPr>
                          <w:rFonts w:cs="Arial"/>
                          <w:color w:val="4589A1"/>
                          <w:sz w:val="24"/>
                          <w:szCs w:val="24"/>
                          <w:u w:val="single"/>
                        </w:rPr>
                        <w:t>er</w:t>
                      </w:r>
                      <w:r>
                        <w:rPr>
                          <w:rFonts w:cs="Arial"/>
                          <w:color w:val="4589A1"/>
                          <w:sz w:val="24"/>
                          <w:szCs w:val="24"/>
                        </w:rPr>
                        <w:t xml:space="preserve"> </w:t>
                      </w:r>
                      <w:r w:rsidRPr="002926A5">
                        <w:rPr>
                          <w:rFonts w:cs="Arial"/>
                          <w:color w:val="4589A1"/>
                          <w:sz w:val="24"/>
                          <w:szCs w:val="24"/>
                        </w:rPr>
                        <w:t>ein dugnadskommune.</w:t>
                      </w:r>
                    </w:p>
                    <w:p w:rsidR="00123E69" w:rsidRPr="002926A5" w:rsidRDefault="00123E69" w:rsidP="00123E69">
                      <w:pPr>
                        <w:spacing w:before="0"/>
                        <w:jc w:val="center"/>
                        <w:rPr>
                          <w:rFonts w:cs="Arial"/>
                          <w:color w:val="4589A1"/>
                          <w:sz w:val="28"/>
                          <w:szCs w:val="28"/>
                        </w:rPr>
                      </w:pPr>
                    </w:p>
                    <w:p w:rsidR="00123E69" w:rsidRDefault="00123E69" w:rsidP="00123E69"/>
                  </w:txbxContent>
                </v:textbox>
              </v:shape>
            </w:pict>
          </mc:Fallback>
        </mc:AlternateContent>
      </w:r>
    </w:p>
    <w:p w:rsidR="00123E69" w:rsidRPr="00CC6B32" w:rsidRDefault="00123E69" w:rsidP="00123E69">
      <w:pPr>
        <w:rPr>
          <w:rFonts w:cs="Arial"/>
          <w:i/>
          <w:color w:val="333333"/>
          <w:lang w:val="nb-NO"/>
        </w:rPr>
      </w:pPr>
    </w:p>
    <w:p w:rsidR="00123E69" w:rsidRPr="00CC6B32" w:rsidRDefault="00123E69" w:rsidP="00123E69">
      <w:pPr>
        <w:rPr>
          <w:rFonts w:cs="Arial"/>
          <w:i/>
          <w:color w:val="333333"/>
          <w:lang w:val="nb-NO"/>
        </w:rPr>
      </w:pPr>
    </w:p>
    <w:p w:rsidR="00123E69" w:rsidRPr="00CC6B32" w:rsidRDefault="00123E69" w:rsidP="00123E69">
      <w:pPr>
        <w:rPr>
          <w:rFonts w:cs="Arial"/>
          <w:i/>
          <w:color w:val="333333"/>
          <w:lang w:val="nb-NO"/>
        </w:rPr>
      </w:pPr>
    </w:p>
    <w:p w:rsidR="00123E69" w:rsidRPr="00CC6B32" w:rsidRDefault="00123E69" w:rsidP="00123E69">
      <w:pPr>
        <w:rPr>
          <w:rFonts w:cs="Arial"/>
          <w:i/>
          <w:color w:val="333333"/>
          <w:lang w:val="nb-NO"/>
        </w:rPr>
      </w:pPr>
    </w:p>
    <w:p w:rsidR="00123E69" w:rsidRPr="00CC6B32" w:rsidRDefault="00123E69" w:rsidP="00123E69">
      <w:pPr>
        <w:rPr>
          <w:rFonts w:cs="Arial"/>
          <w:i/>
          <w:color w:val="333333"/>
          <w:lang w:val="nb-NO"/>
        </w:rPr>
      </w:pPr>
      <w:r w:rsidRPr="004D1BAA">
        <w:rPr>
          <w:rFonts w:cs="Arial"/>
          <w:i/>
          <w:noProof/>
          <w:color w:val="333333"/>
          <w:lang w:val="nb-NO"/>
        </w:rPr>
        <mc:AlternateContent>
          <mc:Choice Requires="wps">
            <w:drawing>
              <wp:anchor distT="0" distB="0" distL="114300" distR="114300" simplePos="0" relativeHeight="251664384" behindDoc="0" locked="0" layoutInCell="1" allowOverlap="1" wp14:anchorId="6B234BC9" wp14:editId="441F5814">
                <wp:simplePos x="0" y="0"/>
                <wp:positionH relativeFrom="column">
                  <wp:posOffset>452120</wp:posOffset>
                </wp:positionH>
                <wp:positionV relativeFrom="paragraph">
                  <wp:posOffset>84455</wp:posOffset>
                </wp:positionV>
                <wp:extent cx="5295900" cy="1352550"/>
                <wp:effectExtent l="38100" t="38100" r="114300" b="11430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352550"/>
                        </a:xfrm>
                        <a:prstGeom prst="rect">
                          <a:avLst/>
                        </a:prstGeom>
                        <a:solidFill>
                          <a:sysClr val="window" lastClr="FFFFFF"/>
                        </a:solidFill>
                        <a:ln w="25400" cap="flat" cmpd="sng" algn="ctr">
                          <a:solidFill>
                            <a:srgbClr val="4F81BD"/>
                          </a:solidFill>
                          <a:prstDash val="solid"/>
                          <a:headEnd/>
                          <a:tailEnd/>
                        </a:ln>
                        <a:effectLst>
                          <a:outerShdw blurRad="50800" dist="38100" dir="2700000" algn="tl" rotWithShape="0">
                            <a:prstClr val="black">
                              <a:alpha val="40000"/>
                            </a:prstClr>
                          </a:outerShdw>
                        </a:effectLst>
                      </wps:spPr>
                      <wps:txbx>
                        <w:txbxContent>
                          <w:p w:rsidR="00123E69" w:rsidRPr="002926A5" w:rsidRDefault="00123E69" w:rsidP="00123E69">
                            <w:pPr>
                              <w:jc w:val="left"/>
                              <w:rPr>
                                <w:rFonts w:cs="Arial"/>
                                <w:b/>
                                <w:color w:val="4589A1"/>
                                <w:sz w:val="28"/>
                                <w:szCs w:val="28"/>
                              </w:rPr>
                            </w:pPr>
                            <w:r w:rsidRPr="002926A5">
                              <w:rPr>
                                <w:rFonts w:cs="Arial"/>
                                <w:b/>
                                <w:color w:val="4589A1"/>
                                <w:sz w:val="28"/>
                                <w:szCs w:val="28"/>
                              </w:rPr>
                              <w:t>Om å løfte i lag:</w:t>
                            </w:r>
                          </w:p>
                          <w:p w:rsidR="00123E69" w:rsidRPr="002926A5" w:rsidRDefault="00123E69" w:rsidP="00123E69">
                            <w:pPr>
                              <w:jc w:val="center"/>
                              <w:rPr>
                                <w:rFonts w:cs="Arial"/>
                                <w:color w:val="4589A1"/>
                                <w:sz w:val="24"/>
                                <w:szCs w:val="24"/>
                              </w:rPr>
                            </w:pPr>
                            <w:r w:rsidRPr="002926A5">
                              <w:rPr>
                                <w:rFonts w:cs="Arial"/>
                                <w:color w:val="4589A1"/>
                                <w:sz w:val="24"/>
                                <w:szCs w:val="24"/>
                              </w:rPr>
                              <w:t>Vi ser, at vi nå og i tid</w:t>
                            </w:r>
                            <w:r>
                              <w:rPr>
                                <w:rFonts w:cs="Arial"/>
                                <w:color w:val="4589A1"/>
                                <w:sz w:val="24"/>
                                <w:szCs w:val="24"/>
                              </w:rPr>
                              <w:t>a</w:t>
                            </w:r>
                            <w:r w:rsidRPr="002926A5">
                              <w:rPr>
                                <w:rFonts w:cs="Arial"/>
                                <w:color w:val="4589A1"/>
                                <w:sz w:val="24"/>
                                <w:szCs w:val="24"/>
                              </w:rPr>
                              <w:t xml:space="preserve"> framover, vil ver</w:t>
                            </w:r>
                            <w:r>
                              <w:rPr>
                                <w:rFonts w:cs="Arial"/>
                                <w:color w:val="4589A1"/>
                                <w:sz w:val="24"/>
                                <w:szCs w:val="24"/>
                              </w:rPr>
                              <w:t>a</w:t>
                            </w:r>
                            <w:r w:rsidRPr="002926A5">
                              <w:rPr>
                                <w:rFonts w:cs="Arial"/>
                                <w:color w:val="4589A1"/>
                                <w:sz w:val="24"/>
                                <w:szCs w:val="24"/>
                              </w:rPr>
                              <w:t xml:space="preserve"> heilt avhengig av det frivillige arbeidet </w:t>
                            </w:r>
                            <w:r>
                              <w:rPr>
                                <w:rFonts w:cs="Arial"/>
                                <w:color w:val="4589A1"/>
                                <w:sz w:val="24"/>
                                <w:szCs w:val="24"/>
                              </w:rPr>
                              <w:t>som skjer</w:t>
                            </w:r>
                            <w:r w:rsidRPr="002926A5">
                              <w:rPr>
                                <w:rFonts w:cs="Arial"/>
                                <w:color w:val="4589A1"/>
                                <w:sz w:val="24"/>
                                <w:szCs w:val="24"/>
                              </w:rPr>
                              <w:t xml:space="preserve"> i kommunen. Gjennom å løfte i lag med dei frivillige lag og organisasjona</w:t>
                            </w:r>
                            <w:r>
                              <w:rPr>
                                <w:rFonts w:cs="Arial"/>
                                <w:color w:val="4589A1"/>
                                <w:sz w:val="24"/>
                                <w:szCs w:val="24"/>
                              </w:rPr>
                              <w:t>ne og ikkje minst enkeltpersona</w:t>
                            </w:r>
                            <w:r w:rsidRPr="002926A5">
                              <w:rPr>
                                <w:rFonts w:cs="Arial"/>
                                <w:color w:val="4589A1"/>
                                <w:sz w:val="24"/>
                                <w:szCs w:val="24"/>
                              </w:rPr>
                              <w:t>r</w:t>
                            </w:r>
                            <w:r>
                              <w:rPr>
                                <w:rFonts w:cs="Arial"/>
                                <w:color w:val="4589A1"/>
                                <w:sz w:val="24"/>
                                <w:szCs w:val="24"/>
                              </w:rPr>
                              <w:t>,</w:t>
                            </w:r>
                            <w:r w:rsidRPr="002926A5">
                              <w:rPr>
                                <w:rFonts w:cs="Arial"/>
                                <w:color w:val="4589A1"/>
                                <w:sz w:val="24"/>
                                <w:szCs w:val="24"/>
                              </w:rPr>
                              <w:t xml:space="preserve"> kan vi få til </w:t>
                            </w:r>
                            <w:r>
                              <w:rPr>
                                <w:rFonts w:cs="Arial"/>
                                <w:color w:val="4589A1"/>
                                <w:sz w:val="24"/>
                                <w:szCs w:val="24"/>
                              </w:rPr>
                              <w:t xml:space="preserve">så </w:t>
                            </w:r>
                            <w:r w:rsidRPr="002926A5">
                              <w:rPr>
                                <w:rFonts w:cs="Arial"/>
                                <w:color w:val="4589A1"/>
                                <w:sz w:val="24"/>
                                <w:szCs w:val="24"/>
                              </w:rPr>
                              <w:t>mykje meir enn om vi står åleine.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5.6pt;margin-top:6.65pt;width:417pt;height:1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" fillcolor="window" strokecolor="#4f81bd" strokeweight="2pt">
                <v:shadow on="t" color="black" opacity="26214f" origin="-.5,-.5" offset=".74836mm,.74836mm"/>
                <v:textbox>
                  <w:txbxContent>
                    <w:p w:rsidR="00123E69" w:rsidRPr="002926A5" w:rsidRDefault="00123E69" w:rsidP="00123E69">
                      <w:pPr>
                        <w:jc w:val="left"/>
                        <w:rPr>
                          <w:rFonts w:cs="Arial"/>
                          <w:b/>
                          <w:color w:val="4589A1"/>
                          <w:sz w:val="28"/>
                          <w:szCs w:val="28"/>
                        </w:rPr>
                      </w:pPr>
                      <w:r w:rsidRPr="002926A5">
                        <w:rPr>
                          <w:rFonts w:cs="Arial"/>
                          <w:b/>
                          <w:color w:val="4589A1"/>
                          <w:sz w:val="28"/>
                          <w:szCs w:val="28"/>
                        </w:rPr>
                        <w:t>Om å løfte i lag:</w:t>
                      </w:r>
                    </w:p>
                    <w:p w:rsidR="00123E69" w:rsidRPr="002926A5" w:rsidRDefault="00123E69" w:rsidP="00123E69">
                      <w:pPr>
                        <w:jc w:val="center"/>
                        <w:rPr>
                          <w:rFonts w:cs="Arial"/>
                          <w:color w:val="4589A1"/>
                          <w:sz w:val="24"/>
                          <w:szCs w:val="24"/>
                        </w:rPr>
                      </w:pPr>
                      <w:r w:rsidRPr="002926A5">
                        <w:rPr>
                          <w:rFonts w:cs="Arial"/>
                          <w:color w:val="4589A1"/>
                          <w:sz w:val="24"/>
                          <w:szCs w:val="24"/>
                        </w:rPr>
                        <w:t>Vi ser, at vi nå og i tid</w:t>
                      </w:r>
                      <w:r>
                        <w:rPr>
                          <w:rFonts w:cs="Arial"/>
                          <w:color w:val="4589A1"/>
                          <w:sz w:val="24"/>
                          <w:szCs w:val="24"/>
                        </w:rPr>
                        <w:t>a</w:t>
                      </w:r>
                      <w:r w:rsidRPr="002926A5">
                        <w:rPr>
                          <w:rFonts w:cs="Arial"/>
                          <w:color w:val="4589A1"/>
                          <w:sz w:val="24"/>
                          <w:szCs w:val="24"/>
                        </w:rPr>
                        <w:t xml:space="preserve"> framover, vil ver</w:t>
                      </w:r>
                      <w:r>
                        <w:rPr>
                          <w:rFonts w:cs="Arial"/>
                          <w:color w:val="4589A1"/>
                          <w:sz w:val="24"/>
                          <w:szCs w:val="24"/>
                        </w:rPr>
                        <w:t>a</w:t>
                      </w:r>
                      <w:r w:rsidRPr="002926A5">
                        <w:rPr>
                          <w:rFonts w:cs="Arial"/>
                          <w:color w:val="4589A1"/>
                          <w:sz w:val="24"/>
                          <w:szCs w:val="24"/>
                        </w:rPr>
                        <w:t xml:space="preserve"> heilt avhengig av det frivillige arbeidet </w:t>
                      </w:r>
                      <w:r>
                        <w:rPr>
                          <w:rFonts w:cs="Arial"/>
                          <w:color w:val="4589A1"/>
                          <w:sz w:val="24"/>
                          <w:szCs w:val="24"/>
                        </w:rPr>
                        <w:t>som skjer</w:t>
                      </w:r>
                      <w:r w:rsidRPr="002926A5">
                        <w:rPr>
                          <w:rFonts w:cs="Arial"/>
                          <w:color w:val="4589A1"/>
                          <w:sz w:val="24"/>
                          <w:szCs w:val="24"/>
                        </w:rPr>
                        <w:t xml:space="preserve"> i kommunen. Gjennom å løfte i lag med dei frivillige lag og organisasjona</w:t>
                      </w:r>
                      <w:r>
                        <w:rPr>
                          <w:rFonts w:cs="Arial"/>
                          <w:color w:val="4589A1"/>
                          <w:sz w:val="24"/>
                          <w:szCs w:val="24"/>
                        </w:rPr>
                        <w:t>ne og ikkje minst enkeltpersona</w:t>
                      </w:r>
                      <w:r w:rsidRPr="002926A5">
                        <w:rPr>
                          <w:rFonts w:cs="Arial"/>
                          <w:color w:val="4589A1"/>
                          <w:sz w:val="24"/>
                          <w:szCs w:val="24"/>
                        </w:rPr>
                        <w:t>r</w:t>
                      </w:r>
                      <w:r>
                        <w:rPr>
                          <w:rFonts w:cs="Arial"/>
                          <w:color w:val="4589A1"/>
                          <w:sz w:val="24"/>
                          <w:szCs w:val="24"/>
                        </w:rPr>
                        <w:t>,</w:t>
                      </w:r>
                      <w:r w:rsidRPr="002926A5">
                        <w:rPr>
                          <w:rFonts w:cs="Arial"/>
                          <w:color w:val="4589A1"/>
                          <w:sz w:val="24"/>
                          <w:szCs w:val="24"/>
                        </w:rPr>
                        <w:t xml:space="preserve"> kan vi få til </w:t>
                      </w:r>
                      <w:r>
                        <w:rPr>
                          <w:rFonts w:cs="Arial"/>
                          <w:color w:val="4589A1"/>
                          <w:sz w:val="24"/>
                          <w:szCs w:val="24"/>
                        </w:rPr>
                        <w:t xml:space="preserve">så </w:t>
                      </w:r>
                      <w:r w:rsidRPr="002926A5">
                        <w:rPr>
                          <w:rFonts w:cs="Arial"/>
                          <w:color w:val="4589A1"/>
                          <w:sz w:val="24"/>
                          <w:szCs w:val="24"/>
                        </w:rPr>
                        <w:t>mykje meir enn om vi står åleine.</w:t>
                      </w:r>
                    </w:p>
                  </w:txbxContent>
                </v:textbox>
              </v:shape>
            </w:pict>
          </mc:Fallback>
        </mc:AlternateContent>
      </w:r>
    </w:p>
    <w:p w:rsidR="00123E69" w:rsidRPr="00CC6B32" w:rsidRDefault="00123E69" w:rsidP="00123E69">
      <w:pPr>
        <w:rPr>
          <w:rFonts w:cs="Arial"/>
          <w:i/>
          <w:color w:val="333333"/>
          <w:lang w:val="nb-NO"/>
        </w:rPr>
      </w:pPr>
    </w:p>
    <w:p w:rsidR="00123E69" w:rsidRPr="00CC6B32" w:rsidRDefault="00123E69" w:rsidP="00123E69">
      <w:pPr>
        <w:rPr>
          <w:rFonts w:eastAsia="Calibri" w:cs="Arial"/>
          <w:lang w:val="nb-NO" w:eastAsia="en-US"/>
        </w:rPr>
      </w:pPr>
    </w:p>
    <w:p w:rsidR="00123E69" w:rsidRPr="00CC6B32" w:rsidRDefault="00123E69" w:rsidP="00123E69">
      <w:pPr>
        <w:rPr>
          <w:rFonts w:eastAsia="Calibri" w:cs="Arial"/>
          <w:lang w:val="nb-NO" w:eastAsia="en-US"/>
        </w:rPr>
      </w:pPr>
    </w:p>
    <w:p w:rsidR="00123E69" w:rsidRPr="00CC6B32" w:rsidRDefault="00123E69" w:rsidP="00123E69">
      <w:pPr>
        <w:rPr>
          <w:rFonts w:eastAsia="Calibri" w:cs="Arial"/>
          <w:lang w:val="nb-NO" w:eastAsia="en-US"/>
        </w:rPr>
      </w:pPr>
    </w:p>
    <w:p w:rsidR="00123E69" w:rsidRPr="00CC6B32" w:rsidRDefault="00123E69" w:rsidP="00123E69">
      <w:pPr>
        <w:rPr>
          <w:rFonts w:eastAsia="Calibri" w:cs="Arial"/>
          <w:lang w:val="nb-NO" w:eastAsia="en-US"/>
        </w:rPr>
      </w:pPr>
    </w:p>
    <w:p w:rsidR="00123E69" w:rsidRPr="00CC6B32" w:rsidRDefault="00123E69" w:rsidP="00123E69">
      <w:pPr>
        <w:rPr>
          <w:rFonts w:eastAsia="Calibri" w:cs="Arial"/>
          <w:lang w:val="nb-NO" w:eastAsia="en-US"/>
        </w:rPr>
      </w:pPr>
    </w:p>
    <w:p w:rsidR="00123E69" w:rsidRPr="00092631" w:rsidRDefault="00123E69" w:rsidP="00123E69">
      <w:pPr>
        <w:rPr>
          <w:rFonts w:eastAsia="Calibri" w:cs="Arial"/>
          <w:lang w:eastAsia="en-US"/>
        </w:rPr>
      </w:pPr>
      <w:r w:rsidRPr="00092631">
        <w:rPr>
          <w:rFonts w:eastAsia="Calibri" w:cs="Arial"/>
          <w:lang w:eastAsia="en-US"/>
        </w:rPr>
        <w:t>Den frivillige innsatsen er viktig for demokratiet, tilbodet til innbyggjarane og i utviklinga av eit godt samfunn.</w:t>
      </w:r>
    </w:p>
    <w:p w:rsidR="00123E69" w:rsidRPr="00092631" w:rsidRDefault="00123E69" w:rsidP="00123E69">
      <w:pPr>
        <w:rPr>
          <w:rFonts w:eastAsia="Calibri" w:cs="Arial"/>
          <w:lang w:eastAsia="en-US"/>
        </w:rPr>
      </w:pPr>
    </w:p>
    <w:p w:rsidR="00123E69" w:rsidRPr="00092631" w:rsidRDefault="00123E69" w:rsidP="00123E69">
      <w:pPr>
        <w:autoSpaceDE w:val="0"/>
        <w:autoSpaceDN w:val="0"/>
        <w:adjustRightInd w:val="0"/>
        <w:spacing w:before="0"/>
        <w:rPr>
          <w:rFonts w:eastAsia="Calibri" w:cs="Arial"/>
          <w:lang w:eastAsia="en-US"/>
        </w:rPr>
      </w:pPr>
      <w:r w:rsidRPr="00092631">
        <w:rPr>
          <w:rFonts w:eastAsia="Calibri" w:cs="Arial"/>
          <w:lang w:eastAsia="en-US"/>
        </w:rPr>
        <w:t xml:space="preserve">Frivillig innsats gjev  høve til personleg  utvikling, deltaking, sosial kontakt,  sosialt ansvar og vera medmenneske. Frivillig innsats tek ofte utgangspunkt i </w:t>
      </w:r>
      <w:proofErr w:type="spellStart"/>
      <w:r w:rsidRPr="00092631">
        <w:rPr>
          <w:rFonts w:eastAsia="Calibri" w:cs="Arial"/>
          <w:lang w:eastAsia="en-US"/>
        </w:rPr>
        <w:t>interessane</w:t>
      </w:r>
      <w:proofErr w:type="spellEnd"/>
      <w:r w:rsidRPr="00092631">
        <w:rPr>
          <w:rFonts w:eastAsia="Calibri" w:cs="Arial"/>
          <w:lang w:eastAsia="en-US"/>
        </w:rPr>
        <w:t xml:space="preserve"> til  den frivillige. Innsatsen er gjerne knytt  til ein hobby, eigne born sine </w:t>
      </w:r>
      <w:proofErr w:type="spellStart"/>
      <w:r w:rsidRPr="00092631">
        <w:rPr>
          <w:rFonts w:eastAsia="Calibri" w:cs="Arial"/>
          <w:lang w:eastAsia="en-US"/>
        </w:rPr>
        <w:t>interessar</w:t>
      </w:r>
      <w:proofErr w:type="spellEnd"/>
      <w:r w:rsidRPr="00092631">
        <w:rPr>
          <w:rFonts w:eastAsia="Calibri" w:cs="Arial"/>
          <w:lang w:eastAsia="en-US"/>
        </w:rPr>
        <w:t xml:space="preserve">,  deltaking  i organisert fritidsaktivitet,  sjølvrealisering og/eller samfunnsengasjement. </w:t>
      </w:r>
    </w:p>
    <w:p w:rsidR="00123E69" w:rsidRPr="00092631" w:rsidRDefault="00123E69" w:rsidP="00123E69">
      <w:pPr>
        <w:rPr>
          <w:rFonts w:eastAsia="Calibri" w:cs="Arial"/>
          <w:lang w:eastAsia="en-US"/>
        </w:rPr>
      </w:pPr>
    </w:p>
    <w:p w:rsidR="00123E69" w:rsidRDefault="00123E69" w:rsidP="00123E69">
      <w:pPr>
        <w:spacing w:before="0"/>
        <w:rPr>
          <w:rFonts w:cs="Arial"/>
          <w:color w:val="000000"/>
        </w:rPr>
      </w:pPr>
      <w:r w:rsidRPr="00BA2053">
        <w:rPr>
          <w:rFonts w:cs="Arial"/>
          <w:color w:val="000000"/>
        </w:rPr>
        <w:t xml:space="preserve">For innbyggjarane </w:t>
      </w:r>
      <w:r>
        <w:rPr>
          <w:rFonts w:cs="Arial"/>
          <w:color w:val="000000"/>
        </w:rPr>
        <w:t>gir</w:t>
      </w:r>
      <w:r w:rsidRPr="00B54D09">
        <w:rPr>
          <w:rFonts w:cs="Arial"/>
          <w:color w:val="000000"/>
        </w:rPr>
        <w:t xml:space="preserve"> det </w:t>
      </w:r>
      <w:r>
        <w:rPr>
          <w:rFonts w:cs="Arial"/>
          <w:color w:val="000000"/>
        </w:rPr>
        <w:t>meirverdi</w:t>
      </w:r>
      <w:r w:rsidRPr="00B54D09">
        <w:rPr>
          <w:rFonts w:cs="Arial"/>
          <w:color w:val="000000"/>
        </w:rPr>
        <w:t xml:space="preserve"> å engasjer</w:t>
      </w:r>
      <w:r>
        <w:rPr>
          <w:rFonts w:cs="Arial"/>
          <w:color w:val="000000"/>
        </w:rPr>
        <w:t>a</w:t>
      </w:r>
      <w:r w:rsidRPr="00B54D09">
        <w:rPr>
          <w:rFonts w:cs="Arial"/>
          <w:color w:val="000000"/>
        </w:rPr>
        <w:t xml:space="preserve"> seg for andre, det </w:t>
      </w:r>
      <w:r>
        <w:rPr>
          <w:rFonts w:cs="Arial"/>
          <w:color w:val="000000"/>
        </w:rPr>
        <w:t>gir glede å vera engasjert.</w:t>
      </w:r>
    </w:p>
    <w:p w:rsidR="00123E69" w:rsidRDefault="00123E69" w:rsidP="00123E69">
      <w:pPr>
        <w:spacing w:before="0"/>
        <w:rPr>
          <w:rFonts w:cs="Arial"/>
          <w:color w:val="000000"/>
        </w:rPr>
      </w:pPr>
    </w:p>
    <w:p w:rsidR="00123E69" w:rsidRDefault="00123E69" w:rsidP="00123E69">
      <w:pPr>
        <w:spacing w:before="0"/>
        <w:rPr>
          <w:rFonts w:cs="Arial"/>
          <w:color w:val="000000"/>
        </w:rPr>
      </w:pPr>
      <w:r w:rsidRPr="00B54D09">
        <w:rPr>
          <w:rFonts w:cs="Arial"/>
          <w:color w:val="000000"/>
        </w:rPr>
        <w:t xml:space="preserve">Det at </w:t>
      </w:r>
      <w:r>
        <w:rPr>
          <w:rFonts w:cs="Arial"/>
          <w:color w:val="000000"/>
        </w:rPr>
        <w:t>innbyggjarar</w:t>
      </w:r>
      <w:r w:rsidRPr="00B54D09">
        <w:rPr>
          <w:rFonts w:cs="Arial"/>
          <w:color w:val="000000"/>
        </w:rPr>
        <w:t xml:space="preserve"> engasjerer seg og tek ansvar i nærmiljøet, førebyggjer einsemd  og byggjer fellesskap. </w:t>
      </w:r>
      <w:proofErr w:type="spellStart"/>
      <w:r w:rsidRPr="00B54D09">
        <w:rPr>
          <w:rFonts w:cs="Arial"/>
          <w:color w:val="000000"/>
        </w:rPr>
        <w:t>Frivilligheit</w:t>
      </w:r>
      <w:proofErr w:type="spellEnd"/>
      <w:r w:rsidRPr="00B54D09">
        <w:rPr>
          <w:rFonts w:cs="Arial"/>
          <w:color w:val="000000"/>
        </w:rPr>
        <w:t xml:space="preserve"> har </w:t>
      </w:r>
      <w:r>
        <w:rPr>
          <w:rFonts w:cs="Arial"/>
          <w:color w:val="000000"/>
        </w:rPr>
        <w:t>eigenverdi</w:t>
      </w:r>
      <w:r w:rsidRPr="00B54D09">
        <w:rPr>
          <w:rFonts w:cs="Arial"/>
          <w:color w:val="000000"/>
        </w:rPr>
        <w:t xml:space="preserve"> i kraft av at den er basert</w:t>
      </w:r>
      <w:r>
        <w:rPr>
          <w:rFonts w:cs="Arial"/>
          <w:color w:val="000000"/>
        </w:rPr>
        <w:t xml:space="preserve"> på</w:t>
      </w:r>
      <w:r w:rsidRPr="00B54D09">
        <w:rPr>
          <w:rFonts w:cs="Arial"/>
          <w:color w:val="000000"/>
        </w:rPr>
        <w:t xml:space="preserve"> </w:t>
      </w:r>
      <w:proofErr w:type="spellStart"/>
      <w:r w:rsidRPr="00B54D09">
        <w:rPr>
          <w:rFonts w:cs="Arial"/>
          <w:color w:val="000000"/>
        </w:rPr>
        <w:t>empati</w:t>
      </w:r>
      <w:proofErr w:type="spellEnd"/>
      <w:r w:rsidRPr="00B54D09">
        <w:rPr>
          <w:rFonts w:cs="Arial"/>
          <w:color w:val="000000"/>
        </w:rPr>
        <w:t>, engasjement og initiativ.</w:t>
      </w:r>
    </w:p>
    <w:p w:rsidR="00123E69" w:rsidRDefault="00123E69" w:rsidP="00123E69">
      <w:pPr>
        <w:spacing w:before="0"/>
        <w:rPr>
          <w:rFonts w:cs="Arial"/>
          <w:color w:val="000000"/>
        </w:rPr>
      </w:pPr>
    </w:p>
    <w:p w:rsidR="00123E69" w:rsidRPr="001E0273" w:rsidRDefault="00123E69" w:rsidP="00123E69">
      <w:pPr>
        <w:spacing w:before="0"/>
        <w:rPr>
          <w:rFonts w:cs="Arial"/>
          <w:color w:val="000000"/>
        </w:rPr>
      </w:pPr>
      <w:proofErr w:type="spellStart"/>
      <w:r>
        <w:rPr>
          <w:rFonts w:cs="Arial"/>
          <w:color w:val="000000"/>
        </w:rPr>
        <w:t>Frivilligheita</w:t>
      </w:r>
      <w:proofErr w:type="spellEnd"/>
      <w:r>
        <w:rPr>
          <w:rFonts w:cs="Arial"/>
          <w:color w:val="000000"/>
        </w:rPr>
        <w:t xml:space="preserve"> er viktig for beredskapen i kommunen. </w:t>
      </w:r>
      <w:r w:rsidRPr="00B54D09">
        <w:rPr>
          <w:rFonts w:cs="Arial"/>
          <w:color w:val="000000"/>
        </w:rPr>
        <w:t xml:space="preserve"> I ei krise stiller organisasjona</w:t>
      </w:r>
      <w:r>
        <w:rPr>
          <w:rFonts w:cs="Arial"/>
          <w:color w:val="000000"/>
        </w:rPr>
        <w:t>r</w:t>
      </w:r>
      <w:r w:rsidRPr="00B54D09">
        <w:rPr>
          <w:rFonts w:cs="Arial"/>
          <w:color w:val="000000"/>
        </w:rPr>
        <w:t xml:space="preserve"> </w:t>
      </w:r>
      <w:r>
        <w:rPr>
          <w:rFonts w:cs="Arial"/>
          <w:color w:val="000000"/>
        </w:rPr>
        <w:t xml:space="preserve">og lag opp. </w:t>
      </w:r>
    </w:p>
    <w:p w:rsidR="00C05B6F" w:rsidRDefault="00C05B6F">
      <w:pPr>
        <w:spacing w:before="0"/>
        <w:jc w:val="left"/>
        <w:rPr>
          <w:b/>
          <w:bCs/>
          <w:color w:val="4686A0"/>
          <w:sz w:val="32"/>
          <w:szCs w:val="24"/>
        </w:rPr>
      </w:pPr>
      <w:bookmarkStart w:id="9" w:name="_Toc514134774"/>
      <w:r>
        <w:rPr>
          <w:color w:val="4686A0"/>
        </w:rPr>
        <w:br w:type="page"/>
      </w:r>
    </w:p>
    <w:p w:rsidR="00123E69" w:rsidRPr="0015047F" w:rsidRDefault="00123E69" w:rsidP="00123E69">
      <w:pPr>
        <w:pStyle w:val="Overskrift1"/>
        <w:spacing w:before="360"/>
        <w:rPr>
          <w:rStyle w:val="Svakreferanse"/>
          <w:b w:val="0"/>
          <w:color w:val="4686A0"/>
          <w:sz w:val="24"/>
          <w:u w:val="none"/>
          <w:lang w:val="nn-NO"/>
        </w:rPr>
      </w:pPr>
      <w:r>
        <w:rPr>
          <w:color w:val="4686A0"/>
          <w:lang w:val="nn-NO"/>
        </w:rPr>
        <w:lastRenderedPageBreak/>
        <w:t>Frivillig innsats</w:t>
      </w:r>
      <w:r w:rsidRPr="0015047F">
        <w:rPr>
          <w:color w:val="4686A0"/>
          <w:lang w:val="nn-NO"/>
        </w:rPr>
        <w:t xml:space="preserve"> </w:t>
      </w:r>
      <w:r>
        <w:rPr>
          <w:color w:val="4686A0"/>
          <w:lang w:val="nn-NO"/>
        </w:rPr>
        <w:t xml:space="preserve">og </w:t>
      </w:r>
      <w:r w:rsidRPr="0015047F">
        <w:rPr>
          <w:color w:val="4686A0"/>
          <w:lang w:val="nn-NO"/>
        </w:rPr>
        <w:t xml:space="preserve"> Hå kommune</w:t>
      </w:r>
      <w:r>
        <w:rPr>
          <w:color w:val="4686A0"/>
          <w:lang w:val="nn-NO"/>
        </w:rPr>
        <w:t xml:space="preserve"> i dag</w:t>
      </w:r>
      <w:bookmarkEnd w:id="9"/>
    </w:p>
    <w:p w:rsidR="00123E69" w:rsidRPr="0082347C" w:rsidRDefault="00123E69" w:rsidP="00123E69">
      <w:pPr>
        <w:pStyle w:val="Overskrift2"/>
        <w:rPr>
          <w:b/>
          <w:color w:val="4686A0"/>
          <w:lang w:val="nn-NO"/>
        </w:rPr>
      </w:pPr>
      <w:bookmarkStart w:id="10" w:name="_Toc514134775"/>
      <w:proofErr w:type="spellStart"/>
      <w:r>
        <w:rPr>
          <w:b/>
          <w:color w:val="4686A0"/>
          <w:lang w:val="nn-NO"/>
        </w:rPr>
        <w:t>Frivilligsentralen</w:t>
      </w:r>
      <w:bookmarkEnd w:id="10"/>
      <w:proofErr w:type="spellEnd"/>
    </w:p>
    <w:p w:rsidR="00123E69" w:rsidRPr="00117563" w:rsidRDefault="00123E69" w:rsidP="00123E69">
      <w:r>
        <w:t xml:space="preserve">Deler av arbeidet som er retta mot </w:t>
      </w:r>
      <w:proofErr w:type="spellStart"/>
      <w:r w:rsidRPr="0082347C">
        <w:t>mot</w:t>
      </w:r>
      <w:proofErr w:type="spellEnd"/>
      <w:r w:rsidRPr="0082347C">
        <w:t xml:space="preserve"> frivillige og frivillige organisasjonar er i dag organisert i </w:t>
      </w:r>
      <w:proofErr w:type="spellStart"/>
      <w:r w:rsidRPr="0082347C">
        <w:t>Frivilligsentralen</w:t>
      </w:r>
      <w:proofErr w:type="spellEnd"/>
      <w:r>
        <w:t xml:space="preserve">. </w:t>
      </w:r>
      <w:proofErr w:type="spellStart"/>
      <w:r w:rsidRPr="00117563">
        <w:t>Frivilligsentralen</w:t>
      </w:r>
      <w:proofErr w:type="spellEnd"/>
      <w:r w:rsidRPr="00117563">
        <w:t xml:space="preserve"> ligg organisatorisk i tenesteområdet </w:t>
      </w:r>
      <w:r>
        <w:t>o</w:t>
      </w:r>
      <w:r w:rsidRPr="00117563">
        <w:t xml:space="preserve">pplæring og </w:t>
      </w:r>
      <w:r>
        <w:t>k</w:t>
      </w:r>
      <w:r w:rsidRPr="00117563">
        <w:t>ultur.</w:t>
      </w:r>
    </w:p>
    <w:p w:rsidR="00123E69" w:rsidRPr="002F32C6" w:rsidRDefault="00123E69" w:rsidP="00123E69">
      <w:r w:rsidRPr="007C49FE">
        <w:t xml:space="preserve">Hå </w:t>
      </w:r>
      <w:proofErr w:type="spellStart"/>
      <w:r w:rsidRPr="007C49FE">
        <w:t>Frivilligsentral</w:t>
      </w:r>
      <w:proofErr w:type="spellEnd"/>
      <w:r w:rsidRPr="007C49FE">
        <w:t xml:space="preserve"> er i dag eit kontaktpunkt og bindeledd mellom dei som ynskjer å yta ein ubetalt innsats i nærmiljøet, og dei som </w:t>
      </w:r>
      <w:r w:rsidRPr="00117563">
        <w:t xml:space="preserve">ynskjer å </w:t>
      </w:r>
      <w:proofErr w:type="spellStart"/>
      <w:r w:rsidRPr="00117563">
        <w:t>motta</w:t>
      </w:r>
      <w:proofErr w:type="spellEnd"/>
      <w:r w:rsidRPr="00117563">
        <w:t xml:space="preserve"> slik innsats. </w:t>
      </w:r>
      <w:proofErr w:type="spellStart"/>
      <w:r w:rsidRPr="002F32C6">
        <w:t>Frivilligsentralen</w:t>
      </w:r>
      <w:proofErr w:type="spellEnd"/>
      <w:r w:rsidRPr="002F32C6">
        <w:t xml:space="preserve"> er bemanna med ei stilling.</w:t>
      </w:r>
    </w:p>
    <w:p w:rsidR="00123E69" w:rsidRDefault="00123E69" w:rsidP="00123E69">
      <w:pPr>
        <w:spacing w:line="276" w:lineRule="auto"/>
      </w:pPr>
      <w:r w:rsidRPr="00B54D09">
        <w:t xml:space="preserve">Frå 1.1.2017 </w:t>
      </w:r>
      <w:r>
        <w:t>vart</w:t>
      </w:r>
      <w:r w:rsidRPr="00B54D09">
        <w:t xml:space="preserve"> finansieringa av </w:t>
      </w:r>
      <w:proofErr w:type="spellStart"/>
      <w:r w:rsidRPr="00B54D09">
        <w:t>frivilligsentralane</w:t>
      </w:r>
      <w:proofErr w:type="spellEnd"/>
      <w:r>
        <w:t xml:space="preserve"> lagt</w:t>
      </w:r>
      <w:r w:rsidRPr="00B54D09">
        <w:t xml:space="preserve"> inn i det kommunale rammetilskotet.  Frå den dato</w:t>
      </w:r>
      <w:r>
        <w:t>en har kommunen sjølv</w:t>
      </w:r>
      <w:r w:rsidRPr="00B54D09">
        <w:t xml:space="preserve">  ansvaret for å leggje til rette og vidareu</w:t>
      </w:r>
      <w:r>
        <w:t xml:space="preserve">tvikla  </w:t>
      </w:r>
      <w:proofErr w:type="spellStart"/>
      <w:r>
        <w:t>frivilligsentralen</w:t>
      </w:r>
      <w:proofErr w:type="spellEnd"/>
      <w:r w:rsidRPr="00B54D09">
        <w:t xml:space="preserve"> i tråd med lokale prioriteringar. Retningslinene som tidlegare var for </w:t>
      </w:r>
      <w:proofErr w:type="spellStart"/>
      <w:r w:rsidRPr="00B54D09">
        <w:t>frivilligsentral</w:t>
      </w:r>
      <w:r>
        <w:t>a</w:t>
      </w:r>
      <w:r w:rsidRPr="00B54D09">
        <w:t>ne</w:t>
      </w:r>
      <w:proofErr w:type="spellEnd"/>
      <w:r>
        <w:t xml:space="preserve"> er</w:t>
      </w:r>
      <w:r w:rsidRPr="00B54D09">
        <w:t xml:space="preserve"> ikkje  vidareførte.  Det er ikkje krav om at rammetilskotet må gå til </w:t>
      </w:r>
      <w:proofErr w:type="spellStart"/>
      <w:r w:rsidRPr="00B54D09">
        <w:t>frivilligsentral</w:t>
      </w:r>
      <w:proofErr w:type="spellEnd"/>
      <w:r w:rsidRPr="00B54D09">
        <w:t xml:space="preserve">, men staten legg  til grunn at kommunane framleis vil vera opptekne av å ha gode </w:t>
      </w:r>
      <w:proofErr w:type="spellStart"/>
      <w:r w:rsidRPr="00B54D09">
        <w:t>frivilligsent</w:t>
      </w:r>
      <w:r>
        <w:t>r</w:t>
      </w:r>
      <w:r w:rsidRPr="00B54D09">
        <w:t>al</w:t>
      </w:r>
      <w:r>
        <w:t>a</w:t>
      </w:r>
      <w:r w:rsidRPr="00B54D09">
        <w:t>r</w:t>
      </w:r>
      <w:proofErr w:type="spellEnd"/>
      <w:r w:rsidRPr="00B54D09">
        <w:t xml:space="preserve"> med hø</w:t>
      </w:r>
      <w:r>
        <w:t>gt</w:t>
      </w:r>
      <w:r w:rsidRPr="00B54D09">
        <w:t xml:space="preserve"> aktivitetsnivå. </w:t>
      </w:r>
    </w:p>
    <w:p w:rsidR="00123E69" w:rsidRDefault="00123E69" w:rsidP="00123E69">
      <w:pPr>
        <w:pStyle w:val="Overskrift2"/>
        <w:rPr>
          <w:b/>
          <w:color w:val="4686A0"/>
          <w:lang w:val="nn-NO"/>
        </w:rPr>
      </w:pPr>
      <w:bookmarkStart w:id="11" w:name="_Toc514134776"/>
      <w:r w:rsidRPr="007778F4">
        <w:rPr>
          <w:b/>
          <w:color w:val="4686A0"/>
          <w:lang w:val="nn-NO"/>
        </w:rPr>
        <w:t>Tenesteområdet opplæring og kultur</w:t>
      </w:r>
      <w:bookmarkEnd w:id="11"/>
      <w:r w:rsidRPr="007778F4">
        <w:rPr>
          <w:b/>
          <w:color w:val="4686A0"/>
          <w:lang w:val="nn-NO"/>
        </w:rPr>
        <w:t xml:space="preserve"> </w:t>
      </w:r>
    </w:p>
    <w:p w:rsidR="00123E69" w:rsidRDefault="00123E69" w:rsidP="00123E69">
      <w:pPr>
        <w:autoSpaceDE w:val="0"/>
        <w:autoSpaceDN w:val="0"/>
      </w:pPr>
      <w:r>
        <w:t xml:space="preserve">Kommunen har og samarbeidsavtale med Hå idrettsråd, og aktivt samarbeid med andre frivillige lag og </w:t>
      </w:r>
      <w:r w:rsidR="00D54277">
        <w:t>foreiningar</w:t>
      </w:r>
      <w:r>
        <w:t xml:space="preserve"> som er representert ved Kontaktutval for kulturbygg og –anlegg. </w:t>
      </w:r>
      <w:r w:rsidR="005F540E">
        <w:t xml:space="preserve">Tenesteområdet opplæring og kultur har også ansvaret for det frivillige arbeidet organisert gjennom  </w:t>
      </w:r>
      <w:proofErr w:type="spellStart"/>
      <w:r w:rsidR="005F540E">
        <w:t>frivilligsentralen</w:t>
      </w:r>
      <w:proofErr w:type="spellEnd"/>
      <w:r w:rsidR="005F540E">
        <w:t xml:space="preserve"> i Hå.</w:t>
      </w:r>
    </w:p>
    <w:p w:rsidR="00123E69" w:rsidRDefault="00123E69" w:rsidP="00123E69">
      <w:pPr>
        <w:autoSpaceDE w:val="0"/>
        <w:autoSpaceDN w:val="0"/>
      </w:pPr>
      <w:r>
        <w:t xml:space="preserve">Det er registrert meir enn 200 ulike lag og </w:t>
      </w:r>
      <w:r w:rsidR="00D54277">
        <w:t>foreiningar</w:t>
      </w:r>
      <w:r>
        <w:t xml:space="preserve"> i Hå kommune, med til saman over 10.000 betalande medlemmer – frå </w:t>
      </w:r>
      <w:proofErr w:type="spellStart"/>
      <w:r>
        <w:t>babysang</w:t>
      </w:r>
      <w:proofErr w:type="spellEnd"/>
      <w:r>
        <w:t xml:space="preserve"> til seniordans, og omtrent alt du kan tenka deg i mellom det. Registrerte lag er dei som har eit styre, ein konto og som får tilskot til drift gjennom støtteordningar under tenesteområdet opplæring og kultur.</w:t>
      </w:r>
    </w:p>
    <w:p w:rsidR="00123E69" w:rsidRDefault="00123E69" w:rsidP="00123E69">
      <w:pPr>
        <w:autoSpaceDE w:val="0"/>
        <w:autoSpaceDN w:val="0"/>
        <w:rPr>
          <w:sz w:val="16"/>
          <w:szCs w:val="16"/>
        </w:rPr>
      </w:pPr>
      <w:r>
        <w:t xml:space="preserve">Det er ikkje så lett å setja ein verdi på dugnad, men ut frå medlemstall kan vi rekna med at det vert lagt ned minst 160 årsverk*  i frivillig arbeid i Hå kvart år. </w:t>
      </w:r>
      <w:r>
        <w:rPr>
          <w:sz w:val="16"/>
          <w:szCs w:val="16"/>
        </w:rPr>
        <w:t xml:space="preserve">(* Institutt for </w:t>
      </w:r>
      <w:proofErr w:type="spellStart"/>
      <w:r>
        <w:rPr>
          <w:sz w:val="16"/>
          <w:szCs w:val="16"/>
        </w:rPr>
        <w:t>samfunnsforskning</w:t>
      </w:r>
      <w:proofErr w:type="spellEnd"/>
      <w:r>
        <w:rPr>
          <w:sz w:val="16"/>
          <w:szCs w:val="16"/>
        </w:rPr>
        <w:t>)</w:t>
      </w:r>
    </w:p>
    <w:p w:rsidR="00123E69" w:rsidRDefault="00123E69" w:rsidP="00123E69">
      <w:pPr>
        <w:autoSpaceDE w:val="0"/>
        <w:autoSpaceDN w:val="0"/>
      </w:pPr>
      <w:r>
        <w:t xml:space="preserve">I kulturarbeidet er det og aktivt samarbeid med frivillige gjennom venelaget for Hå gamle prestegard, venelaget for Lensmannsløa på Varhaug, samarbeid med korps og andre frivillige medhjelparar i kulturskulen. </w:t>
      </w:r>
    </w:p>
    <w:p w:rsidR="00123E69" w:rsidRPr="007778F4" w:rsidRDefault="00123E69" w:rsidP="00123E69">
      <w:pPr>
        <w:pStyle w:val="Overskrift2"/>
        <w:rPr>
          <w:b/>
          <w:color w:val="4686A0"/>
          <w:lang w:val="nn-NO"/>
        </w:rPr>
      </w:pPr>
      <w:bookmarkStart w:id="12" w:name="_Toc514134777"/>
      <w:r w:rsidRPr="007778F4">
        <w:rPr>
          <w:b/>
          <w:color w:val="4686A0"/>
          <w:lang w:val="nn-NO"/>
        </w:rPr>
        <w:t>Tenesteområdet helse og omsorg</w:t>
      </w:r>
      <w:bookmarkEnd w:id="12"/>
    </w:p>
    <w:p w:rsidR="00123E69" w:rsidRDefault="00123E69" w:rsidP="00123E69">
      <w:r>
        <w:rPr>
          <w:color w:val="1F497D"/>
        </w:rPr>
        <w:t xml:space="preserve">I </w:t>
      </w:r>
      <w:r w:rsidRPr="00CC6B32">
        <w:t>dag er det opp til kvar einskild leiar å avgjera om avdelinga eller tenesta skal invitera inn frivillige. Nokre tenester har gjort dette i stor grad, medan andre gjer det i mindre grad.</w:t>
      </w:r>
    </w:p>
    <w:p w:rsidR="00123E69" w:rsidRPr="00CC6B32" w:rsidRDefault="00123E69" w:rsidP="00123E69">
      <w:r w:rsidRPr="00CC6B32">
        <w:t xml:space="preserve"> I Hå, som i resten av landet, er det rom for å invitera meir frivillig innsats inn i helse og omsorgstenestene. Innbyggjarane våre har høgare forventningar til livskvalitet i alle fasar i livet, og når dei møter utfordringar dei treng hjelp til å handtera. Desse forventningane kan frivillige møta på ein annan måte enn det tilsette i helse og sosial kan. Fleire av dei frivillige organisasjonane i kommunen seier at dei ynskjer å bidra meir i omsorgstenestene. Så her er det stort potensiale til å gje innbyggjarane i Hå fleire tilbod, gjennom å kopla frivillige og kommunale tenester.</w:t>
      </w:r>
    </w:p>
    <w:p w:rsidR="00123E69" w:rsidRDefault="00123E69" w:rsidP="00123E69"/>
    <w:p w:rsidR="00123E69" w:rsidRDefault="00123E69" w:rsidP="00123E69">
      <w:pPr>
        <w:pStyle w:val="Overskrift2"/>
        <w:spacing w:before="0"/>
        <w:rPr>
          <w:b/>
          <w:color w:val="4686A0"/>
          <w:lang w:val="nn-NO"/>
        </w:rPr>
      </w:pPr>
      <w:bookmarkStart w:id="13" w:name="_Toc514134778"/>
      <w:r>
        <w:rPr>
          <w:b/>
          <w:color w:val="4686A0"/>
          <w:lang w:val="nn-NO"/>
        </w:rPr>
        <w:t>Tekniske saker og næring</w:t>
      </w:r>
      <w:bookmarkEnd w:id="13"/>
    </w:p>
    <w:p w:rsidR="00123E69" w:rsidRDefault="00123E69" w:rsidP="00123E69">
      <w:r w:rsidRPr="00E5467D">
        <w:t>Tenesteområdet tekniske saker og næring har avtaler med vellag om frivillig drift og vedlikehald av leikeplasser. Det er lagt til rette for levering av søppel frå organiserte ryddeaksjonar</w:t>
      </w:r>
      <w:r>
        <w:t>.</w:t>
      </w:r>
    </w:p>
    <w:p w:rsidR="00123E69" w:rsidRPr="00BA2053" w:rsidRDefault="00123E69" w:rsidP="00123E69"/>
    <w:p w:rsidR="00123E69" w:rsidRPr="007778F4" w:rsidRDefault="00123E69" w:rsidP="00123E69">
      <w:pPr>
        <w:pStyle w:val="Overskrift2"/>
        <w:spacing w:before="0"/>
        <w:rPr>
          <w:b/>
          <w:color w:val="4686A0"/>
          <w:lang w:val="nn-NO"/>
        </w:rPr>
      </w:pPr>
      <w:bookmarkStart w:id="14" w:name="_Toc514134779"/>
      <w:r w:rsidRPr="007778F4">
        <w:rPr>
          <w:b/>
          <w:color w:val="4686A0"/>
          <w:lang w:val="nn-NO"/>
        </w:rPr>
        <w:lastRenderedPageBreak/>
        <w:t>Økonomi</w:t>
      </w:r>
      <w:bookmarkEnd w:id="14"/>
    </w:p>
    <w:p w:rsidR="00123E69" w:rsidRPr="00760A78" w:rsidRDefault="00123E69" w:rsidP="00123E69">
      <w:r w:rsidRPr="00760A78">
        <w:t xml:space="preserve">Kommunen </w:t>
      </w:r>
      <w:r>
        <w:t xml:space="preserve">gir </w:t>
      </w:r>
      <w:r w:rsidRPr="00760A78">
        <w:t xml:space="preserve"> tilskot til lag, foreiningar og organisa</w:t>
      </w:r>
      <w:r>
        <w:t>s</w:t>
      </w:r>
      <w:r w:rsidRPr="00760A78">
        <w:t xml:space="preserve">jonar. Tabellen under syner ei oversikt over desse tilskota. Nokre av midlane er frie, medan andre er retta mot </w:t>
      </w:r>
      <w:r>
        <w:t>konkrete</w:t>
      </w:r>
      <w:r w:rsidRPr="00760A78">
        <w:t xml:space="preserve"> aktivitetar. </w:t>
      </w:r>
    </w:p>
    <w:p w:rsidR="00123E69" w:rsidRDefault="00123E69" w:rsidP="00123E69">
      <w:r w:rsidRPr="00760A78">
        <w:t xml:space="preserve">I tillegg er løn og drift </w:t>
      </w:r>
      <w:r>
        <w:t>av</w:t>
      </w:r>
      <w:r w:rsidRPr="00760A78">
        <w:t xml:space="preserve"> </w:t>
      </w:r>
      <w:proofErr w:type="spellStart"/>
      <w:r w:rsidRPr="00760A78">
        <w:t>frivilligsentralen</w:t>
      </w:r>
      <w:proofErr w:type="spellEnd"/>
      <w:r w:rsidRPr="00760A78">
        <w:t xml:space="preserve"> med i tabellen. </w:t>
      </w:r>
    </w:p>
    <w:p w:rsidR="00123E69" w:rsidRDefault="00123E69" w:rsidP="00123E69">
      <w:pPr>
        <w:rPr>
          <w:color w:val="FF0000"/>
        </w:rPr>
      </w:pPr>
      <w:r w:rsidRPr="002F61E1">
        <w:rPr>
          <w:noProof/>
          <w:lang w:val="nb-NO"/>
        </w:rPr>
        <w:drawing>
          <wp:inline distT="0" distB="0" distL="0" distR="0" wp14:anchorId="0182CD10" wp14:editId="12019178">
            <wp:extent cx="3543300" cy="3248025"/>
            <wp:effectExtent l="0" t="0" r="0" b="9525"/>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3248025"/>
                    </a:xfrm>
                    <a:prstGeom prst="rect">
                      <a:avLst/>
                    </a:prstGeom>
                    <a:noFill/>
                    <a:ln>
                      <a:noFill/>
                    </a:ln>
                  </pic:spPr>
                </pic:pic>
              </a:graphicData>
            </a:graphic>
          </wp:inline>
        </w:drawing>
      </w:r>
    </w:p>
    <w:p w:rsidR="00123E69" w:rsidRPr="00383DE5" w:rsidRDefault="00123E69" w:rsidP="00123E69">
      <w:pPr>
        <w:rPr>
          <w:color w:val="FF0000"/>
        </w:rPr>
      </w:pPr>
    </w:p>
    <w:p w:rsidR="00123E69" w:rsidRDefault="00123E69" w:rsidP="00123E69">
      <w:r w:rsidRPr="00760A78">
        <w:t xml:space="preserve">Fleire administrativt tilsette </w:t>
      </w:r>
      <w:r>
        <w:t xml:space="preserve">sine </w:t>
      </w:r>
      <w:r w:rsidRPr="00760A78">
        <w:t>oppgåver</w:t>
      </w:r>
      <w:r>
        <w:t xml:space="preserve"> er knytt til frivillig sektor. Dette er vanskeleg å talfesta. Opplæring og kultur lønar i tillegg dirigentar og instruktørar i korpsa.</w:t>
      </w:r>
    </w:p>
    <w:p w:rsidR="00123E69" w:rsidRPr="00C3323C" w:rsidRDefault="00123E69" w:rsidP="00123E69">
      <w:pPr>
        <w:pStyle w:val="Overskrift1"/>
        <w:rPr>
          <w:lang w:val="nn-NO"/>
        </w:rPr>
      </w:pPr>
      <w:bookmarkStart w:id="15" w:name="_Toc514134780"/>
      <w:r w:rsidRPr="00C3323C">
        <w:rPr>
          <w:lang w:val="nn-NO"/>
        </w:rPr>
        <w:t>Innspel frå lag og organisasjonar</w:t>
      </w:r>
      <w:bookmarkEnd w:id="15"/>
    </w:p>
    <w:p w:rsidR="00123E69" w:rsidRPr="00B54D09" w:rsidRDefault="00123E69" w:rsidP="00123E69">
      <w:r>
        <w:t>H</w:t>
      </w:r>
      <w:r w:rsidRPr="00B54D09">
        <w:t xml:space="preserve">austen 2016 </w:t>
      </w:r>
      <w:r>
        <w:t xml:space="preserve">engasjerte Hå kommune </w:t>
      </w:r>
      <w:r w:rsidRPr="00B54D09">
        <w:t xml:space="preserve">Frivillighet Norge </w:t>
      </w:r>
      <w:r>
        <w:t>for</w:t>
      </w:r>
      <w:r w:rsidRPr="00B54D09">
        <w:t xml:space="preserve"> å gjennomføra ei kartlegging av </w:t>
      </w:r>
      <w:r>
        <w:t>det frivillige arbeidet</w:t>
      </w:r>
      <w:r w:rsidRPr="00B54D09">
        <w:t xml:space="preserve"> i kom</w:t>
      </w:r>
      <w:r>
        <w:t>munen. Tema</w:t>
      </w:r>
      <w:r w:rsidRPr="00B54D09">
        <w:t xml:space="preserve"> for kartlegginga var ressursar, mog</w:t>
      </w:r>
      <w:r>
        <w:t>l</w:t>
      </w:r>
      <w:r w:rsidRPr="00B54D09">
        <w:t>egheit</w:t>
      </w:r>
      <w:r>
        <w:t>er</w:t>
      </w:r>
      <w:r w:rsidRPr="00B54D09">
        <w:t>, utfordring</w:t>
      </w:r>
      <w:r>
        <w:t>ar</w:t>
      </w:r>
      <w:r w:rsidRPr="00B54D09">
        <w:t xml:space="preserve"> og samarbeid.  F</w:t>
      </w:r>
      <w:r>
        <w:t xml:space="preserve">øremålet </w:t>
      </w:r>
      <w:r w:rsidRPr="00B54D09">
        <w:t xml:space="preserve">var å få innspel til arbeidet med </w:t>
      </w:r>
      <w:r>
        <w:t xml:space="preserve">denne planen. </w:t>
      </w:r>
    </w:p>
    <w:p w:rsidR="00123E69" w:rsidRDefault="00123E69" w:rsidP="00123E69">
      <w:pPr>
        <w:spacing w:before="0"/>
        <w:rPr>
          <w:highlight w:val="yellow"/>
        </w:rPr>
      </w:pPr>
    </w:p>
    <w:p w:rsidR="00123E69" w:rsidRPr="00831A6B" w:rsidRDefault="00123E69" w:rsidP="00123E69">
      <w:pPr>
        <w:spacing w:before="0"/>
      </w:pPr>
      <w:r w:rsidRPr="00831A6B">
        <w:t xml:space="preserve">I førekant av undersøkinga hadde kommunen eit møte  med Frivillighet Norge </w:t>
      </w:r>
      <w:r>
        <w:t>og</w:t>
      </w:r>
      <w:r w:rsidRPr="00831A6B">
        <w:t xml:space="preserve"> representantar frå ulike lag og organisasjonar</w:t>
      </w:r>
      <w:r>
        <w:t xml:space="preserve"> for å få innspel til prosessen. </w:t>
      </w:r>
    </w:p>
    <w:p w:rsidR="00123E69" w:rsidRDefault="00123E69" w:rsidP="00123E69">
      <w:pPr>
        <w:spacing w:before="0"/>
      </w:pPr>
      <w:r w:rsidRPr="00B54D09">
        <w:t xml:space="preserve">Undersøkinga vart </w:t>
      </w:r>
      <w:r>
        <w:t>gjennomførd</w:t>
      </w:r>
      <w:r w:rsidRPr="00B54D09">
        <w:t xml:space="preserve"> i </w:t>
      </w:r>
      <w:r>
        <w:t>hausten 2016</w:t>
      </w:r>
      <w:r w:rsidRPr="00B54D09">
        <w:t xml:space="preserve">. Det </w:t>
      </w:r>
      <w:r>
        <w:t>vart sendt eit elektronisk</w:t>
      </w:r>
      <w:r w:rsidRPr="00B54D09">
        <w:t xml:space="preserve"> </w:t>
      </w:r>
      <w:r>
        <w:t xml:space="preserve">spørjeskjema </w:t>
      </w:r>
      <w:r w:rsidRPr="00B54D09">
        <w:t>til 139 organisasjonar</w:t>
      </w:r>
      <w:r>
        <w:t>,</w:t>
      </w:r>
      <w:r w:rsidRPr="00B54D09">
        <w:t xml:space="preserve"> 53</w:t>
      </w:r>
      <w:r>
        <w:t xml:space="preserve"> av desse</w:t>
      </w:r>
      <w:r w:rsidRPr="00B54D09">
        <w:t xml:space="preserve"> svara</w:t>
      </w:r>
      <w:r>
        <w:t xml:space="preserve">. </w:t>
      </w:r>
    </w:p>
    <w:p w:rsidR="00123E69" w:rsidRDefault="00123E69" w:rsidP="00123E69">
      <w:pPr>
        <w:spacing w:before="0"/>
      </w:pPr>
    </w:p>
    <w:p w:rsidR="00123E69" w:rsidRPr="00B54D09" w:rsidRDefault="00123E69" w:rsidP="00123E69">
      <w:pPr>
        <w:spacing w:before="0"/>
      </w:pPr>
      <w:r w:rsidRPr="00B54D09">
        <w:t>Undersøkinga vis</w:t>
      </w:r>
      <w:r>
        <w:t>er</w:t>
      </w:r>
      <w:r w:rsidRPr="00B54D09">
        <w:t xml:space="preserve"> ein engasjert frivillig </w:t>
      </w:r>
      <w:r>
        <w:t xml:space="preserve">sektor </w:t>
      </w:r>
      <w:r w:rsidRPr="00B54D09">
        <w:t xml:space="preserve">som </w:t>
      </w:r>
      <w:r>
        <w:t>y</w:t>
      </w:r>
      <w:r w:rsidRPr="00B54D09">
        <w:t xml:space="preserve">nskjer å verta oppfatta som opne og inkluderande for innbyggjarane, og </w:t>
      </w:r>
      <w:r>
        <w:t>som y</w:t>
      </w:r>
      <w:r w:rsidRPr="00B54D09">
        <w:t xml:space="preserve">nskjer å </w:t>
      </w:r>
      <w:r>
        <w:t>bidra positivt.  Kartlegginga syner</w:t>
      </w:r>
      <w:r w:rsidRPr="00B54D09">
        <w:t xml:space="preserve"> at mange av foreiningane har eit positivt tilhøve til kvarandre,</w:t>
      </w:r>
      <w:r>
        <w:t xml:space="preserve"> og til</w:t>
      </w:r>
      <w:r w:rsidRPr="00B54D09">
        <w:t xml:space="preserve"> kommunen og næringslivet.  </w:t>
      </w:r>
    </w:p>
    <w:p w:rsidR="00123E69" w:rsidRPr="00B54D09" w:rsidRDefault="00123E69" w:rsidP="00123E69">
      <w:pPr>
        <w:spacing w:before="0"/>
      </w:pPr>
    </w:p>
    <w:p w:rsidR="00123E69" w:rsidRDefault="00123E69" w:rsidP="00123E69">
      <w:pPr>
        <w:spacing w:before="0"/>
      </w:pPr>
      <w:r>
        <w:t xml:space="preserve">Undersøkinga bekreftar også at det er eit </w:t>
      </w:r>
      <w:r w:rsidRPr="00B54D09">
        <w:t>aktiv</w:t>
      </w:r>
      <w:r>
        <w:t>t</w:t>
      </w:r>
      <w:r w:rsidRPr="00B54D09">
        <w:t xml:space="preserve"> og engasjert</w:t>
      </w:r>
      <w:r>
        <w:t xml:space="preserve"> frivillig arbeid i Hå, </w:t>
      </w:r>
      <w:r w:rsidRPr="00B54D09">
        <w:t xml:space="preserve"> særleg rett</w:t>
      </w:r>
      <w:r>
        <w:t>a</w:t>
      </w:r>
      <w:r w:rsidRPr="00B54D09">
        <w:t xml:space="preserve"> mot barn og unge. </w:t>
      </w:r>
      <w:r>
        <w:t xml:space="preserve">Lag og organisasjonar </w:t>
      </w:r>
      <w:r w:rsidRPr="00B54D09">
        <w:t>er opptekne av å skap</w:t>
      </w:r>
      <w:r>
        <w:t>a</w:t>
      </w:r>
      <w:r w:rsidRPr="00B54D09">
        <w:t xml:space="preserve"> eit godt og trygt oppvekstmiljø i kommunen. </w:t>
      </w:r>
      <w:r>
        <w:t xml:space="preserve">Dei ynskjer å vera med å gjera kommunen god å bu i for innbyggjarane. </w:t>
      </w:r>
    </w:p>
    <w:p w:rsidR="00123E69" w:rsidRDefault="00123E69" w:rsidP="00123E69">
      <w:pPr>
        <w:spacing w:before="0"/>
      </w:pPr>
    </w:p>
    <w:p w:rsidR="00123E69" w:rsidRDefault="00123E69" w:rsidP="00123E69">
      <w:pPr>
        <w:spacing w:before="0"/>
      </w:pPr>
      <w:r>
        <w:t xml:space="preserve">I  møtet med  lag og organisasjonar våren 2018 kom det også innspel til planen. </w:t>
      </w:r>
    </w:p>
    <w:p w:rsidR="00123E69" w:rsidRDefault="00123E69" w:rsidP="00123E69">
      <w:pPr>
        <w:spacing w:before="0"/>
      </w:pPr>
    </w:p>
    <w:p w:rsidR="00123E69" w:rsidRDefault="00123E69" w:rsidP="00123E69">
      <w:pPr>
        <w:spacing w:before="0"/>
      </w:pPr>
      <w:r>
        <w:lastRenderedPageBreak/>
        <w:t xml:space="preserve">Desse </w:t>
      </w:r>
      <w:proofErr w:type="spellStart"/>
      <w:r>
        <w:t>hovudutfordringane</w:t>
      </w:r>
      <w:proofErr w:type="spellEnd"/>
      <w:r>
        <w:t xml:space="preserve"> kom fram i desse innspela frå lag og organisasjonar:</w:t>
      </w:r>
    </w:p>
    <w:p w:rsidR="00123E69" w:rsidRPr="00B54D09" w:rsidRDefault="00123E69" w:rsidP="00123E69">
      <w:pPr>
        <w:spacing w:before="0"/>
      </w:pPr>
    </w:p>
    <w:p w:rsidR="00123E69" w:rsidRDefault="00123E69" w:rsidP="00123E69">
      <w:pPr>
        <w:pStyle w:val="Listeavsnitt"/>
        <w:numPr>
          <w:ilvl w:val="0"/>
          <w:numId w:val="26"/>
        </w:numPr>
        <w:spacing w:before="0"/>
        <w:contextualSpacing w:val="0"/>
        <w:jc w:val="left"/>
      </w:pPr>
      <w:r w:rsidRPr="00B54D09">
        <w:t xml:space="preserve">Medlemstala </w:t>
      </w:r>
      <w:r>
        <w:t>er stabile men dei ynskjer hjelp til rekruttering.</w:t>
      </w:r>
    </w:p>
    <w:p w:rsidR="00123E69" w:rsidRDefault="00123E69" w:rsidP="00123E69">
      <w:pPr>
        <w:pStyle w:val="Listeavsnitt"/>
        <w:numPr>
          <w:ilvl w:val="0"/>
          <w:numId w:val="26"/>
        </w:numPr>
        <w:spacing w:before="0"/>
        <w:contextualSpacing w:val="0"/>
        <w:jc w:val="left"/>
      </w:pPr>
      <w:r>
        <w:t xml:space="preserve">Organisasjonane </w:t>
      </w:r>
      <w:r w:rsidRPr="00B54D09">
        <w:t xml:space="preserve"> etterlyser betre leigeavtal</w:t>
      </w:r>
      <w:r>
        <w:t>a</w:t>
      </w:r>
      <w:r w:rsidRPr="00B54D09">
        <w:t>r med kommunen og meir økonomisk stønad for å kunn</w:t>
      </w:r>
      <w:r>
        <w:t>a</w:t>
      </w:r>
      <w:r w:rsidRPr="00B54D09">
        <w:t xml:space="preserve"> arranger</w:t>
      </w:r>
      <w:r>
        <w:t>a</w:t>
      </w:r>
      <w:r w:rsidRPr="00B54D09">
        <w:t xml:space="preserve"> fleire aktivitetar. </w:t>
      </w:r>
    </w:p>
    <w:p w:rsidR="00123E69" w:rsidRDefault="00123E69" w:rsidP="00123E69">
      <w:pPr>
        <w:pStyle w:val="Listeavsnitt"/>
        <w:numPr>
          <w:ilvl w:val="0"/>
          <w:numId w:val="26"/>
        </w:numPr>
        <w:spacing w:before="0"/>
        <w:contextualSpacing w:val="0"/>
        <w:jc w:val="left"/>
      </w:pPr>
      <w:r>
        <w:t>Det er ei utfordring å få leiarar i organisasjonane.</w:t>
      </w:r>
    </w:p>
    <w:p w:rsidR="00123E69" w:rsidRDefault="00123E69" w:rsidP="00123E69">
      <w:pPr>
        <w:pStyle w:val="Listeavsnitt"/>
        <w:numPr>
          <w:ilvl w:val="0"/>
          <w:numId w:val="26"/>
        </w:numPr>
        <w:spacing w:before="0"/>
        <w:jc w:val="left"/>
      </w:pPr>
      <w:r w:rsidRPr="00B54D09">
        <w:t xml:space="preserve">Dei </w:t>
      </w:r>
      <w:r>
        <w:t>y</w:t>
      </w:r>
      <w:r w:rsidRPr="00B54D09">
        <w:t xml:space="preserve">nskjer og meir </w:t>
      </w:r>
      <w:proofErr w:type="spellStart"/>
      <w:r w:rsidRPr="00831A6B">
        <w:t>anerkjenning</w:t>
      </w:r>
      <w:proofErr w:type="spellEnd"/>
      <w:r>
        <w:t xml:space="preserve"> frå kommunen.</w:t>
      </w:r>
      <w:r w:rsidRPr="00B54D09">
        <w:t xml:space="preserve"> </w:t>
      </w:r>
    </w:p>
    <w:p w:rsidR="00123E69" w:rsidRDefault="00123E69" w:rsidP="00123E69">
      <w:pPr>
        <w:pStyle w:val="Listeavsnitt"/>
        <w:numPr>
          <w:ilvl w:val="0"/>
          <w:numId w:val="26"/>
        </w:numPr>
        <w:spacing w:before="0"/>
        <w:jc w:val="left"/>
      </w:pPr>
      <w:r>
        <w:t>O</w:t>
      </w:r>
      <w:r w:rsidRPr="0063314E">
        <w:t>rganisasjonane ynskjer meir</w:t>
      </w:r>
      <w:r w:rsidRPr="00CA128A">
        <w:rPr>
          <w:color w:val="FF0000"/>
        </w:rPr>
        <w:t xml:space="preserve"> </w:t>
      </w:r>
      <w:r w:rsidRPr="00B54D09">
        <w:t>kontakt med kommune</w:t>
      </w:r>
      <w:r>
        <w:t>n.</w:t>
      </w:r>
      <w:r w:rsidRPr="00CA128A">
        <w:t xml:space="preserve"> </w:t>
      </w:r>
      <w:r>
        <w:t>Behov for tettare band og meir informasjon. Kva behov har kommunen,  og kva kan frivillige bidra med?</w:t>
      </w:r>
      <w:r w:rsidRPr="00CA128A">
        <w:t xml:space="preserve"> </w:t>
      </w:r>
    </w:p>
    <w:p w:rsidR="00123E69" w:rsidRDefault="00123E69" w:rsidP="00123E69">
      <w:pPr>
        <w:pStyle w:val="Listeavsnitt"/>
        <w:numPr>
          <w:ilvl w:val="0"/>
          <w:numId w:val="26"/>
        </w:numPr>
        <w:spacing w:before="0"/>
        <w:jc w:val="left"/>
      </w:pPr>
      <w:r>
        <w:t>Behov for ein «inngang» til kommunen.</w:t>
      </w:r>
    </w:p>
    <w:p w:rsidR="00123E69" w:rsidRDefault="00123E69" w:rsidP="00123E69">
      <w:pPr>
        <w:pStyle w:val="Listeavsnitt"/>
        <w:numPr>
          <w:ilvl w:val="0"/>
          <w:numId w:val="26"/>
        </w:numPr>
        <w:spacing w:before="0"/>
        <w:contextualSpacing w:val="0"/>
        <w:jc w:val="left"/>
      </w:pPr>
      <w:r>
        <w:t xml:space="preserve">Dei treng nokon å kontakta for å diskutera </w:t>
      </w:r>
      <w:proofErr w:type="spellStart"/>
      <w:r>
        <w:t>dilemmaer</w:t>
      </w:r>
      <w:proofErr w:type="spellEnd"/>
      <w:r>
        <w:t xml:space="preserve"> og utfordringar.</w:t>
      </w:r>
    </w:p>
    <w:p w:rsidR="00123E69" w:rsidRPr="00B54D09" w:rsidRDefault="00123E69" w:rsidP="00123E69">
      <w:pPr>
        <w:spacing w:before="0"/>
      </w:pPr>
    </w:p>
    <w:p w:rsidR="00123E69" w:rsidRPr="00117563" w:rsidRDefault="00123E69" w:rsidP="00123E69">
      <w:pPr>
        <w:pStyle w:val="Overskrift4"/>
        <w:rPr>
          <w:color w:val="4686A0"/>
          <w:lang w:val="nn-NO"/>
        </w:rPr>
      </w:pPr>
      <w:r w:rsidRPr="00117563">
        <w:rPr>
          <w:color w:val="4686A0"/>
          <w:lang w:val="nn-NO"/>
        </w:rPr>
        <w:t xml:space="preserve">Tilrådingar frå Frivillighet Norge </w:t>
      </w:r>
    </w:p>
    <w:p w:rsidR="00123E69" w:rsidRDefault="00123E69" w:rsidP="00123E69">
      <w:pPr>
        <w:spacing w:before="0"/>
      </w:pPr>
      <w:r w:rsidRPr="00B54D09">
        <w:t xml:space="preserve">Frivillighet Norge </w:t>
      </w:r>
      <w:r>
        <w:t xml:space="preserve">rår </w:t>
      </w:r>
      <w:r w:rsidRPr="00B54D09">
        <w:t>kommunen til å</w:t>
      </w:r>
      <w:r>
        <w:t xml:space="preserve"> </w:t>
      </w:r>
      <w:r w:rsidRPr="00B54D09">
        <w:t xml:space="preserve"> </w:t>
      </w:r>
      <w:r>
        <w:t xml:space="preserve">ta vare på og styrka </w:t>
      </w:r>
      <w:proofErr w:type="spellStart"/>
      <w:r>
        <w:t>frivilligheita</w:t>
      </w:r>
      <w:proofErr w:type="spellEnd"/>
      <w:r>
        <w:t xml:space="preserve"> i kommunen. Heilt konkret rår dei kommunen til å:</w:t>
      </w:r>
    </w:p>
    <w:p w:rsidR="00123E69" w:rsidRDefault="00123E69" w:rsidP="00123E69">
      <w:pPr>
        <w:spacing w:before="0"/>
      </w:pPr>
    </w:p>
    <w:p w:rsidR="00123E69" w:rsidRDefault="00123E69" w:rsidP="00123E69">
      <w:pPr>
        <w:numPr>
          <w:ilvl w:val="0"/>
          <w:numId w:val="8"/>
        </w:numPr>
        <w:spacing w:before="0"/>
      </w:pPr>
      <w:r>
        <w:t>Oppretta plattform/møteplassar som kan skapa kontaktpunkt mellom ulike frivillige organisasjonar, kommunen og dei som yt frivillig arbeid. Målet er erfaringsutveksling og å sikra kontaktpunkt med kommunen.</w:t>
      </w:r>
    </w:p>
    <w:p w:rsidR="00123E69" w:rsidRDefault="00123E69" w:rsidP="00123E69">
      <w:pPr>
        <w:numPr>
          <w:ilvl w:val="0"/>
          <w:numId w:val="8"/>
        </w:numPr>
        <w:spacing w:before="0"/>
      </w:pPr>
      <w:r>
        <w:t xml:space="preserve">Kommunen bør utvikla ein heilskapleg </w:t>
      </w:r>
      <w:proofErr w:type="spellStart"/>
      <w:r>
        <w:t>frivilligpolitikk</w:t>
      </w:r>
      <w:proofErr w:type="spellEnd"/>
      <w:r>
        <w:t>. I ein slik politikk bør det koma fram korleis samarbeidet mellom frivillig sektor og kommunen skal organiserast.</w:t>
      </w:r>
    </w:p>
    <w:p w:rsidR="00123E69" w:rsidRPr="003C1545" w:rsidRDefault="00123E69" w:rsidP="00123E69">
      <w:pPr>
        <w:numPr>
          <w:ilvl w:val="0"/>
          <w:numId w:val="8"/>
        </w:numPr>
        <w:spacing w:before="0"/>
      </w:pPr>
      <w:r>
        <w:t xml:space="preserve">Viktige nøkkelord for kommunen si rolle i samarbeidet med dei frivillige: </w:t>
      </w:r>
      <w:r w:rsidRPr="003C1545">
        <w:rPr>
          <w:i/>
        </w:rPr>
        <w:t>leiing, partnarar, kommunikasjon, struktur, rollar og økonomi.</w:t>
      </w:r>
    </w:p>
    <w:p w:rsidR="00123E69" w:rsidRDefault="00123E69" w:rsidP="00123E69">
      <w:pPr>
        <w:numPr>
          <w:ilvl w:val="0"/>
          <w:numId w:val="8"/>
        </w:numPr>
        <w:spacing w:before="0"/>
      </w:pPr>
      <w:r>
        <w:t>Kommunen bør tilby opplæring for aktuelle i frivillige organisasjonar.</w:t>
      </w:r>
    </w:p>
    <w:p w:rsidR="00123E69" w:rsidRDefault="00123E69" w:rsidP="00123E69">
      <w:pPr>
        <w:numPr>
          <w:ilvl w:val="0"/>
          <w:numId w:val="8"/>
        </w:numPr>
        <w:spacing w:before="0"/>
      </w:pPr>
      <w:r>
        <w:t>Kommunen bør samla informasjon om tilskotsordningar og gjera det synleg korleis ein går fram for å søka.</w:t>
      </w:r>
    </w:p>
    <w:p w:rsidR="00123E69" w:rsidRDefault="00123E69" w:rsidP="00123E69">
      <w:pPr>
        <w:numPr>
          <w:ilvl w:val="0"/>
          <w:numId w:val="8"/>
        </w:numPr>
        <w:spacing w:before="0"/>
      </w:pPr>
      <w:r>
        <w:t>Avtalar om driftsstøtte bør vera føreseielege.</w:t>
      </w:r>
    </w:p>
    <w:p w:rsidR="00123E69" w:rsidRDefault="00123E69" w:rsidP="00123E69">
      <w:pPr>
        <w:numPr>
          <w:ilvl w:val="0"/>
          <w:numId w:val="9"/>
        </w:numPr>
        <w:spacing w:before="0"/>
      </w:pPr>
      <w:r>
        <w:t>Utfordringar knytt til leige av lokale bør lettast.</w:t>
      </w:r>
    </w:p>
    <w:p w:rsidR="00123E69" w:rsidRDefault="00123E69" w:rsidP="00123E69">
      <w:pPr>
        <w:numPr>
          <w:ilvl w:val="0"/>
          <w:numId w:val="9"/>
        </w:numPr>
        <w:spacing w:before="0"/>
      </w:pPr>
      <w:r>
        <w:t>Kommunen sine tilsette bør få kompetanse i å samarbeida med frivillige.</w:t>
      </w:r>
    </w:p>
    <w:p w:rsidR="00123E69" w:rsidRDefault="00123E69" w:rsidP="00123E69">
      <w:pPr>
        <w:numPr>
          <w:ilvl w:val="0"/>
          <w:numId w:val="9"/>
        </w:numPr>
        <w:spacing w:before="0"/>
      </w:pPr>
      <w:r>
        <w:t>Letta kontakten for dei frivillige ved å ha «ei dør inn» der dei frivillige kan få hjelp og støtte.</w:t>
      </w:r>
    </w:p>
    <w:p w:rsidR="00123E69" w:rsidRDefault="00123E69" w:rsidP="00123E69">
      <w:pPr>
        <w:numPr>
          <w:ilvl w:val="0"/>
          <w:numId w:val="9"/>
        </w:numPr>
        <w:spacing w:before="0"/>
      </w:pPr>
      <w:r>
        <w:t xml:space="preserve">Kommunen bør nytta dei ti </w:t>
      </w:r>
      <w:r w:rsidRPr="003C1545">
        <w:rPr>
          <w:color w:val="17365D"/>
        </w:rPr>
        <w:t>«</w:t>
      </w:r>
      <w:proofErr w:type="spellStart"/>
      <w:r w:rsidRPr="003C1545">
        <w:rPr>
          <w:color w:val="17365D"/>
        </w:rPr>
        <w:t>frivillighetspolitiske</w:t>
      </w:r>
      <w:proofErr w:type="spellEnd"/>
      <w:r w:rsidRPr="003C1545">
        <w:rPr>
          <w:color w:val="17365D"/>
        </w:rPr>
        <w:t>» boda</w:t>
      </w:r>
      <w:r>
        <w:t xml:space="preserve"> som vart vedtekne på årsmøtet til Frivillighet Norge i 2015. </w:t>
      </w:r>
    </w:p>
    <w:p w:rsidR="00C05B6F" w:rsidRDefault="00C05B6F">
      <w:pPr>
        <w:spacing w:before="0"/>
        <w:jc w:val="left"/>
        <w:rPr>
          <w:b/>
          <w:bCs/>
          <w:color w:val="365F91"/>
          <w:sz w:val="32"/>
          <w:szCs w:val="24"/>
        </w:rPr>
      </w:pPr>
      <w:bookmarkStart w:id="16" w:name="_Toc514134781"/>
      <w:r>
        <w:br w:type="page"/>
      </w:r>
    </w:p>
    <w:p w:rsidR="00123E69" w:rsidRPr="00B05847" w:rsidRDefault="00123E69" w:rsidP="00123E69">
      <w:pPr>
        <w:pStyle w:val="Overskrift1"/>
        <w:rPr>
          <w:lang w:val="nn-NO"/>
        </w:rPr>
      </w:pPr>
      <w:r w:rsidRPr="00B05847">
        <w:rPr>
          <w:lang w:val="nn-NO"/>
        </w:rPr>
        <w:lastRenderedPageBreak/>
        <w:t>Handlingsplan</w:t>
      </w:r>
      <w:bookmarkEnd w:id="16"/>
    </w:p>
    <w:p w:rsidR="00123E69" w:rsidRPr="00B05847" w:rsidRDefault="00123E69" w:rsidP="00123E69">
      <w:pPr>
        <w:spacing w:before="0"/>
      </w:pPr>
    </w:p>
    <w:p w:rsidR="00123E69" w:rsidRPr="00B05847" w:rsidRDefault="00123E69" w:rsidP="00123E69">
      <w:pPr>
        <w:spacing w:before="0"/>
      </w:pPr>
      <w:r w:rsidRPr="00B05847">
        <w:t xml:space="preserve">Hå kommune skal ha eit positivt, produktivt og lite byråkratisk samarbeid med frivillig sektor. Me løfter i lag for kvarandre. Kommunen skal vera open for innspel, </w:t>
      </w:r>
      <w:r>
        <w:t xml:space="preserve">og </w:t>
      </w:r>
      <w:r w:rsidRPr="00B05847">
        <w:t>vera driftig og stolt i dette samarbeidet. Kommunen skal koordinera, rettleia og inspirera i samarbeid med dei frivillige og dei frivillige organisasjonane.</w:t>
      </w:r>
    </w:p>
    <w:p w:rsidR="00123E69" w:rsidRPr="00B05847" w:rsidRDefault="00123E69" w:rsidP="00123E69">
      <w:r w:rsidRPr="00B05847">
        <w:t>Hå kommune nyttar KS og Frivillighet Norge sin plattform for samarbeid mellom kommune og frivillig sektor.</w:t>
      </w:r>
    </w:p>
    <w:p w:rsidR="00123E69" w:rsidRPr="007E097D" w:rsidRDefault="00123E69" w:rsidP="00D54277">
      <w:pPr>
        <w:pStyle w:val="Overskrift2"/>
        <w:rPr>
          <w:rStyle w:val="Sterkreferanse"/>
          <w:b w:val="0"/>
          <w:bCs w:val="0"/>
          <w:color w:val="365F91"/>
          <w:u w:val="none"/>
          <w:lang w:val="nn-NO"/>
        </w:rPr>
      </w:pPr>
      <w:bookmarkStart w:id="17" w:name="_Toc514134782"/>
      <w:r w:rsidRPr="007E097D">
        <w:rPr>
          <w:rStyle w:val="Sterkreferanse"/>
          <w:b w:val="0"/>
          <w:bCs w:val="0"/>
          <w:color w:val="365F91"/>
          <w:u w:val="none"/>
          <w:lang w:val="nn-NO"/>
        </w:rPr>
        <w:t>Mål og tiltak</w:t>
      </w:r>
      <w:bookmarkEnd w:id="17"/>
    </w:p>
    <w:p w:rsidR="00123E69" w:rsidRPr="00B05847" w:rsidRDefault="00123E69" w:rsidP="00123E69">
      <w:r w:rsidRPr="00B05847">
        <w:t xml:space="preserve">Kommunen skal vera ein </w:t>
      </w:r>
      <w:proofErr w:type="spellStart"/>
      <w:r w:rsidRPr="00B05847">
        <w:t>tilretteleggjar</w:t>
      </w:r>
      <w:proofErr w:type="spellEnd"/>
      <w:r w:rsidRPr="00B05847">
        <w:t xml:space="preserve"> for frivillig arbeid. </w:t>
      </w:r>
    </w:p>
    <w:p w:rsidR="00123E69" w:rsidRPr="00B05847" w:rsidRDefault="00123E69" w:rsidP="00123E69">
      <w:r w:rsidRPr="00B05847">
        <w:t xml:space="preserve">I tråd med kommunen sin overordna plan for </w:t>
      </w:r>
      <w:proofErr w:type="spellStart"/>
      <w:r w:rsidRPr="00B05847">
        <w:t>digitalisering</w:t>
      </w:r>
      <w:proofErr w:type="spellEnd"/>
      <w:r w:rsidRPr="00B05847">
        <w:t xml:space="preserve">, skal </w:t>
      </w:r>
      <w:r>
        <w:t xml:space="preserve">me </w:t>
      </w:r>
      <w:r w:rsidRPr="00B05847">
        <w:t>også samarbeidet med dei frivillige</w:t>
      </w:r>
      <w:r>
        <w:t xml:space="preserve"> for å</w:t>
      </w:r>
      <w:r w:rsidRPr="00B05847">
        <w:t xml:space="preserve"> legga til rette for </w:t>
      </w:r>
      <w:proofErr w:type="spellStart"/>
      <w:r w:rsidRPr="00B05847">
        <w:t>digitalisering</w:t>
      </w:r>
      <w:proofErr w:type="spellEnd"/>
      <w:r w:rsidRPr="00B05847">
        <w:t>. Dette kan vera å gjera informasjon lettare tilgjengeleg digitalt, elektroniske søknadsskjema, oversikt over tilgjengelege lokale og anna.</w:t>
      </w:r>
    </w:p>
    <w:p w:rsidR="00123E69" w:rsidRPr="00B05847" w:rsidRDefault="00123E69" w:rsidP="00123E69">
      <w:proofErr w:type="spellStart"/>
      <w:r w:rsidRPr="00B05847">
        <w:t>Samskaping</w:t>
      </w:r>
      <w:proofErr w:type="spellEnd"/>
      <w:r w:rsidRPr="00B05847">
        <w:t xml:space="preserve"> og innovasjon skal vera viktig i all kommunikasjon og i samarbeid med dei frivillige i kommunen.</w:t>
      </w:r>
      <w:r>
        <w:t xml:space="preserve"> </w:t>
      </w:r>
      <w:r w:rsidRPr="00B05847">
        <w:t>Målet er å sikra at kommunen legg til r</w:t>
      </w:r>
      <w:r>
        <w:t>ette for frivillig arbeid,</w:t>
      </w:r>
      <w:r w:rsidRPr="00B05847">
        <w:t xml:space="preserve"> samarbeid og innovasjon i frivillig arbeid. Møtepunkta vert viktige for å finna fram til felles prosjekt og gode arbeidsmåtar. </w:t>
      </w:r>
    </w:p>
    <w:p w:rsidR="00123E69" w:rsidRPr="00B05847" w:rsidRDefault="00123E69" w:rsidP="00123E69">
      <w:pPr>
        <w:pStyle w:val="Overskrift2"/>
        <w:rPr>
          <w:lang w:val="nn-NO"/>
        </w:rPr>
      </w:pPr>
      <w:bookmarkStart w:id="18" w:name="_Toc514134783"/>
      <w:r w:rsidRPr="00B05847">
        <w:rPr>
          <w:lang w:val="nn-NO"/>
        </w:rPr>
        <w:t>Mål 1 - Ta vare på, styrka og anerkjenna det frivillige arbeidet</w:t>
      </w:r>
      <w:bookmarkEnd w:id="18"/>
    </w:p>
    <w:p w:rsidR="00123E69" w:rsidRPr="00B05847" w:rsidRDefault="00123E69" w:rsidP="00123E69">
      <w:r w:rsidRPr="00B05847">
        <w:t>Kommunen vil ta vare på og styrka samarbeidet med dei frivillige organisasjonane og dei som yt frivillig arbeid.</w:t>
      </w:r>
    </w:p>
    <w:p w:rsidR="00123E69" w:rsidRPr="00B05847" w:rsidRDefault="00123E69" w:rsidP="00123E69">
      <w:r w:rsidRPr="00B05847">
        <w:t>Kommunen ynskjer å vera med å gjera det frivillige arbeidet i Hå meir synleg. Dette kan hjelpa dei frivillige organisasjonane å rekruttera fleire medlemmar, og å få fleire til å bidra</w:t>
      </w:r>
      <w:r>
        <w:t xml:space="preserve"> og delta aktivt i det frivillige arbeidet i kommunen</w:t>
      </w:r>
      <w:r w:rsidRPr="00B05847">
        <w:t>.</w:t>
      </w:r>
    </w:p>
    <w:p w:rsidR="00123E69" w:rsidRDefault="00123E69" w:rsidP="00123E69">
      <w:pPr>
        <w:pStyle w:val="Overskrift4"/>
        <w:rPr>
          <w:i w:val="0"/>
          <w:color w:val="auto"/>
          <w:sz w:val="22"/>
          <w:szCs w:val="22"/>
          <w:lang w:val="nn-NO"/>
        </w:rPr>
      </w:pPr>
      <w:r w:rsidRPr="00FB2DD0">
        <w:rPr>
          <w:i w:val="0"/>
          <w:color w:val="auto"/>
          <w:sz w:val="22"/>
          <w:szCs w:val="22"/>
          <w:lang w:val="nn-NO"/>
        </w:rPr>
        <w:t xml:space="preserve">I Frivillighet Norge si undersøking </w:t>
      </w:r>
      <w:r>
        <w:rPr>
          <w:i w:val="0"/>
          <w:color w:val="auto"/>
          <w:sz w:val="22"/>
          <w:szCs w:val="22"/>
          <w:lang w:val="nn-NO"/>
        </w:rPr>
        <w:t xml:space="preserve">og i møte med organisasjonane i Hå  </w:t>
      </w:r>
      <w:r w:rsidRPr="00FB2DD0">
        <w:rPr>
          <w:i w:val="0"/>
          <w:color w:val="auto"/>
          <w:sz w:val="22"/>
          <w:szCs w:val="22"/>
          <w:lang w:val="nn-NO"/>
        </w:rPr>
        <w:t xml:space="preserve">kjem det fram at </w:t>
      </w:r>
      <w:r>
        <w:rPr>
          <w:i w:val="0"/>
          <w:color w:val="auto"/>
          <w:sz w:val="22"/>
          <w:szCs w:val="22"/>
          <w:lang w:val="nn-NO"/>
        </w:rPr>
        <w:t>dei</w:t>
      </w:r>
      <w:r w:rsidRPr="00FB2DD0">
        <w:rPr>
          <w:i w:val="0"/>
          <w:color w:val="auto"/>
          <w:sz w:val="22"/>
          <w:szCs w:val="22"/>
          <w:lang w:val="nn-NO"/>
        </w:rPr>
        <w:t xml:space="preserve"> saknar møteplassar, og høve til erfaringsutveksling. Kommunen vil gjera noko med dette og skapa gode møteplassar mellom organisasjonane, næringslivet og kommunen.</w:t>
      </w:r>
    </w:p>
    <w:p w:rsidR="00123E69" w:rsidRPr="00E5467D" w:rsidRDefault="00123E69" w:rsidP="00123E69"/>
    <w:tbl>
      <w:tblPr>
        <w:tblStyle w:val="Tabellrutenett"/>
        <w:tblW w:w="9464" w:type="dxa"/>
        <w:tblLayout w:type="fixed"/>
        <w:tblLook w:val="04A0" w:firstRow="1" w:lastRow="0" w:firstColumn="1" w:lastColumn="0" w:noHBand="0" w:noVBand="1"/>
      </w:tblPr>
      <w:tblGrid>
        <w:gridCol w:w="7621"/>
        <w:gridCol w:w="1843"/>
      </w:tblGrid>
      <w:tr w:rsidR="00123E69" w:rsidRPr="00B05847" w:rsidTr="00123E69">
        <w:tc>
          <w:tcPr>
            <w:tcW w:w="7621" w:type="dxa"/>
            <w:shd w:val="clear" w:color="auto" w:fill="B8CCE4" w:themeFill="accent1" w:themeFillTint="66"/>
          </w:tcPr>
          <w:p w:rsidR="00123E69" w:rsidRPr="00B05847" w:rsidRDefault="00123E69" w:rsidP="00123E69">
            <w:pPr>
              <w:pStyle w:val="Overskrift4"/>
              <w:rPr>
                <w:b/>
                <w:color w:val="C6D9F1" w:themeColor="text2" w:themeTint="33"/>
                <w:sz w:val="22"/>
                <w:szCs w:val="22"/>
                <w:lang w:val="nn-NO"/>
              </w:rPr>
            </w:pPr>
            <w:r w:rsidRPr="00B05847">
              <w:rPr>
                <w:b/>
                <w:sz w:val="22"/>
                <w:szCs w:val="22"/>
                <w:lang w:val="nn-NO"/>
              </w:rPr>
              <w:t>Tiltak</w:t>
            </w:r>
          </w:p>
        </w:tc>
        <w:tc>
          <w:tcPr>
            <w:tcW w:w="1843" w:type="dxa"/>
            <w:shd w:val="clear" w:color="auto" w:fill="B8CCE4" w:themeFill="accent1" w:themeFillTint="66"/>
          </w:tcPr>
          <w:p w:rsidR="00123E69" w:rsidRPr="00B05847" w:rsidRDefault="00123E69" w:rsidP="00123E69">
            <w:pPr>
              <w:pStyle w:val="Overskrift4"/>
              <w:jc w:val="left"/>
              <w:rPr>
                <w:b/>
                <w:i w:val="0"/>
                <w:sz w:val="22"/>
                <w:szCs w:val="22"/>
                <w:lang w:val="nn-NO"/>
              </w:rPr>
            </w:pPr>
            <w:r>
              <w:rPr>
                <w:b/>
                <w:i w:val="0"/>
                <w:sz w:val="22"/>
                <w:szCs w:val="22"/>
                <w:lang w:val="nn-NO"/>
              </w:rPr>
              <w:t>Tidsplan</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11"/>
              </w:numPr>
              <w:rPr>
                <w:i/>
              </w:rPr>
            </w:pPr>
            <w:r w:rsidRPr="00B05847">
              <w:rPr>
                <w:i/>
              </w:rPr>
              <w:t>Organisera eit årleg arrangement der dei frivillige organisasjonane, frivillige og kommunen saman synleggjer den frivillige innsatsen.</w:t>
            </w:r>
          </w:p>
        </w:tc>
        <w:tc>
          <w:tcPr>
            <w:tcW w:w="1843" w:type="dxa"/>
            <w:shd w:val="clear" w:color="auto" w:fill="auto"/>
          </w:tcPr>
          <w:p w:rsidR="00123E69" w:rsidRPr="00EC2BD4" w:rsidRDefault="00123E69" w:rsidP="00123E69">
            <w:pPr>
              <w:pStyle w:val="Overskrift4"/>
              <w:rPr>
                <w:iCs w:val="0"/>
                <w:color w:val="auto"/>
                <w:sz w:val="22"/>
                <w:szCs w:val="22"/>
                <w:lang w:val="nn-NO"/>
              </w:rPr>
            </w:pPr>
            <w:r>
              <w:rPr>
                <w:iCs w:val="0"/>
                <w:color w:val="auto"/>
                <w:sz w:val="22"/>
                <w:szCs w:val="22"/>
                <w:lang w:val="nn-NO"/>
              </w:rPr>
              <w:t>Kvar vår</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11"/>
              </w:numPr>
              <w:rPr>
                <w:i/>
              </w:rPr>
            </w:pPr>
            <w:r>
              <w:rPr>
                <w:i/>
              </w:rPr>
              <w:t>Skapa gode møteplassa</w:t>
            </w:r>
            <w:r w:rsidRPr="00B05847">
              <w:rPr>
                <w:i/>
              </w:rPr>
              <w:t>r på ulike nivå</w:t>
            </w:r>
            <w:r>
              <w:rPr>
                <w:i/>
              </w:rPr>
              <w:t xml:space="preserve"> </w:t>
            </w:r>
            <w:r w:rsidRPr="00B05847">
              <w:rPr>
                <w:i/>
              </w:rPr>
              <w:t>mellom dei frivillige og kommunen.</w:t>
            </w:r>
          </w:p>
        </w:tc>
        <w:tc>
          <w:tcPr>
            <w:tcW w:w="1843" w:type="dxa"/>
            <w:shd w:val="clear" w:color="auto" w:fill="auto"/>
          </w:tcPr>
          <w:p w:rsidR="00123E69" w:rsidRPr="00EC2BD4" w:rsidRDefault="00123E69" w:rsidP="00123E69">
            <w:pPr>
              <w:pStyle w:val="Overskrift4"/>
              <w:rPr>
                <w:iCs w:val="0"/>
                <w:color w:val="auto"/>
                <w:sz w:val="22"/>
                <w:szCs w:val="22"/>
                <w:lang w:val="nn-NO"/>
              </w:rPr>
            </w:pPr>
            <w:r>
              <w:rPr>
                <w:iCs w:val="0"/>
                <w:color w:val="auto"/>
                <w:sz w:val="22"/>
                <w:szCs w:val="22"/>
                <w:lang w:val="nn-NO"/>
              </w:rPr>
              <w:t>2019</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11"/>
              </w:numPr>
              <w:rPr>
                <w:i/>
              </w:rPr>
            </w:pPr>
            <w:r w:rsidRPr="00B05847">
              <w:rPr>
                <w:i/>
              </w:rPr>
              <w:t>Oppretta ein eigen pris for frivillig arbeid</w:t>
            </w:r>
            <w:r>
              <w:rPr>
                <w:i/>
              </w:rPr>
              <w:t>.</w:t>
            </w:r>
            <w:r w:rsidRPr="00B05847">
              <w:rPr>
                <w:i/>
              </w:rPr>
              <w:t xml:space="preserve"> </w:t>
            </w:r>
          </w:p>
        </w:tc>
        <w:tc>
          <w:tcPr>
            <w:tcW w:w="1843" w:type="dxa"/>
            <w:shd w:val="clear" w:color="auto" w:fill="auto"/>
          </w:tcPr>
          <w:p w:rsidR="00123E69" w:rsidRPr="00EC2BD4" w:rsidRDefault="00123E69" w:rsidP="00123E69">
            <w:pPr>
              <w:pStyle w:val="Overskrift4"/>
              <w:rPr>
                <w:iCs w:val="0"/>
                <w:color w:val="auto"/>
                <w:sz w:val="22"/>
                <w:szCs w:val="22"/>
                <w:lang w:val="nn-NO"/>
              </w:rPr>
            </w:pPr>
            <w:r>
              <w:rPr>
                <w:iCs w:val="0"/>
                <w:color w:val="auto"/>
                <w:sz w:val="22"/>
                <w:szCs w:val="22"/>
                <w:lang w:val="nn-NO"/>
              </w:rPr>
              <w:t>2019</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11"/>
              </w:numPr>
              <w:rPr>
                <w:i/>
              </w:rPr>
            </w:pPr>
            <w:r>
              <w:rPr>
                <w:i/>
              </w:rPr>
              <w:t>Laga</w:t>
            </w:r>
            <w:r w:rsidRPr="00B05847">
              <w:rPr>
                <w:i/>
              </w:rPr>
              <w:t xml:space="preserve"> oversikt over </w:t>
            </w:r>
            <w:r>
              <w:rPr>
                <w:i/>
              </w:rPr>
              <w:t>ulike</w:t>
            </w:r>
            <w:r w:rsidRPr="00B05847">
              <w:rPr>
                <w:i/>
              </w:rPr>
              <w:t xml:space="preserve"> område dei fri</w:t>
            </w:r>
            <w:r w:rsidRPr="00EC2BD4">
              <w:t>vi</w:t>
            </w:r>
            <w:r w:rsidRPr="00B05847">
              <w:rPr>
                <w:i/>
              </w:rPr>
              <w:t xml:space="preserve">llige kan delta </w:t>
            </w:r>
            <w:r>
              <w:rPr>
                <w:i/>
              </w:rPr>
              <w:t>på. Desse må vera  lett tilgjengelege for dei frivillige.</w:t>
            </w:r>
          </w:p>
        </w:tc>
        <w:tc>
          <w:tcPr>
            <w:tcW w:w="1843" w:type="dxa"/>
            <w:shd w:val="clear" w:color="auto" w:fill="auto"/>
          </w:tcPr>
          <w:p w:rsidR="00123E69" w:rsidRPr="00EC2BD4" w:rsidRDefault="00123E69" w:rsidP="00123E69">
            <w:pPr>
              <w:pStyle w:val="Overskrift4"/>
              <w:rPr>
                <w:iCs w:val="0"/>
                <w:color w:val="auto"/>
                <w:sz w:val="22"/>
                <w:szCs w:val="22"/>
                <w:lang w:val="nn-NO"/>
              </w:rPr>
            </w:pPr>
            <w:r w:rsidRPr="00EC2BD4">
              <w:rPr>
                <w:iCs w:val="0"/>
                <w:color w:val="auto"/>
                <w:sz w:val="22"/>
                <w:szCs w:val="22"/>
                <w:lang w:val="nn-NO"/>
              </w:rPr>
              <w:t>2019</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11"/>
              </w:numPr>
              <w:rPr>
                <w:i/>
              </w:rPr>
            </w:pPr>
            <w:r>
              <w:rPr>
                <w:i/>
              </w:rPr>
              <w:t>Sikra at kommunen legg</w:t>
            </w:r>
            <w:r w:rsidRPr="00B05847">
              <w:rPr>
                <w:i/>
              </w:rPr>
              <w:t xml:space="preserve"> </w:t>
            </w:r>
            <w:r>
              <w:rPr>
                <w:i/>
              </w:rPr>
              <w:t>til</w:t>
            </w:r>
            <w:r w:rsidRPr="00B05847">
              <w:rPr>
                <w:i/>
              </w:rPr>
              <w:t xml:space="preserve"> rette for nye typar frivillig</w:t>
            </w:r>
            <w:r>
              <w:rPr>
                <w:i/>
              </w:rPr>
              <w:t xml:space="preserve"> arbeid.</w:t>
            </w:r>
          </w:p>
        </w:tc>
        <w:tc>
          <w:tcPr>
            <w:tcW w:w="1843" w:type="dxa"/>
            <w:shd w:val="clear" w:color="auto" w:fill="auto"/>
          </w:tcPr>
          <w:p w:rsidR="00123E69" w:rsidRPr="00EC2BD4" w:rsidRDefault="00123E69" w:rsidP="00123E69">
            <w:pPr>
              <w:pStyle w:val="Overskrift4"/>
              <w:rPr>
                <w:iCs w:val="0"/>
                <w:color w:val="auto"/>
                <w:sz w:val="22"/>
                <w:szCs w:val="22"/>
                <w:lang w:val="nn-NO"/>
              </w:rPr>
            </w:pPr>
            <w:proofErr w:type="spellStart"/>
            <w:r>
              <w:rPr>
                <w:iCs w:val="0"/>
                <w:color w:val="auto"/>
                <w:sz w:val="22"/>
                <w:szCs w:val="22"/>
                <w:lang w:val="nn-NO"/>
              </w:rPr>
              <w:t>Oppstart</w:t>
            </w:r>
            <w:proofErr w:type="spellEnd"/>
            <w:r>
              <w:rPr>
                <w:iCs w:val="0"/>
                <w:color w:val="auto"/>
                <w:sz w:val="22"/>
                <w:szCs w:val="22"/>
                <w:lang w:val="nn-NO"/>
              </w:rPr>
              <w:t xml:space="preserve"> haust 2019</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11"/>
              </w:numPr>
              <w:rPr>
                <w:i/>
              </w:rPr>
            </w:pPr>
            <w:r w:rsidRPr="00B05847">
              <w:rPr>
                <w:i/>
              </w:rPr>
              <w:t>Rekrutteringsti</w:t>
            </w:r>
            <w:r>
              <w:rPr>
                <w:i/>
              </w:rPr>
              <w:t xml:space="preserve">ltak i samarbeid </w:t>
            </w:r>
            <w:r w:rsidRPr="00A45102">
              <w:rPr>
                <w:i/>
              </w:rPr>
              <w:t>med frivillige lag og organisasjonar</w:t>
            </w:r>
            <w:r>
              <w:rPr>
                <w:i/>
              </w:rPr>
              <w:t>.</w:t>
            </w:r>
          </w:p>
        </w:tc>
        <w:tc>
          <w:tcPr>
            <w:tcW w:w="1843" w:type="dxa"/>
            <w:shd w:val="clear" w:color="auto" w:fill="auto"/>
          </w:tcPr>
          <w:p w:rsidR="00123E69" w:rsidRPr="00EC2BD4" w:rsidRDefault="00123E69" w:rsidP="00123E69">
            <w:pPr>
              <w:pStyle w:val="Overskrift4"/>
              <w:rPr>
                <w:iCs w:val="0"/>
                <w:color w:val="auto"/>
                <w:sz w:val="22"/>
                <w:szCs w:val="22"/>
                <w:lang w:val="nn-NO"/>
              </w:rPr>
            </w:pPr>
            <w:proofErr w:type="spellStart"/>
            <w:r>
              <w:rPr>
                <w:iCs w:val="0"/>
                <w:color w:val="auto"/>
                <w:sz w:val="22"/>
                <w:szCs w:val="22"/>
                <w:lang w:val="nn-NO"/>
              </w:rPr>
              <w:t>Oppstart</w:t>
            </w:r>
            <w:proofErr w:type="spellEnd"/>
            <w:r>
              <w:rPr>
                <w:iCs w:val="0"/>
                <w:color w:val="auto"/>
                <w:sz w:val="22"/>
                <w:szCs w:val="22"/>
                <w:lang w:val="nn-NO"/>
              </w:rPr>
              <w:t xml:space="preserve"> haust 2019</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11"/>
              </w:numPr>
              <w:spacing w:before="0"/>
              <w:rPr>
                <w:i/>
              </w:rPr>
            </w:pPr>
            <w:r>
              <w:rPr>
                <w:i/>
              </w:rPr>
              <w:t xml:space="preserve">Sikra </w:t>
            </w:r>
            <w:r w:rsidRPr="00B05847">
              <w:rPr>
                <w:i/>
              </w:rPr>
              <w:t xml:space="preserve">kontakt med nasjonale organisasjonar som har </w:t>
            </w:r>
            <w:r>
              <w:rPr>
                <w:i/>
              </w:rPr>
              <w:t>tiltak eller prosjekt</w:t>
            </w:r>
            <w:r w:rsidRPr="00B05847">
              <w:rPr>
                <w:i/>
              </w:rPr>
              <w:t xml:space="preserve"> vi kan bruke i Hå.</w:t>
            </w:r>
          </w:p>
        </w:tc>
        <w:tc>
          <w:tcPr>
            <w:tcW w:w="1843" w:type="dxa"/>
            <w:shd w:val="clear" w:color="auto" w:fill="auto"/>
          </w:tcPr>
          <w:p w:rsidR="00123E69" w:rsidRPr="00EC2BD4" w:rsidRDefault="00123E69" w:rsidP="00123E69">
            <w:pPr>
              <w:pStyle w:val="Overskrift4"/>
              <w:rPr>
                <w:iCs w:val="0"/>
                <w:color w:val="auto"/>
                <w:sz w:val="22"/>
                <w:szCs w:val="22"/>
                <w:lang w:val="nn-NO"/>
              </w:rPr>
            </w:pPr>
            <w:r>
              <w:rPr>
                <w:iCs w:val="0"/>
                <w:color w:val="auto"/>
                <w:sz w:val="22"/>
                <w:szCs w:val="22"/>
                <w:lang w:val="nn-NO"/>
              </w:rPr>
              <w:t xml:space="preserve">Fortløpande </w:t>
            </w:r>
          </w:p>
        </w:tc>
      </w:tr>
    </w:tbl>
    <w:p w:rsidR="00123E69" w:rsidRPr="00B05847" w:rsidRDefault="00123E69" w:rsidP="00123E69">
      <w:pPr>
        <w:pStyle w:val="Overskrift2"/>
        <w:rPr>
          <w:lang w:val="nn-NO"/>
        </w:rPr>
      </w:pPr>
      <w:bookmarkStart w:id="19" w:name="_Toc514134784"/>
      <w:r w:rsidRPr="00B05847">
        <w:rPr>
          <w:lang w:val="nn-NO"/>
        </w:rPr>
        <w:lastRenderedPageBreak/>
        <w:t>Mål 2 - Gjera lokale og utstyr tilgjengeleg for dei frivillige</w:t>
      </w:r>
      <w:bookmarkEnd w:id="19"/>
    </w:p>
    <w:p w:rsidR="00123E69" w:rsidRDefault="00123E69" w:rsidP="00123E69">
      <w:r w:rsidRPr="00B05847">
        <w:t>Frivillige lag og organisasjonar heimehøyrande i Hå kommune</w:t>
      </w:r>
      <w:r>
        <w:t>,</w:t>
      </w:r>
      <w:r w:rsidRPr="00B05847">
        <w:t xml:space="preserve"> får allereie i dag nytta skular og andre kommun</w:t>
      </w:r>
      <w:r>
        <w:t xml:space="preserve">ale lokale gratis til ordinære </w:t>
      </w:r>
      <w:r w:rsidRPr="00B05847">
        <w:t>aktivitetar. Denne tilrettelegging</w:t>
      </w:r>
      <w:r>
        <w:t>a</w:t>
      </w:r>
      <w:r w:rsidRPr="00B05847">
        <w:t xml:space="preserve"> for frivillige organisasjonar og grupper av frivillige skal vidareførast og vidareutviklast.</w:t>
      </w:r>
      <w:r w:rsidRPr="00B05847">
        <w:rPr>
          <w:highlight w:val="yellow"/>
        </w:rPr>
        <w:t xml:space="preserve"> </w:t>
      </w:r>
    </w:p>
    <w:p w:rsidR="00123E69" w:rsidRPr="00B05847" w:rsidRDefault="00123E69" w:rsidP="00123E69"/>
    <w:tbl>
      <w:tblPr>
        <w:tblStyle w:val="Tabellrutenett"/>
        <w:tblW w:w="9464" w:type="dxa"/>
        <w:tblLayout w:type="fixed"/>
        <w:tblLook w:val="04A0" w:firstRow="1" w:lastRow="0" w:firstColumn="1" w:lastColumn="0" w:noHBand="0" w:noVBand="1"/>
      </w:tblPr>
      <w:tblGrid>
        <w:gridCol w:w="7621"/>
        <w:gridCol w:w="1843"/>
      </w:tblGrid>
      <w:tr w:rsidR="00123E69" w:rsidRPr="00B05847" w:rsidTr="00123E69">
        <w:tc>
          <w:tcPr>
            <w:tcW w:w="7621" w:type="dxa"/>
            <w:shd w:val="clear" w:color="auto" w:fill="B8CCE4" w:themeFill="accent1" w:themeFillTint="66"/>
          </w:tcPr>
          <w:p w:rsidR="00123E69" w:rsidRPr="00B05847" w:rsidRDefault="00123E69" w:rsidP="00123E69">
            <w:pPr>
              <w:pStyle w:val="Overskrift4"/>
              <w:rPr>
                <w:b/>
                <w:sz w:val="22"/>
                <w:szCs w:val="22"/>
                <w:lang w:val="nn-NO"/>
              </w:rPr>
            </w:pPr>
            <w:r w:rsidRPr="00B05847">
              <w:rPr>
                <w:b/>
                <w:sz w:val="22"/>
                <w:szCs w:val="22"/>
                <w:lang w:val="nn-NO"/>
              </w:rPr>
              <w:t>Tiltak</w:t>
            </w:r>
          </w:p>
        </w:tc>
        <w:tc>
          <w:tcPr>
            <w:tcW w:w="1843" w:type="dxa"/>
            <w:shd w:val="clear" w:color="auto" w:fill="B8CCE4" w:themeFill="accent1" w:themeFillTint="66"/>
          </w:tcPr>
          <w:p w:rsidR="00123E69" w:rsidRPr="00B05847" w:rsidRDefault="00123E69" w:rsidP="00123E69">
            <w:pPr>
              <w:pStyle w:val="Overskrift4"/>
              <w:jc w:val="left"/>
              <w:rPr>
                <w:b/>
                <w:i w:val="0"/>
                <w:sz w:val="22"/>
                <w:szCs w:val="22"/>
                <w:lang w:val="nn-NO"/>
              </w:rPr>
            </w:pPr>
            <w:r>
              <w:rPr>
                <w:b/>
                <w:i w:val="0"/>
                <w:sz w:val="22"/>
                <w:szCs w:val="22"/>
                <w:lang w:val="nn-NO"/>
              </w:rPr>
              <w:t>Tidsplan</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24"/>
              </w:numPr>
              <w:ind w:left="709" w:hanging="283"/>
              <w:rPr>
                <w:b/>
                <w:i/>
              </w:rPr>
            </w:pPr>
            <w:r>
              <w:rPr>
                <w:i/>
              </w:rPr>
              <w:t>Sikra</w:t>
            </w:r>
            <w:r w:rsidRPr="00B05847">
              <w:rPr>
                <w:i/>
              </w:rPr>
              <w:t xml:space="preserve">  oversikt over </w:t>
            </w:r>
            <w:r>
              <w:rPr>
                <w:i/>
              </w:rPr>
              <w:t>høvelege</w:t>
            </w:r>
            <w:r w:rsidRPr="00B05847">
              <w:rPr>
                <w:i/>
              </w:rPr>
              <w:t xml:space="preserve"> lokale</w:t>
            </w:r>
            <w:r>
              <w:rPr>
                <w:i/>
              </w:rPr>
              <w:t>, og gjera desse lett tilgjengelege.</w:t>
            </w:r>
          </w:p>
        </w:tc>
        <w:tc>
          <w:tcPr>
            <w:tcW w:w="1843" w:type="dxa"/>
            <w:shd w:val="clear" w:color="auto" w:fill="auto"/>
          </w:tcPr>
          <w:p w:rsidR="00123E69" w:rsidRPr="00EC2BD4" w:rsidRDefault="00123E69" w:rsidP="00123E69">
            <w:pPr>
              <w:pStyle w:val="Overskrift4"/>
              <w:rPr>
                <w:iCs w:val="0"/>
                <w:color w:val="auto"/>
                <w:sz w:val="22"/>
                <w:szCs w:val="22"/>
                <w:lang w:val="nn-NO"/>
              </w:rPr>
            </w:pPr>
            <w:r>
              <w:rPr>
                <w:iCs w:val="0"/>
                <w:color w:val="auto"/>
                <w:sz w:val="22"/>
                <w:szCs w:val="22"/>
                <w:lang w:val="nn-NO"/>
              </w:rPr>
              <w:t>Under arbeid</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24"/>
              </w:numPr>
              <w:ind w:left="709" w:hanging="283"/>
              <w:rPr>
                <w:i/>
              </w:rPr>
            </w:pPr>
            <w:r>
              <w:rPr>
                <w:i/>
              </w:rPr>
              <w:t>Utvikla</w:t>
            </w:r>
            <w:r w:rsidRPr="00B05847">
              <w:rPr>
                <w:i/>
              </w:rPr>
              <w:t xml:space="preserve"> elektroniske søknadsskjema.</w:t>
            </w:r>
          </w:p>
        </w:tc>
        <w:tc>
          <w:tcPr>
            <w:tcW w:w="1843" w:type="dxa"/>
            <w:shd w:val="clear" w:color="auto" w:fill="auto"/>
          </w:tcPr>
          <w:p w:rsidR="00123E69" w:rsidRPr="00EC2BD4" w:rsidRDefault="00123E69" w:rsidP="00123E69">
            <w:pPr>
              <w:pStyle w:val="Overskrift4"/>
              <w:rPr>
                <w:iCs w:val="0"/>
                <w:color w:val="auto"/>
                <w:sz w:val="22"/>
                <w:szCs w:val="22"/>
                <w:lang w:val="nn-NO"/>
              </w:rPr>
            </w:pPr>
            <w:r>
              <w:rPr>
                <w:iCs w:val="0"/>
                <w:color w:val="auto"/>
                <w:sz w:val="22"/>
                <w:szCs w:val="22"/>
                <w:lang w:val="nn-NO"/>
              </w:rPr>
              <w:t>Under arbeid</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24"/>
              </w:numPr>
              <w:ind w:left="709" w:hanging="283"/>
              <w:rPr>
                <w:i/>
              </w:rPr>
            </w:pPr>
            <w:proofErr w:type="spellStart"/>
            <w:r>
              <w:rPr>
                <w:i/>
              </w:rPr>
              <w:t>Beslutta</w:t>
            </w:r>
            <w:proofErr w:type="spellEnd"/>
            <w:r w:rsidRPr="00B05847">
              <w:rPr>
                <w:i/>
              </w:rPr>
              <w:t xml:space="preserve"> lettfattelege reglar for utleige, bruk, og kven som kan leige.</w:t>
            </w:r>
          </w:p>
        </w:tc>
        <w:tc>
          <w:tcPr>
            <w:tcW w:w="1843" w:type="dxa"/>
            <w:shd w:val="clear" w:color="auto" w:fill="auto"/>
          </w:tcPr>
          <w:p w:rsidR="00123E69" w:rsidRPr="00EC2BD4" w:rsidRDefault="00123E69" w:rsidP="00123E69">
            <w:pPr>
              <w:pStyle w:val="Overskrift4"/>
              <w:rPr>
                <w:iCs w:val="0"/>
                <w:color w:val="auto"/>
                <w:sz w:val="22"/>
                <w:szCs w:val="22"/>
                <w:lang w:val="nn-NO"/>
              </w:rPr>
            </w:pPr>
            <w:r>
              <w:rPr>
                <w:iCs w:val="0"/>
                <w:color w:val="auto"/>
                <w:sz w:val="22"/>
                <w:szCs w:val="22"/>
                <w:lang w:val="nn-NO"/>
              </w:rPr>
              <w:t>Under arbeid</w:t>
            </w:r>
          </w:p>
        </w:tc>
      </w:tr>
    </w:tbl>
    <w:p w:rsidR="00C05B6F" w:rsidRDefault="00C05B6F" w:rsidP="00123E69">
      <w:pPr>
        <w:pStyle w:val="Overskrift2"/>
        <w:rPr>
          <w:lang w:val="nn-NO"/>
        </w:rPr>
      </w:pPr>
      <w:bookmarkStart w:id="20" w:name="_Toc514134785"/>
    </w:p>
    <w:p w:rsidR="00123E69" w:rsidRPr="00B05847" w:rsidRDefault="00123E69" w:rsidP="00123E69">
      <w:pPr>
        <w:pStyle w:val="Overskrift2"/>
        <w:rPr>
          <w:lang w:val="nn-NO"/>
        </w:rPr>
      </w:pPr>
      <w:r w:rsidRPr="00B05847">
        <w:rPr>
          <w:lang w:val="nn-NO"/>
        </w:rPr>
        <w:t>Mål 3  - Forenkla tildelinga av økonomisk stønad til frivillige</w:t>
      </w:r>
      <w:bookmarkEnd w:id="20"/>
    </w:p>
    <w:p w:rsidR="00123E69" w:rsidRPr="00B05847" w:rsidRDefault="00123E69" w:rsidP="00123E69">
      <w:r w:rsidRPr="00B05847">
        <w:t>Hå kommune har i dag ulike økonomiske støtteordningar til dei frivillige. Desse ordningane bør samordnast og systematiserast</w:t>
      </w:r>
      <w:r>
        <w:t>,</w:t>
      </w:r>
      <w:r w:rsidRPr="00B05847">
        <w:t xml:space="preserve"> for å sikra at frivillige organisasjonar har endå klarare rammevilkår. Støtteordningane skal ha enkle kriterium og så langt som råd verta gitt som frie midlar.</w:t>
      </w:r>
    </w:p>
    <w:p w:rsidR="00123E69" w:rsidRPr="00B05847" w:rsidRDefault="00123E69" w:rsidP="00123E69"/>
    <w:tbl>
      <w:tblPr>
        <w:tblStyle w:val="Tabellrutenett"/>
        <w:tblW w:w="9464" w:type="dxa"/>
        <w:tblLayout w:type="fixed"/>
        <w:tblLook w:val="04A0" w:firstRow="1" w:lastRow="0" w:firstColumn="1" w:lastColumn="0" w:noHBand="0" w:noVBand="1"/>
      </w:tblPr>
      <w:tblGrid>
        <w:gridCol w:w="7621"/>
        <w:gridCol w:w="1843"/>
      </w:tblGrid>
      <w:tr w:rsidR="00123E69" w:rsidRPr="00B05847" w:rsidTr="00123E69">
        <w:tc>
          <w:tcPr>
            <w:tcW w:w="7621" w:type="dxa"/>
            <w:shd w:val="clear" w:color="auto" w:fill="B8CCE4" w:themeFill="accent1" w:themeFillTint="66"/>
          </w:tcPr>
          <w:p w:rsidR="00123E69" w:rsidRPr="00B05847" w:rsidRDefault="00123E69" w:rsidP="00123E69">
            <w:pPr>
              <w:pStyle w:val="Overskrift4"/>
              <w:rPr>
                <w:b/>
                <w:sz w:val="22"/>
                <w:szCs w:val="22"/>
                <w:lang w:val="nn-NO"/>
              </w:rPr>
            </w:pPr>
            <w:r w:rsidRPr="00B05847">
              <w:rPr>
                <w:b/>
                <w:sz w:val="22"/>
                <w:szCs w:val="22"/>
                <w:lang w:val="nn-NO"/>
              </w:rPr>
              <w:t>Tiltak</w:t>
            </w:r>
          </w:p>
        </w:tc>
        <w:tc>
          <w:tcPr>
            <w:tcW w:w="1843" w:type="dxa"/>
            <w:shd w:val="clear" w:color="auto" w:fill="B8CCE4" w:themeFill="accent1" w:themeFillTint="66"/>
          </w:tcPr>
          <w:p w:rsidR="00123E69" w:rsidRPr="00B05847" w:rsidRDefault="00123E69" w:rsidP="00123E69">
            <w:pPr>
              <w:pStyle w:val="Overskrift4"/>
              <w:jc w:val="left"/>
              <w:rPr>
                <w:b/>
                <w:i w:val="0"/>
                <w:sz w:val="22"/>
                <w:szCs w:val="22"/>
                <w:lang w:val="nn-NO"/>
              </w:rPr>
            </w:pPr>
            <w:r>
              <w:rPr>
                <w:b/>
                <w:i w:val="0"/>
                <w:sz w:val="22"/>
                <w:szCs w:val="22"/>
                <w:lang w:val="nn-NO"/>
              </w:rPr>
              <w:t>Tidsplan</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16"/>
              </w:numPr>
              <w:rPr>
                <w:i/>
              </w:rPr>
            </w:pPr>
            <w:r w:rsidRPr="00B05847">
              <w:rPr>
                <w:i/>
              </w:rPr>
              <w:t>Samordna dei kommunale støtteordningane.</w:t>
            </w:r>
          </w:p>
        </w:tc>
        <w:tc>
          <w:tcPr>
            <w:tcW w:w="1843" w:type="dxa"/>
            <w:shd w:val="clear" w:color="auto" w:fill="auto"/>
          </w:tcPr>
          <w:p w:rsidR="00123E69" w:rsidRPr="00EC2BD4" w:rsidRDefault="00123E69" w:rsidP="00123E69">
            <w:pPr>
              <w:pStyle w:val="Overskrift4"/>
              <w:rPr>
                <w:iCs w:val="0"/>
                <w:color w:val="auto"/>
                <w:sz w:val="22"/>
                <w:szCs w:val="22"/>
                <w:lang w:val="nn-NO"/>
              </w:rPr>
            </w:pPr>
            <w:r w:rsidRPr="00EC2BD4">
              <w:rPr>
                <w:iCs w:val="0"/>
                <w:color w:val="auto"/>
                <w:sz w:val="22"/>
                <w:szCs w:val="22"/>
                <w:lang w:val="nn-NO"/>
              </w:rPr>
              <w:t>Frå 2019</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16"/>
              </w:numPr>
              <w:rPr>
                <w:i/>
              </w:rPr>
            </w:pPr>
            <w:r w:rsidRPr="00B05847">
              <w:rPr>
                <w:i/>
              </w:rPr>
              <w:t>Dei kommunale støtte</w:t>
            </w:r>
            <w:r w:rsidRPr="00EC2BD4">
              <w:t>ordnin</w:t>
            </w:r>
            <w:r w:rsidRPr="00B05847">
              <w:rPr>
                <w:i/>
              </w:rPr>
              <w:t>gane skal vera</w:t>
            </w:r>
            <w:r>
              <w:rPr>
                <w:i/>
              </w:rPr>
              <w:t xml:space="preserve"> enkle å søkja og rapportera på. </w:t>
            </w:r>
          </w:p>
        </w:tc>
        <w:tc>
          <w:tcPr>
            <w:tcW w:w="1843" w:type="dxa"/>
            <w:shd w:val="clear" w:color="auto" w:fill="auto"/>
          </w:tcPr>
          <w:p w:rsidR="00123E69" w:rsidRPr="00EC2BD4" w:rsidRDefault="00123E69" w:rsidP="00123E69">
            <w:pPr>
              <w:pStyle w:val="Overskrift4"/>
              <w:rPr>
                <w:iCs w:val="0"/>
                <w:color w:val="auto"/>
                <w:sz w:val="22"/>
                <w:szCs w:val="22"/>
                <w:lang w:val="nn-NO"/>
              </w:rPr>
            </w:pPr>
            <w:r w:rsidRPr="00EC2BD4">
              <w:rPr>
                <w:iCs w:val="0"/>
                <w:color w:val="auto"/>
                <w:sz w:val="22"/>
                <w:szCs w:val="22"/>
                <w:lang w:val="nn-NO"/>
              </w:rPr>
              <w:t>Frå 2019</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16"/>
              </w:numPr>
              <w:rPr>
                <w:i/>
              </w:rPr>
            </w:pPr>
            <w:r w:rsidRPr="00B05847">
              <w:rPr>
                <w:i/>
              </w:rPr>
              <w:t>Gje støt</w:t>
            </w:r>
            <w:r>
              <w:rPr>
                <w:i/>
              </w:rPr>
              <w:t>te både gjennom samarbeidsavtala</w:t>
            </w:r>
            <w:r w:rsidRPr="00B05847">
              <w:rPr>
                <w:i/>
              </w:rPr>
              <w:t>r og som frie midlar.</w:t>
            </w:r>
          </w:p>
        </w:tc>
        <w:tc>
          <w:tcPr>
            <w:tcW w:w="1843" w:type="dxa"/>
            <w:shd w:val="clear" w:color="auto" w:fill="auto"/>
          </w:tcPr>
          <w:p w:rsidR="00123E69" w:rsidRPr="00EC2BD4" w:rsidRDefault="00123E69" w:rsidP="00123E69">
            <w:pPr>
              <w:pStyle w:val="Overskrift4"/>
              <w:rPr>
                <w:iCs w:val="0"/>
                <w:color w:val="auto"/>
                <w:sz w:val="22"/>
                <w:szCs w:val="22"/>
                <w:lang w:val="nn-NO"/>
              </w:rPr>
            </w:pPr>
            <w:r>
              <w:rPr>
                <w:iCs w:val="0"/>
                <w:color w:val="auto"/>
                <w:sz w:val="22"/>
                <w:szCs w:val="22"/>
                <w:lang w:val="nn-NO"/>
              </w:rPr>
              <w:t>Fortløpande</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16"/>
              </w:numPr>
              <w:rPr>
                <w:i/>
              </w:rPr>
            </w:pPr>
            <w:r w:rsidRPr="00B05847">
              <w:rPr>
                <w:i/>
              </w:rPr>
              <w:t xml:space="preserve">Gje lag og organisasjonar hjelp og støtte til å søkje midlar frå andre offentlege og private </w:t>
            </w:r>
            <w:r>
              <w:rPr>
                <w:i/>
              </w:rPr>
              <w:t>aktørar.</w:t>
            </w:r>
          </w:p>
        </w:tc>
        <w:tc>
          <w:tcPr>
            <w:tcW w:w="1843" w:type="dxa"/>
            <w:shd w:val="clear" w:color="auto" w:fill="auto"/>
          </w:tcPr>
          <w:p w:rsidR="00123E69" w:rsidRPr="00EC2BD4" w:rsidRDefault="00123E69" w:rsidP="00123E69">
            <w:pPr>
              <w:pStyle w:val="Overskrift4"/>
              <w:rPr>
                <w:iCs w:val="0"/>
                <w:color w:val="auto"/>
                <w:sz w:val="22"/>
                <w:szCs w:val="22"/>
                <w:lang w:val="nn-NO"/>
              </w:rPr>
            </w:pPr>
            <w:r>
              <w:rPr>
                <w:iCs w:val="0"/>
                <w:color w:val="auto"/>
                <w:sz w:val="22"/>
                <w:szCs w:val="22"/>
                <w:lang w:val="nn-NO"/>
              </w:rPr>
              <w:t>Fortløpande</w:t>
            </w:r>
          </w:p>
        </w:tc>
      </w:tr>
    </w:tbl>
    <w:p w:rsidR="00123E69" w:rsidRPr="00B05847" w:rsidRDefault="00123E69" w:rsidP="00123E69"/>
    <w:p w:rsidR="00123E69" w:rsidRPr="00B05847" w:rsidRDefault="00123E69" w:rsidP="00123E69">
      <w:pPr>
        <w:pStyle w:val="Overskrift2"/>
        <w:rPr>
          <w:lang w:val="nn-NO"/>
        </w:rPr>
      </w:pPr>
      <w:bookmarkStart w:id="21" w:name="_Toc514134786"/>
      <w:r>
        <w:rPr>
          <w:lang w:val="nn-NO"/>
        </w:rPr>
        <w:t>Mål 4 – Utvikla</w:t>
      </w:r>
      <w:r w:rsidRPr="00B05847">
        <w:rPr>
          <w:lang w:val="nn-NO"/>
        </w:rPr>
        <w:t xml:space="preserve"> samarbeid</w:t>
      </w:r>
      <w:r>
        <w:rPr>
          <w:lang w:val="nn-NO"/>
        </w:rPr>
        <w:t>et</w:t>
      </w:r>
      <w:r w:rsidRPr="00B05847">
        <w:rPr>
          <w:lang w:val="nn-NO"/>
        </w:rPr>
        <w:t xml:space="preserve"> </w:t>
      </w:r>
      <w:r>
        <w:rPr>
          <w:lang w:val="nn-NO"/>
        </w:rPr>
        <w:t>mellom</w:t>
      </w:r>
      <w:r w:rsidRPr="00B05847">
        <w:rPr>
          <w:lang w:val="nn-NO"/>
        </w:rPr>
        <w:t xml:space="preserve"> frivillige og kommunale tenest</w:t>
      </w:r>
      <w:r>
        <w:rPr>
          <w:lang w:val="nn-NO"/>
        </w:rPr>
        <w:t>ar</w:t>
      </w:r>
      <w:bookmarkEnd w:id="21"/>
    </w:p>
    <w:p w:rsidR="00123E69" w:rsidRPr="000778CD" w:rsidRDefault="00123E69" w:rsidP="00123E69">
      <w:r w:rsidRPr="000778CD">
        <w:t xml:space="preserve">Det å veksa opp i eit lokalsamfunn prega av fellesskap og god sosial samhandling, fremjar god psykisk helse blant barn og unge. Når det gjeld helsevanar kan fysisk aktivitet bidra til å førebyggja fleire av dei viktigaste </w:t>
      </w:r>
      <w:proofErr w:type="spellStart"/>
      <w:r w:rsidRPr="000778CD">
        <w:t>helseutfordringane</w:t>
      </w:r>
      <w:proofErr w:type="spellEnd"/>
      <w:r w:rsidRPr="000778CD">
        <w:t xml:space="preserve"> vi har. For psykisk helse kan gode sosiale møteplassar bidra til å redusera desse problema, ikkje minst når det gjeld einsemd.</w:t>
      </w:r>
      <w:r>
        <w:t xml:space="preserve"> (</w:t>
      </w:r>
      <w:r w:rsidRPr="00ED623B">
        <w:rPr>
          <w:i/>
        </w:rPr>
        <w:t>Sitat frå  Hå kommune sin Folkehelseplan 2015- 2019</w:t>
      </w:r>
      <w:r>
        <w:t>)</w:t>
      </w:r>
    </w:p>
    <w:p w:rsidR="00123E69" w:rsidRDefault="00123E69" w:rsidP="00123E69">
      <w:r w:rsidRPr="000778CD">
        <w:t xml:space="preserve">I brukarundersøkingar frå hausten 2017 blant dei som bur på institusjonane og </w:t>
      </w:r>
      <w:r>
        <w:t xml:space="preserve">deira </w:t>
      </w:r>
      <w:r w:rsidRPr="000778CD">
        <w:t xml:space="preserve">pårørande, vart det etterlyst </w:t>
      </w:r>
      <w:r>
        <w:t>fleire</w:t>
      </w:r>
      <w:r w:rsidRPr="000778CD">
        <w:t xml:space="preserve"> aktivitetstilbod som kan gje bebuarane  betre livskvalitet. Dette er eit eksempel på eit område der samarbeid mellom frivillige og kommunale tenester kan gje gode resultat for innbyggjarane i Hå.</w:t>
      </w:r>
    </w:p>
    <w:p w:rsidR="00123E69" w:rsidRDefault="00123E69" w:rsidP="00123E69">
      <w:r>
        <w:t xml:space="preserve">For å få til eit slikt samarbeid er det </w:t>
      </w:r>
      <w:r w:rsidRPr="00B05847">
        <w:t xml:space="preserve">avgjerande med kontaktpersonar i dei ulike kommunale </w:t>
      </w:r>
      <w:r>
        <w:t>einingane/</w:t>
      </w:r>
      <w:r w:rsidRPr="00B05847">
        <w:t xml:space="preserve">avdelingane. </w:t>
      </w:r>
      <w:r>
        <w:t xml:space="preserve">Grunnen til </w:t>
      </w:r>
      <w:r w:rsidRPr="00B05847">
        <w:t xml:space="preserve">dette er å sikra at dei som kjenner behovet til pasientar og brukarar kommuniserer direkte med dei som ynskjer å gjera ei frivillig innsats. </w:t>
      </w:r>
      <w:r>
        <w:lastRenderedPageBreak/>
        <w:t>K</w:t>
      </w:r>
      <w:r w:rsidRPr="00B05847">
        <w:t xml:space="preserve">ontaktpersonane må samlast regelmessig for å sikra at kommunikasjonen </w:t>
      </w:r>
      <w:proofErr w:type="spellStart"/>
      <w:r w:rsidRPr="00B05847">
        <w:t>funger</w:t>
      </w:r>
      <w:r>
        <w:t>a</w:t>
      </w:r>
      <w:r w:rsidRPr="00B05847">
        <w:t>r</w:t>
      </w:r>
      <w:proofErr w:type="spellEnd"/>
      <w:r w:rsidRPr="00B05847">
        <w:t xml:space="preserve"> og gje støtte på systemnivå dersom det er behov for det. </w:t>
      </w:r>
    </w:p>
    <w:p w:rsidR="00123E69" w:rsidRPr="000778CD" w:rsidRDefault="00123E69" w:rsidP="00123E69">
      <w:r>
        <w:t>Tabellen under syner generelle tiltak for å sikra samarbeidet. Etterpå presenterer me meir spesifikke tiltak på konkrete område.</w:t>
      </w:r>
    </w:p>
    <w:p w:rsidR="00123E69" w:rsidRPr="00B05847" w:rsidRDefault="00123E69" w:rsidP="00123E69"/>
    <w:tbl>
      <w:tblPr>
        <w:tblStyle w:val="Tabellrutenett"/>
        <w:tblW w:w="9464" w:type="dxa"/>
        <w:tblLayout w:type="fixed"/>
        <w:tblLook w:val="04A0" w:firstRow="1" w:lastRow="0" w:firstColumn="1" w:lastColumn="0" w:noHBand="0" w:noVBand="1"/>
      </w:tblPr>
      <w:tblGrid>
        <w:gridCol w:w="7621"/>
        <w:gridCol w:w="1843"/>
      </w:tblGrid>
      <w:tr w:rsidR="00123E69" w:rsidRPr="00B05847" w:rsidTr="00123E69">
        <w:tc>
          <w:tcPr>
            <w:tcW w:w="7621" w:type="dxa"/>
            <w:shd w:val="clear" w:color="auto" w:fill="B8CCE4" w:themeFill="accent1" w:themeFillTint="66"/>
          </w:tcPr>
          <w:p w:rsidR="00123E69" w:rsidRPr="00B05847" w:rsidRDefault="00123E69" w:rsidP="00123E69">
            <w:pPr>
              <w:pStyle w:val="Overskrift4"/>
              <w:rPr>
                <w:b/>
                <w:sz w:val="22"/>
                <w:szCs w:val="22"/>
                <w:lang w:val="nn-NO"/>
              </w:rPr>
            </w:pPr>
            <w:r w:rsidRPr="00B05847">
              <w:rPr>
                <w:b/>
                <w:sz w:val="22"/>
                <w:szCs w:val="22"/>
                <w:lang w:val="nn-NO"/>
              </w:rPr>
              <w:t>Tiltak</w:t>
            </w:r>
          </w:p>
        </w:tc>
        <w:tc>
          <w:tcPr>
            <w:tcW w:w="1843" w:type="dxa"/>
            <w:shd w:val="clear" w:color="auto" w:fill="B8CCE4" w:themeFill="accent1" w:themeFillTint="66"/>
          </w:tcPr>
          <w:p w:rsidR="00123E69" w:rsidRPr="00B05847" w:rsidRDefault="00123E69" w:rsidP="00123E69">
            <w:pPr>
              <w:pStyle w:val="Overskrift4"/>
              <w:jc w:val="left"/>
              <w:rPr>
                <w:b/>
                <w:i w:val="0"/>
                <w:sz w:val="22"/>
                <w:szCs w:val="22"/>
                <w:lang w:val="nn-NO"/>
              </w:rPr>
            </w:pPr>
            <w:r>
              <w:rPr>
                <w:b/>
                <w:i w:val="0"/>
                <w:sz w:val="22"/>
                <w:szCs w:val="22"/>
                <w:lang w:val="nn-NO"/>
              </w:rPr>
              <w:t>Tidsplan</w:t>
            </w:r>
          </w:p>
        </w:tc>
      </w:tr>
      <w:tr w:rsidR="00123E69" w:rsidRPr="00B05847" w:rsidTr="00123E69">
        <w:tc>
          <w:tcPr>
            <w:tcW w:w="7621" w:type="dxa"/>
            <w:shd w:val="clear" w:color="auto" w:fill="FFFFFF" w:themeFill="background1"/>
          </w:tcPr>
          <w:p w:rsidR="00123E69" w:rsidRPr="0097074D" w:rsidRDefault="00123E69" w:rsidP="00123E69">
            <w:pPr>
              <w:pStyle w:val="Listeavsnitt"/>
              <w:numPr>
                <w:ilvl w:val="0"/>
                <w:numId w:val="17"/>
              </w:numPr>
              <w:rPr>
                <w:i/>
              </w:rPr>
            </w:pPr>
            <w:r w:rsidRPr="0097074D">
              <w:rPr>
                <w:i/>
              </w:rPr>
              <w:t>Kartleggja område og innbyggjargrupper der det er mogleg å sikra samarbeid mellom kommunale tenester og frivillige/frivillige organisasjonar.</w:t>
            </w:r>
          </w:p>
        </w:tc>
        <w:tc>
          <w:tcPr>
            <w:tcW w:w="1843" w:type="dxa"/>
            <w:shd w:val="clear" w:color="auto" w:fill="auto"/>
          </w:tcPr>
          <w:p w:rsidR="00123E69" w:rsidRPr="0097074D" w:rsidRDefault="00123E69" w:rsidP="00123E69">
            <w:pPr>
              <w:pStyle w:val="Overskrift4"/>
              <w:rPr>
                <w:iCs w:val="0"/>
                <w:color w:val="auto"/>
                <w:sz w:val="22"/>
                <w:szCs w:val="22"/>
                <w:lang w:val="nn-NO"/>
              </w:rPr>
            </w:pPr>
            <w:r w:rsidRPr="0097074D">
              <w:rPr>
                <w:iCs w:val="0"/>
                <w:color w:val="auto"/>
                <w:sz w:val="22"/>
                <w:szCs w:val="22"/>
                <w:lang w:val="nn-NO"/>
              </w:rPr>
              <w:t>Vår 2019</w:t>
            </w:r>
          </w:p>
        </w:tc>
      </w:tr>
      <w:tr w:rsidR="00123E69" w:rsidRPr="00B05847" w:rsidTr="00123E69">
        <w:tc>
          <w:tcPr>
            <w:tcW w:w="7621" w:type="dxa"/>
            <w:shd w:val="clear" w:color="auto" w:fill="FFFFFF" w:themeFill="background1"/>
          </w:tcPr>
          <w:p w:rsidR="00123E69" w:rsidRPr="0097074D" w:rsidRDefault="00123E69" w:rsidP="00123E69">
            <w:pPr>
              <w:pStyle w:val="Listeavsnitt"/>
              <w:numPr>
                <w:ilvl w:val="0"/>
                <w:numId w:val="17"/>
              </w:numPr>
              <w:rPr>
                <w:i/>
              </w:rPr>
            </w:pPr>
            <w:r w:rsidRPr="0097074D">
              <w:rPr>
                <w:i/>
              </w:rPr>
              <w:t>Etablera kontaktpersonar for frivillige i kommunale einingar/avdelingar.</w:t>
            </w:r>
          </w:p>
        </w:tc>
        <w:tc>
          <w:tcPr>
            <w:tcW w:w="1843" w:type="dxa"/>
            <w:shd w:val="clear" w:color="auto" w:fill="auto"/>
          </w:tcPr>
          <w:p w:rsidR="00123E69" w:rsidRPr="0097074D" w:rsidRDefault="00123E69" w:rsidP="00123E69">
            <w:pPr>
              <w:pStyle w:val="Overskrift4"/>
              <w:rPr>
                <w:iCs w:val="0"/>
                <w:color w:val="auto"/>
                <w:sz w:val="22"/>
                <w:szCs w:val="22"/>
                <w:lang w:val="nn-NO"/>
              </w:rPr>
            </w:pPr>
            <w:r w:rsidRPr="0097074D">
              <w:rPr>
                <w:iCs w:val="0"/>
                <w:color w:val="auto"/>
                <w:sz w:val="22"/>
                <w:szCs w:val="22"/>
                <w:lang w:val="nn-NO"/>
              </w:rPr>
              <w:t>Vår 2019</w:t>
            </w:r>
          </w:p>
        </w:tc>
      </w:tr>
      <w:tr w:rsidR="00123E69" w:rsidRPr="00B05847" w:rsidTr="00123E69">
        <w:tc>
          <w:tcPr>
            <w:tcW w:w="7621" w:type="dxa"/>
            <w:shd w:val="clear" w:color="auto" w:fill="FFFFFF" w:themeFill="background1"/>
          </w:tcPr>
          <w:p w:rsidR="00123E69" w:rsidRPr="0097074D" w:rsidRDefault="00123E69" w:rsidP="00123E69">
            <w:pPr>
              <w:pStyle w:val="Listeavsnitt"/>
              <w:numPr>
                <w:ilvl w:val="0"/>
                <w:numId w:val="17"/>
              </w:numPr>
              <w:rPr>
                <w:i/>
              </w:rPr>
            </w:pPr>
            <w:r w:rsidRPr="0097074D">
              <w:rPr>
                <w:i/>
              </w:rPr>
              <w:t>Laga skriftlege samarbeidsavtalar med organisasjonar for å sikra samarbeid over tid.</w:t>
            </w:r>
          </w:p>
        </w:tc>
        <w:tc>
          <w:tcPr>
            <w:tcW w:w="1843" w:type="dxa"/>
            <w:shd w:val="clear" w:color="auto" w:fill="auto"/>
          </w:tcPr>
          <w:p w:rsidR="00123E69" w:rsidRPr="0097074D" w:rsidRDefault="00123E69" w:rsidP="00123E69">
            <w:pPr>
              <w:pStyle w:val="Overskrift4"/>
              <w:rPr>
                <w:iCs w:val="0"/>
                <w:color w:val="auto"/>
                <w:sz w:val="22"/>
                <w:szCs w:val="22"/>
                <w:lang w:val="nn-NO"/>
              </w:rPr>
            </w:pPr>
            <w:r w:rsidRPr="0097074D">
              <w:rPr>
                <w:iCs w:val="0"/>
                <w:color w:val="auto"/>
                <w:sz w:val="22"/>
                <w:szCs w:val="22"/>
                <w:lang w:val="nn-NO"/>
              </w:rPr>
              <w:t>Haust 2019</w:t>
            </w:r>
          </w:p>
        </w:tc>
      </w:tr>
      <w:tr w:rsidR="00123E69" w:rsidRPr="00B05847" w:rsidTr="00123E69">
        <w:tc>
          <w:tcPr>
            <w:tcW w:w="7621" w:type="dxa"/>
            <w:shd w:val="clear" w:color="auto" w:fill="FFFFFF" w:themeFill="background1"/>
          </w:tcPr>
          <w:p w:rsidR="00123E69" w:rsidRPr="0097074D" w:rsidRDefault="00123E69" w:rsidP="00123E69">
            <w:pPr>
              <w:pStyle w:val="Listeavsnitt"/>
              <w:numPr>
                <w:ilvl w:val="0"/>
                <w:numId w:val="17"/>
              </w:numPr>
              <w:rPr>
                <w:i/>
              </w:rPr>
            </w:pPr>
            <w:r w:rsidRPr="0097074D">
              <w:rPr>
                <w:i/>
              </w:rPr>
              <w:t>Laga retningslinjer for tilsette og frivillige sine rollar når me samarbeider.</w:t>
            </w:r>
          </w:p>
        </w:tc>
        <w:tc>
          <w:tcPr>
            <w:tcW w:w="1843" w:type="dxa"/>
            <w:shd w:val="clear" w:color="auto" w:fill="auto"/>
          </w:tcPr>
          <w:p w:rsidR="00123E69" w:rsidRPr="0097074D" w:rsidRDefault="00123E69" w:rsidP="00123E69">
            <w:pPr>
              <w:pStyle w:val="Overskrift4"/>
              <w:rPr>
                <w:iCs w:val="0"/>
                <w:color w:val="auto"/>
                <w:sz w:val="22"/>
                <w:szCs w:val="22"/>
                <w:lang w:val="nn-NO"/>
              </w:rPr>
            </w:pPr>
            <w:r w:rsidRPr="0097074D">
              <w:rPr>
                <w:iCs w:val="0"/>
                <w:color w:val="auto"/>
                <w:sz w:val="22"/>
                <w:szCs w:val="22"/>
                <w:lang w:val="nn-NO"/>
              </w:rPr>
              <w:t>Haust 2019</w:t>
            </w:r>
          </w:p>
        </w:tc>
      </w:tr>
      <w:tr w:rsidR="00123E69" w:rsidRPr="00B05847" w:rsidTr="00123E69">
        <w:tc>
          <w:tcPr>
            <w:tcW w:w="7621" w:type="dxa"/>
            <w:shd w:val="clear" w:color="auto" w:fill="FFFFFF" w:themeFill="background1"/>
          </w:tcPr>
          <w:p w:rsidR="00123E69" w:rsidRPr="0097074D" w:rsidRDefault="00123E69" w:rsidP="00123E69">
            <w:pPr>
              <w:pStyle w:val="Listeavsnitt"/>
              <w:numPr>
                <w:ilvl w:val="0"/>
                <w:numId w:val="17"/>
              </w:numPr>
              <w:rPr>
                <w:i/>
              </w:rPr>
            </w:pPr>
            <w:r w:rsidRPr="0097074D">
              <w:rPr>
                <w:i/>
              </w:rPr>
              <w:t xml:space="preserve">Avklara behov for teieplikt og politiattest når innbyggjarar yt frivillig innsats i samarbeid med kommunen. </w:t>
            </w:r>
          </w:p>
        </w:tc>
        <w:tc>
          <w:tcPr>
            <w:tcW w:w="1843" w:type="dxa"/>
            <w:shd w:val="clear" w:color="auto" w:fill="auto"/>
          </w:tcPr>
          <w:p w:rsidR="00123E69" w:rsidRPr="0097074D" w:rsidRDefault="00123E69" w:rsidP="00123E69">
            <w:pPr>
              <w:pStyle w:val="Overskrift4"/>
              <w:rPr>
                <w:iCs w:val="0"/>
                <w:color w:val="auto"/>
                <w:sz w:val="22"/>
                <w:szCs w:val="22"/>
                <w:lang w:val="nn-NO"/>
              </w:rPr>
            </w:pPr>
            <w:r w:rsidRPr="0097074D">
              <w:rPr>
                <w:iCs w:val="0"/>
                <w:color w:val="auto"/>
                <w:sz w:val="22"/>
                <w:szCs w:val="22"/>
                <w:lang w:val="nn-NO"/>
              </w:rPr>
              <w:t>Vår 2019</w:t>
            </w:r>
          </w:p>
        </w:tc>
      </w:tr>
    </w:tbl>
    <w:p w:rsidR="00123E69" w:rsidRPr="00B05847" w:rsidRDefault="00123E69" w:rsidP="00123E69">
      <w:pPr>
        <w:pStyle w:val="Overskrift4"/>
        <w:rPr>
          <w:lang w:val="nn-NO"/>
        </w:rPr>
      </w:pPr>
    </w:p>
    <w:p w:rsidR="00123E69" w:rsidRPr="00B05847" w:rsidRDefault="00123E69" w:rsidP="00123E69">
      <w:pPr>
        <w:pStyle w:val="Overskrift3"/>
        <w:rPr>
          <w:lang w:val="nn-NO"/>
        </w:rPr>
      </w:pPr>
      <w:bookmarkStart w:id="22" w:name="_Toc514134787"/>
      <w:r w:rsidRPr="00B05847">
        <w:rPr>
          <w:lang w:val="nn-NO"/>
        </w:rPr>
        <w:t>Folkehelse</w:t>
      </w:r>
      <w:bookmarkEnd w:id="22"/>
    </w:p>
    <w:p w:rsidR="00123E69" w:rsidRPr="00B05847" w:rsidRDefault="00123E69" w:rsidP="00123E69">
      <w:r w:rsidRPr="00B05847">
        <w:t xml:space="preserve">Innsatsen for folkehelsa er eit viktig område der frivillig sektor og andre frivillige kan bidra i stor grad. I kommunen er dette arbeidet </w:t>
      </w:r>
      <w:proofErr w:type="spellStart"/>
      <w:r w:rsidRPr="00B05847">
        <w:t>overgripande</w:t>
      </w:r>
      <w:proofErr w:type="spellEnd"/>
      <w:r w:rsidRPr="00B05847">
        <w:t xml:space="preserve">, og fleire teneste </w:t>
      </w:r>
      <w:r>
        <w:t>har</w:t>
      </w:r>
      <w:r w:rsidRPr="00B05847">
        <w:t xml:space="preserve"> </w:t>
      </w:r>
      <w:r>
        <w:t>tiltak</w:t>
      </w:r>
      <w:r w:rsidRPr="00B05847">
        <w:t xml:space="preserve"> som bidreg til betre folkehelse.</w:t>
      </w:r>
      <w:r>
        <w:t xml:space="preserve"> Frivillig sektor er også aktive med tiltak retta mot folkehelsa til innbyggjarane i Hå.</w:t>
      </w:r>
    </w:p>
    <w:p w:rsidR="00123E69" w:rsidRPr="00B05847" w:rsidRDefault="00123E69" w:rsidP="00123E69">
      <w:r w:rsidRPr="00B05847">
        <w:t>Hå kommune vil styrka samarbeidet med frivillig sektor og frivillige for å vidareutvikla tilbodet til innbyggjarane i kommunen når det gjeld folkehelse.</w:t>
      </w:r>
    </w:p>
    <w:p w:rsidR="00123E69" w:rsidRPr="00B05847" w:rsidRDefault="00123E69" w:rsidP="00123E69"/>
    <w:tbl>
      <w:tblPr>
        <w:tblStyle w:val="Tabellrutenett"/>
        <w:tblW w:w="9464" w:type="dxa"/>
        <w:tblLayout w:type="fixed"/>
        <w:tblLook w:val="04A0" w:firstRow="1" w:lastRow="0" w:firstColumn="1" w:lastColumn="0" w:noHBand="0" w:noVBand="1"/>
      </w:tblPr>
      <w:tblGrid>
        <w:gridCol w:w="7621"/>
        <w:gridCol w:w="1843"/>
      </w:tblGrid>
      <w:tr w:rsidR="00123E69" w:rsidRPr="00B05847" w:rsidTr="00123E69">
        <w:tc>
          <w:tcPr>
            <w:tcW w:w="7621" w:type="dxa"/>
            <w:shd w:val="clear" w:color="auto" w:fill="B8CCE4" w:themeFill="accent1" w:themeFillTint="66"/>
          </w:tcPr>
          <w:p w:rsidR="00123E69" w:rsidRPr="00B05847" w:rsidRDefault="00123E69" w:rsidP="00123E69">
            <w:pPr>
              <w:pStyle w:val="Overskrift4"/>
              <w:rPr>
                <w:b/>
                <w:sz w:val="22"/>
                <w:szCs w:val="22"/>
                <w:lang w:val="nn-NO"/>
              </w:rPr>
            </w:pPr>
            <w:r w:rsidRPr="00B05847">
              <w:rPr>
                <w:b/>
                <w:sz w:val="22"/>
                <w:szCs w:val="22"/>
                <w:lang w:val="nn-NO"/>
              </w:rPr>
              <w:t>Tiltak</w:t>
            </w:r>
          </w:p>
        </w:tc>
        <w:tc>
          <w:tcPr>
            <w:tcW w:w="1843" w:type="dxa"/>
            <w:shd w:val="clear" w:color="auto" w:fill="B8CCE4" w:themeFill="accent1" w:themeFillTint="66"/>
          </w:tcPr>
          <w:p w:rsidR="00123E69" w:rsidRPr="00B05847" w:rsidRDefault="00123E69" w:rsidP="00123E69">
            <w:pPr>
              <w:pStyle w:val="Overskrift4"/>
              <w:jc w:val="left"/>
              <w:rPr>
                <w:b/>
                <w:i w:val="0"/>
                <w:sz w:val="22"/>
                <w:szCs w:val="22"/>
                <w:lang w:val="nn-NO"/>
              </w:rPr>
            </w:pPr>
            <w:r>
              <w:rPr>
                <w:b/>
                <w:i w:val="0"/>
                <w:sz w:val="22"/>
                <w:szCs w:val="22"/>
                <w:lang w:val="nn-NO"/>
              </w:rPr>
              <w:t>Tidsplan</w:t>
            </w:r>
          </w:p>
        </w:tc>
      </w:tr>
      <w:tr w:rsidR="00123E69" w:rsidRPr="00B05847" w:rsidTr="00123E69">
        <w:tc>
          <w:tcPr>
            <w:tcW w:w="7621" w:type="dxa"/>
            <w:shd w:val="clear" w:color="auto" w:fill="FFFFFF" w:themeFill="background1"/>
          </w:tcPr>
          <w:p w:rsidR="00123E69" w:rsidRPr="0097074D" w:rsidRDefault="00123E69" w:rsidP="00123E69">
            <w:pPr>
              <w:pStyle w:val="Listeavsnitt"/>
              <w:numPr>
                <w:ilvl w:val="0"/>
                <w:numId w:val="18"/>
              </w:numPr>
              <w:rPr>
                <w:i/>
              </w:rPr>
            </w:pPr>
            <w:r w:rsidRPr="0097074D">
              <w:rPr>
                <w:i/>
              </w:rPr>
              <w:t xml:space="preserve">Fysisk helse – vidareutvikla, og stimulera til nye  tilbod som sikrar at innbyggjarane i Hå kan vera fysisk aktive. </w:t>
            </w:r>
          </w:p>
        </w:tc>
        <w:tc>
          <w:tcPr>
            <w:tcW w:w="1843" w:type="dxa"/>
            <w:shd w:val="clear" w:color="auto" w:fill="auto"/>
          </w:tcPr>
          <w:p w:rsidR="00123E69" w:rsidRPr="0097074D" w:rsidRDefault="00123E69" w:rsidP="00123E69">
            <w:pPr>
              <w:pStyle w:val="Overskrift4"/>
              <w:rPr>
                <w:iCs w:val="0"/>
                <w:color w:val="auto"/>
                <w:sz w:val="22"/>
                <w:szCs w:val="22"/>
                <w:lang w:val="nn-NO"/>
              </w:rPr>
            </w:pPr>
            <w:r w:rsidRPr="0097074D">
              <w:rPr>
                <w:iCs w:val="0"/>
                <w:color w:val="auto"/>
                <w:sz w:val="22"/>
                <w:szCs w:val="22"/>
                <w:lang w:val="nn-NO"/>
              </w:rPr>
              <w:t>Fortløpande</w:t>
            </w:r>
          </w:p>
        </w:tc>
      </w:tr>
      <w:tr w:rsidR="00123E69" w:rsidRPr="00B05847" w:rsidTr="00123E69">
        <w:tc>
          <w:tcPr>
            <w:tcW w:w="7621" w:type="dxa"/>
            <w:shd w:val="clear" w:color="auto" w:fill="FFFFFF" w:themeFill="background1"/>
          </w:tcPr>
          <w:p w:rsidR="00123E69" w:rsidRPr="0097074D" w:rsidRDefault="00123E69" w:rsidP="00123E69">
            <w:pPr>
              <w:pStyle w:val="Listeavsnitt"/>
              <w:numPr>
                <w:ilvl w:val="0"/>
                <w:numId w:val="18"/>
              </w:numPr>
              <w:rPr>
                <w:i/>
              </w:rPr>
            </w:pPr>
            <w:r w:rsidRPr="0097074D">
              <w:rPr>
                <w:i/>
              </w:rPr>
              <w:t>Psykisk helse – stimulera til tilbod som er med på å sikra god psykisk helse hjå innbyggjarane.</w:t>
            </w:r>
          </w:p>
        </w:tc>
        <w:tc>
          <w:tcPr>
            <w:tcW w:w="1843" w:type="dxa"/>
            <w:shd w:val="clear" w:color="auto" w:fill="auto"/>
          </w:tcPr>
          <w:p w:rsidR="00123E69" w:rsidRPr="0097074D" w:rsidRDefault="00123E69" w:rsidP="00123E69">
            <w:pPr>
              <w:pStyle w:val="Overskrift4"/>
              <w:rPr>
                <w:b/>
                <w:lang w:val="nn-NO"/>
              </w:rPr>
            </w:pPr>
            <w:r w:rsidRPr="0097074D">
              <w:rPr>
                <w:iCs w:val="0"/>
                <w:color w:val="auto"/>
                <w:sz w:val="22"/>
                <w:szCs w:val="22"/>
                <w:lang w:val="nn-NO"/>
              </w:rPr>
              <w:t>Fortløpande</w:t>
            </w:r>
          </w:p>
        </w:tc>
      </w:tr>
    </w:tbl>
    <w:p w:rsidR="00123E69" w:rsidRPr="00B05847" w:rsidRDefault="00123E69" w:rsidP="00123E69">
      <w:pPr>
        <w:pStyle w:val="Overskrift4"/>
        <w:rPr>
          <w:lang w:val="nn-NO"/>
        </w:rPr>
      </w:pPr>
    </w:p>
    <w:p w:rsidR="00123E69" w:rsidRPr="00B05847" w:rsidRDefault="00123E69" w:rsidP="00123E69">
      <w:pPr>
        <w:pStyle w:val="Overskrift3"/>
        <w:rPr>
          <w:lang w:val="nn-NO"/>
        </w:rPr>
      </w:pPr>
      <w:bookmarkStart w:id="23" w:name="_Toc514134788"/>
      <w:r w:rsidRPr="00B05847">
        <w:rPr>
          <w:lang w:val="nn-NO"/>
        </w:rPr>
        <w:t>Omsorg</w:t>
      </w:r>
      <w:bookmarkEnd w:id="23"/>
    </w:p>
    <w:p w:rsidR="00123E69" w:rsidRDefault="00123E69" w:rsidP="00123E69">
      <w:r w:rsidRPr="00B05847">
        <w:t xml:space="preserve">Fleire </w:t>
      </w:r>
      <w:r>
        <w:t>frivillige organisasjonar i Hå ynskjer å samarbeida meir med kommune. Dette gjeld spesielt brukargrupper som er knyt til helse og omsorg (Frivillig Norge, 2016).</w:t>
      </w:r>
    </w:p>
    <w:p w:rsidR="00123E69" w:rsidRDefault="00123E69" w:rsidP="00123E69">
      <w:r w:rsidRPr="00B05847">
        <w:t xml:space="preserve">Frivillig innsats kan gje auka livskvalitet og sikra verdige liv. God kommunikasjon mellom kommunen og dei frivillige er svært viktig for å få samarbeidet til å fungera, og for å skapa tryggleik og tillit. </w:t>
      </w:r>
    </w:p>
    <w:p w:rsidR="00A33729" w:rsidRPr="00B05847" w:rsidRDefault="00A33729" w:rsidP="00123E69"/>
    <w:p w:rsidR="00123E69" w:rsidRPr="00B05847" w:rsidRDefault="00123E69" w:rsidP="00123E69"/>
    <w:tbl>
      <w:tblPr>
        <w:tblStyle w:val="Tabellrutenett"/>
        <w:tblW w:w="9464" w:type="dxa"/>
        <w:tblLayout w:type="fixed"/>
        <w:tblLook w:val="04A0" w:firstRow="1" w:lastRow="0" w:firstColumn="1" w:lastColumn="0" w:noHBand="0" w:noVBand="1"/>
      </w:tblPr>
      <w:tblGrid>
        <w:gridCol w:w="7621"/>
        <w:gridCol w:w="1843"/>
      </w:tblGrid>
      <w:tr w:rsidR="00123E69" w:rsidRPr="00B05847" w:rsidTr="00123E69">
        <w:tc>
          <w:tcPr>
            <w:tcW w:w="7621" w:type="dxa"/>
            <w:shd w:val="clear" w:color="auto" w:fill="B8CCE4" w:themeFill="accent1" w:themeFillTint="66"/>
          </w:tcPr>
          <w:p w:rsidR="00123E69" w:rsidRPr="00B05847" w:rsidRDefault="00123E69" w:rsidP="00123E69">
            <w:pPr>
              <w:pStyle w:val="Overskrift4"/>
              <w:rPr>
                <w:b/>
                <w:sz w:val="22"/>
                <w:szCs w:val="22"/>
                <w:lang w:val="nn-NO"/>
              </w:rPr>
            </w:pPr>
            <w:r w:rsidRPr="00B05847">
              <w:rPr>
                <w:b/>
                <w:sz w:val="22"/>
                <w:szCs w:val="22"/>
                <w:lang w:val="nn-NO"/>
              </w:rPr>
              <w:lastRenderedPageBreak/>
              <w:t>Tiltak</w:t>
            </w:r>
          </w:p>
        </w:tc>
        <w:tc>
          <w:tcPr>
            <w:tcW w:w="1843" w:type="dxa"/>
            <w:shd w:val="clear" w:color="auto" w:fill="B8CCE4" w:themeFill="accent1" w:themeFillTint="66"/>
          </w:tcPr>
          <w:p w:rsidR="00123E69" w:rsidRPr="00B05847" w:rsidRDefault="00123E69" w:rsidP="00123E69">
            <w:pPr>
              <w:pStyle w:val="Overskrift4"/>
              <w:jc w:val="left"/>
              <w:rPr>
                <w:b/>
                <w:i w:val="0"/>
                <w:sz w:val="22"/>
                <w:szCs w:val="22"/>
                <w:lang w:val="nn-NO"/>
              </w:rPr>
            </w:pPr>
            <w:r>
              <w:rPr>
                <w:b/>
                <w:i w:val="0"/>
                <w:sz w:val="22"/>
                <w:szCs w:val="22"/>
                <w:lang w:val="nn-NO"/>
              </w:rPr>
              <w:t>Tidsplan</w:t>
            </w:r>
          </w:p>
        </w:tc>
      </w:tr>
      <w:tr w:rsidR="00123E69" w:rsidRPr="00B05847" w:rsidTr="00123E69">
        <w:tc>
          <w:tcPr>
            <w:tcW w:w="7621" w:type="dxa"/>
            <w:shd w:val="clear" w:color="auto" w:fill="FFFFFF" w:themeFill="background1"/>
          </w:tcPr>
          <w:p w:rsidR="00123E69" w:rsidRPr="0097074D" w:rsidRDefault="00123E69" w:rsidP="00123E69">
            <w:pPr>
              <w:pStyle w:val="Listeavsnitt"/>
              <w:numPr>
                <w:ilvl w:val="0"/>
                <w:numId w:val="19"/>
              </w:numPr>
              <w:rPr>
                <w:i/>
              </w:rPr>
            </w:pPr>
            <w:r w:rsidRPr="0097074D">
              <w:rPr>
                <w:i/>
              </w:rPr>
              <w:t>Stimulera til tiltak som førebygger einsemd og utanforskap</w:t>
            </w:r>
          </w:p>
        </w:tc>
        <w:tc>
          <w:tcPr>
            <w:tcW w:w="1843" w:type="dxa"/>
            <w:shd w:val="clear" w:color="auto" w:fill="auto"/>
          </w:tcPr>
          <w:p w:rsidR="00123E69" w:rsidRPr="0097074D" w:rsidRDefault="00123E69" w:rsidP="00123E69">
            <w:pPr>
              <w:pStyle w:val="Overskrift4"/>
              <w:rPr>
                <w:b/>
                <w:lang w:val="nn-NO"/>
              </w:rPr>
            </w:pPr>
            <w:r w:rsidRPr="0097074D">
              <w:rPr>
                <w:iCs w:val="0"/>
                <w:color w:val="auto"/>
                <w:sz w:val="22"/>
                <w:szCs w:val="22"/>
                <w:lang w:val="nn-NO"/>
              </w:rPr>
              <w:t>Fortløpande</w:t>
            </w:r>
          </w:p>
        </w:tc>
      </w:tr>
      <w:tr w:rsidR="00123E69" w:rsidRPr="00B05847" w:rsidTr="00123E69">
        <w:tc>
          <w:tcPr>
            <w:tcW w:w="7621" w:type="dxa"/>
            <w:shd w:val="clear" w:color="auto" w:fill="FFFFFF" w:themeFill="background1"/>
          </w:tcPr>
          <w:p w:rsidR="00123E69" w:rsidRPr="0097074D" w:rsidRDefault="00123E69" w:rsidP="00123E69">
            <w:pPr>
              <w:pStyle w:val="Listeavsnitt"/>
              <w:numPr>
                <w:ilvl w:val="0"/>
                <w:numId w:val="19"/>
              </w:numPr>
              <w:rPr>
                <w:i/>
              </w:rPr>
            </w:pPr>
            <w:r w:rsidRPr="0097074D">
              <w:rPr>
                <w:i/>
              </w:rPr>
              <w:t>Stimulera til tiltak som kan gje auka livskvalitet og sikra verdige liv.</w:t>
            </w:r>
          </w:p>
        </w:tc>
        <w:tc>
          <w:tcPr>
            <w:tcW w:w="1843" w:type="dxa"/>
            <w:shd w:val="clear" w:color="auto" w:fill="auto"/>
          </w:tcPr>
          <w:p w:rsidR="00123E69" w:rsidRPr="0097074D" w:rsidRDefault="00123E69" w:rsidP="00123E69">
            <w:pPr>
              <w:pStyle w:val="Overskrift4"/>
              <w:rPr>
                <w:b/>
                <w:lang w:val="nn-NO"/>
              </w:rPr>
            </w:pPr>
            <w:r w:rsidRPr="0097074D">
              <w:rPr>
                <w:iCs w:val="0"/>
                <w:color w:val="auto"/>
                <w:sz w:val="22"/>
                <w:szCs w:val="22"/>
                <w:lang w:val="nn-NO"/>
              </w:rPr>
              <w:t>Fortløpande</w:t>
            </w:r>
          </w:p>
        </w:tc>
      </w:tr>
      <w:tr w:rsidR="00123E69" w:rsidRPr="00B05847" w:rsidTr="00123E69">
        <w:tc>
          <w:tcPr>
            <w:tcW w:w="7621" w:type="dxa"/>
            <w:shd w:val="clear" w:color="auto" w:fill="FFFFFF" w:themeFill="background1"/>
          </w:tcPr>
          <w:p w:rsidR="00123E69" w:rsidRPr="0097074D" w:rsidRDefault="00123E69" w:rsidP="00123E69">
            <w:pPr>
              <w:pStyle w:val="Listeavsnitt"/>
              <w:numPr>
                <w:ilvl w:val="0"/>
                <w:numId w:val="19"/>
              </w:numPr>
              <w:rPr>
                <w:i/>
              </w:rPr>
            </w:pPr>
            <w:r w:rsidRPr="0097074D">
              <w:rPr>
                <w:i/>
              </w:rPr>
              <w:t xml:space="preserve">Utarbeida brosjyre over frivillige organisasjonar som yt tenester til eldre og hjelpetrengjande, som heimetenesta kan dela ut. </w:t>
            </w:r>
          </w:p>
        </w:tc>
        <w:tc>
          <w:tcPr>
            <w:tcW w:w="1843" w:type="dxa"/>
            <w:shd w:val="clear" w:color="auto" w:fill="auto"/>
          </w:tcPr>
          <w:p w:rsidR="00123E69" w:rsidRPr="0097074D" w:rsidRDefault="00123E69" w:rsidP="00123E69">
            <w:pPr>
              <w:pStyle w:val="Overskrift4"/>
              <w:rPr>
                <w:b/>
                <w:lang w:val="nn-NO"/>
              </w:rPr>
            </w:pPr>
            <w:r w:rsidRPr="0097074D">
              <w:rPr>
                <w:iCs w:val="0"/>
                <w:color w:val="auto"/>
                <w:sz w:val="22"/>
                <w:szCs w:val="22"/>
                <w:lang w:val="nn-NO"/>
              </w:rPr>
              <w:t>Vår 2020</w:t>
            </w:r>
          </w:p>
        </w:tc>
      </w:tr>
    </w:tbl>
    <w:p w:rsidR="00123E69" w:rsidRPr="00B05847" w:rsidRDefault="00123E69" w:rsidP="00123E69"/>
    <w:p w:rsidR="00123E69" w:rsidRPr="00B05847" w:rsidRDefault="00123E69" w:rsidP="00123E69">
      <w:pPr>
        <w:pStyle w:val="Overskrift3"/>
        <w:rPr>
          <w:lang w:val="nn-NO"/>
        </w:rPr>
      </w:pPr>
      <w:bookmarkStart w:id="24" w:name="_Toc514134789"/>
      <w:r w:rsidRPr="00B05847">
        <w:rPr>
          <w:lang w:val="nn-NO"/>
        </w:rPr>
        <w:t>Integrering</w:t>
      </w:r>
      <w:bookmarkEnd w:id="24"/>
    </w:p>
    <w:p w:rsidR="00123E69" w:rsidRPr="00B05847" w:rsidRDefault="00123E69" w:rsidP="00123E69">
      <w:pPr>
        <w:autoSpaceDE w:val="0"/>
        <w:autoSpaceDN w:val="0"/>
        <w:adjustRightInd w:val="0"/>
        <w:spacing w:before="0"/>
        <w:jc w:val="left"/>
        <w:rPr>
          <w:rFonts w:cs="Arial"/>
        </w:rPr>
      </w:pPr>
      <w:r w:rsidRPr="00B05847">
        <w:rPr>
          <w:rFonts w:cs="Arial"/>
        </w:rPr>
        <w:t>Hovudmålet for</w:t>
      </w:r>
      <w:r>
        <w:rPr>
          <w:rFonts w:cs="Arial"/>
        </w:rPr>
        <w:t xml:space="preserve"> regjeringa si</w:t>
      </w:r>
      <w:r w:rsidRPr="00B05847">
        <w:rPr>
          <w:rFonts w:cs="Arial"/>
        </w:rPr>
        <w:t xml:space="preserve">  integreringspolitikk er at innvandrarar og barna deira skal få bruk</w:t>
      </w:r>
      <w:r>
        <w:rPr>
          <w:rFonts w:cs="Arial"/>
        </w:rPr>
        <w:t>a</w:t>
      </w:r>
      <w:r w:rsidRPr="00B05847">
        <w:rPr>
          <w:rFonts w:cs="Arial"/>
        </w:rPr>
        <w:t xml:space="preserve"> ressursane sine og bidra til fellesskapet. </w:t>
      </w:r>
      <w:r>
        <w:rPr>
          <w:rFonts w:cs="Arial"/>
        </w:rPr>
        <w:t>Regjeringa ynskjer å mobilisera</w:t>
      </w:r>
      <w:r w:rsidRPr="00B05847">
        <w:rPr>
          <w:rFonts w:cs="Arial"/>
        </w:rPr>
        <w:t xml:space="preserve"> dei frivillige</w:t>
      </w:r>
    </w:p>
    <w:p w:rsidR="00123E69" w:rsidRPr="00B05847" w:rsidRDefault="00123E69" w:rsidP="00123E69">
      <w:pPr>
        <w:autoSpaceDE w:val="0"/>
        <w:autoSpaceDN w:val="0"/>
        <w:adjustRightInd w:val="0"/>
        <w:spacing w:before="0"/>
        <w:jc w:val="left"/>
        <w:rPr>
          <w:rFonts w:cs="Arial"/>
        </w:rPr>
      </w:pPr>
      <w:proofErr w:type="spellStart"/>
      <w:r>
        <w:rPr>
          <w:rFonts w:cs="Arial"/>
        </w:rPr>
        <w:t>organisasjonan</w:t>
      </w:r>
      <w:proofErr w:type="spellEnd"/>
      <w:r>
        <w:rPr>
          <w:rFonts w:cs="Arial"/>
        </w:rPr>
        <w:t xml:space="preserve"> slik at dei i endå</w:t>
      </w:r>
      <w:r w:rsidRPr="00B05847">
        <w:rPr>
          <w:rFonts w:cs="Arial"/>
        </w:rPr>
        <w:t xml:space="preserve"> større grad </w:t>
      </w:r>
      <w:r>
        <w:rPr>
          <w:rFonts w:cs="Arial"/>
        </w:rPr>
        <w:t>kan bidra</w:t>
      </w:r>
      <w:r w:rsidRPr="00B05847">
        <w:rPr>
          <w:rFonts w:cs="Arial"/>
        </w:rPr>
        <w:t xml:space="preserve"> til at innvandrarar og barna deira deltek i lokalsamfunnet. Det er menneske som best integrerer menneske.</w:t>
      </w:r>
      <w:r>
        <w:rPr>
          <w:rFonts w:cs="Arial"/>
        </w:rPr>
        <w:t xml:space="preserve"> Desse sentrale føringane er styrande for tiltaka som er lista i tabellen under.</w:t>
      </w:r>
    </w:p>
    <w:p w:rsidR="00123E69" w:rsidRPr="00B05847" w:rsidRDefault="00123E69" w:rsidP="00123E69">
      <w:pPr>
        <w:pStyle w:val="Overskrift4"/>
        <w:rPr>
          <w:lang w:val="nn-NO"/>
        </w:rPr>
      </w:pPr>
    </w:p>
    <w:tbl>
      <w:tblPr>
        <w:tblStyle w:val="Tabellrutenett"/>
        <w:tblW w:w="9464" w:type="dxa"/>
        <w:tblLayout w:type="fixed"/>
        <w:tblLook w:val="04A0" w:firstRow="1" w:lastRow="0" w:firstColumn="1" w:lastColumn="0" w:noHBand="0" w:noVBand="1"/>
      </w:tblPr>
      <w:tblGrid>
        <w:gridCol w:w="7621"/>
        <w:gridCol w:w="1843"/>
      </w:tblGrid>
      <w:tr w:rsidR="00123E69" w:rsidRPr="00B05847" w:rsidTr="00123E69">
        <w:tc>
          <w:tcPr>
            <w:tcW w:w="7621" w:type="dxa"/>
            <w:shd w:val="clear" w:color="auto" w:fill="B8CCE4" w:themeFill="accent1" w:themeFillTint="66"/>
          </w:tcPr>
          <w:p w:rsidR="00123E69" w:rsidRPr="00B05847" w:rsidRDefault="00123E69" w:rsidP="00123E69">
            <w:pPr>
              <w:pStyle w:val="Overskrift4"/>
              <w:rPr>
                <w:b/>
                <w:sz w:val="22"/>
                <w:szCs w:val="22"/>
                <w:lang w:val="nn-NO"/>
              </w:rPr>
            </w:pPr>
            <w:r w:rsidRPr="00B05847">
              <w:rPr>
                <w:b/>
                <w:sz w:val="22"/>
                <w:szCs w:val="22"/>
                <w:lang w:val="nn-NO"/>
              </w:rPr>
              <w:t>Tiltak</w:t>
            </w:r>
          </w:p>
        </w:tc>
        <w:tc>
          <w:tcPr>
            <w:tcW w:w="1843" w:type="dxa"/>
            <w:shd w:val="clear" w:color="auto" w:fill="B8CCE4" w:themeFill="accent1" w:themeFillTint="66"/>
          </w:tcPr>
          <w:p w:rsidR="00123E69" w:rsidRPr="00B05847" w:rsidRDefault="00123E69" w:rsidP="00123E69">
            <w:pPr>
              <w:pStyle w:val="Overskrift4"/>
              <w:jc w:val="left"/>
              <w:rPr>
                <w:b/>
                <w:i w:val="0"/>
                <w:sz w:val="22"/>
                <w:szCs w:val="22"/>
                <w:lang w:val="nn-NO"/>
              </w:rPr>
            </w:pPr>
            <w:r>
              <w:rPr>
                <w:b/>
                <w:i w:val="0"/>
                <w:sz w:val="22"/>
                <w:szCs w:val="22"/>
                <w:lang w:val="nn-NO"/>
              </w:rPr>
              <w:t>Tidsplan</w:t>
            </w:r>
          </w:p>
        </w:tc>
      </w:tr>
      <w:tr w:rsidR="00123E69" w:rsidRPr="0097074D" w:rsidTr="00123E69">
        <w:tc>
          <w:tcPr>
            <w:tcW w:w="7621" w:type="dxa"/>
            <w:shd w:val="clear" w:color="auto" w:fill="FFFFFF" w:themeFill="background1"/>
          </w:tcPr>
          <w:p w:rsidR="00123E69" w:rsidRPr="0097074D" w:rsidRDefault="00123E69" w:rsidP="00123E69">
            <w:pPr>
              <w:pStyle w:val="Listeavsnitt"/>
              <w:numPr>
                <w:ilvl w:val="0"/>
                <w:numId w:val="20"/>
              </w:numPr>
              <w:rPr>
                <w:i/>
              </w:rPr>
            </w:pPr>
            <w:r w:rsidRPr="0097074D">
              <w:rPr>
                <w:i/>
              </w:rPr>
              <w:t>Stimulera til tiltak eller aktivitetar som får flyktningar og innvandrarar til å verta aktive i lokalsamfunnet.</w:t>
            </w:r>
          </w:p>
        </w:tc>
        <w:tc>
          <w:tcPr>
            <w:tcW w:w="1843" w:type="dxa"/>
            <w:shd w:val="clear" w:color="auto" w:fill="auto"/>
          </w:tcPr>
          <w:p w:rsidR="00123E69" w:rsidRPr="0097074D" w:rsidRDefault="00123E69" w:rsidP="00123E69">
            <w:pPr>
              <w:pStyle w:val="Overskrift4"/>
              <w:rPr>
                <w:b/>
                <w:lang w:val="nn-NO"/>
              </w:rPr>
            </w:pPr>
            <w:r w:rsidRPr="0097074D">
              <w:rPr>
                <w:iCs w:val="0"/>
                <w:color w:val="auto"/>
                <w:sz w:val="22"/>
                <w:szCs w:val="22"/>
                <w:lang w:val="nn-NO"/>
              </w:rPr>
              <w:t>Fortløpande</w:t>
            </w:r>
          </w:p>
        </w:tc>
      </w:tr>
      <w:tr w:rsidR="00123E69" w:rsidRPr="0097074D" w:rsidTr="00123E69">
        <w:tc>
          <w:tcPr>
            <w:tcW w:w="7621" w:type="dxa"/>
            <w:shd w:val="clear" w:color="auto" w:fill="FFFFFF" w:themeFill="background1"/>
          </w:tcPr>
          <w:p w:rsidR="00123E69" w:rsidRPr="0097074D" w:rsidRDefault="00123E69" w:rsidP="00123E69">
            <w:pPr>
              <w:pStyle w:val="Listeavsnitt"/>
              <w:numPr>
                <w:ilvl w:val="0"/>
                <w:numId w:val="20"/>
              </w:numPr>
              <w:rPr>
                <w:i/>
              </w:rPr>
            </w:pPr>
            <w:r w:rsidRPr="0097074D">
              <w:rPr>
                <w:i/>
              </w:rPr>
              <w:t>Støtta tiltak som har som føremål å gje språkkunnskap.</w:t>
            </w:r>
          </w:p>
        </w:tc>
        <w:tc>
          <w:tcPr>
            <w:tcW w:w="1843" w:type="dxa"/>
            <w:shd w:val="clear" w:color="auto" w:fill="auto"/>
          </w:tcPr>
          <w:p w:rsidR="00123E69" w:rsidRPr="0097074D" w:rsidRDefault="00123E69" w:rsidP="00123E69">
            <w:pPr>
              <w:pStyle w:val="Overskrift4"/>
              <w:rPr>
                <w:b/>
                <w:lang w:val="nn-NO"/>
              </w:rPr>
            </w:pPr>
            <w:r w:rsidRPr="0097074D">
              <w:rPr>
                <w:iCs w:val="0"/>
                <w:color w:val="auto"/>
                <w:sz w:val="22"/>
                <w:szCs w:val="22"/>
                <w:lang w:val="nn-NO"/>
              </w:rPr>
              <w:t>Fortløpande</w:t>
            </w:r>
          </w:p>
        </w:tc>
      </w:tr>
      <w:tr w:rsidR="00123E69" w:rsidRPr="0097074D" w:rsidTr="00123E69">
        <w:tc>
          <w:tcPr>
            <w:tcW w:w="7621" w:type="dxa"/>
            <w:shd w:val="clear" w:color="auto" w:fill="FFFFFF" w:themeFill="background1"/>
          </w:tcPr>
          <w:p w:rsidR="00123E69" w:rsidRPr="0097074D" w:rsidRDefault="00123E69" w:rsidP="00123E69">
            <w:pPr>
              <w:pStyle w:val="Listeavsnitt"/>
              <w:numPr>
                <w:ilvl w:val="0"/>
                <w:numId w:val="20"/>
              </w:numPr>
              <w:jc w:val="left"/>
              <w:rPr>
                <w:i/>
              </w:rPr>
            </w:pPr>
            <w:r w:rsidRPr="0097074D">
              <w:rPr>
                <w:i/>
              </w:rPr>
              <w:t>Sikra samarbeid mellom  flyktningeininga og frivillige lag og organisasjonar</w:t>
            </w:r>
          </w:p>
        </w:tc>
        <w:tc>
          <w:tcPr>
            <w:tcW w:w="1843" w:type="dxa"/>
            <w:shd w:val="clear" w:color="auto" w:fill="auto"/>
          </w:tcPr>
          <w:p w:rsidR="00123E69" w:rsidRPr="0097074D" w:rsidRDefault="00123E69" w:rsidP="00123E69">
            <w:pPr>
              <w:pStyle w:val="Overskrift4"/>
              <w:rPr>
                <w:b/>
                <w:lang w:val="nn-NO"/>
              </w:rPr>
            </w:pPr>
            <w:r w:rsidRPr="0097074D">
              <w:rPr>
                <w:iCs w:val="0"/>
                <w:color w:val="auto"/>
                <w:sz w:val="22"/>
                <w:szCs w:val="22"/>
                <w:lang w:val="nn-NO"/>
              </w:rPr>
              <w:t>Fortløpande</w:t>
            </w:r>
          </w:p>
        </w:tc>
      </w:tr>
      <w:tr w:rsidR="00123E69" w:rsidRPr="0097074D" w:rsidTr="00123E69">
        <w:tc>
          <w:tcPr>
            <w:tcW w:w="7621" w:type="dxa"/>
            <w:shd w:val="clear" w:color="auto" w:fill="FFFFFF" w:themeFill="background1"/>
          </w:tcPr>
          <w:p w:rsidR="00123E69" w:rsidRPr="0097074D" w:rsidRDefault="00123E69" w:rsidP="00123E69">
            <w:pPr>
              <w:pStyle w:val="Listeavsnitt"/>
              <w:numPr>
                <w:ilvl w:val="0"/>
                <w:numId w:val="20"/>
              </w:numPr>
              <w:rPr>
                <w:i/>
              </w:rPr>
            </w:pPr>
            <w:r w:rsidRPr="0097074D">
              <w:rPr>
                <w:i/>
              </w:rPr>
              <w:t>Vidareutvikla prosjekt «alle med i HÅ» for å i endå større grad sikra at barn og unge har ei aktiv fritid.</w:t>
            </w:r>
          </w:p>
        </w:tc>
        <w:tc>
          <w:tcPr>
            <w:tcW w:w="1843" w:type="dxa"/>
            <w:shd w:val="clear" w:color="auto" w:fill="auto"/>
          </w:tcPr>
          <w:p w:rsidR="00123E69" w:rsidRPr="0097074D" w:rsidRDefault="00123E69" w:rsidP="00123E69">
            <w:pPr>
              <w:pStyle w:val="Overskrift4"/>
              <w:rPr>
                <w:b/>
                <w:lang w:val="nn-NO"/>
              </w:rPr>
            </w:pPr>
            <w:r w:rsidRPr="0097074D">
              <w:rPr>
                <w:iCs w:val="0"/>
                <w:color w:val="auto"/>
                <w:sz w:val="22"/>
                <w:szCs w:val="22"/>
                <w:lang w:val="nn-NO"/>
              </w:rPr>
              <w:t>Fortløpande</w:t>
            </w:r>
          </w:p>
        </w:tc>
      </w:tr>
    </w:tbl>
    <w:p w:rsidR="00123E69" w:rsidRPr="0097074D" w:rsidRDefault="00123E69" w:rsidP="00123E69">
      <w:pPr>
        <w:rPr>
          <w:i/>
        </w:rPr>
      </w:pPr>
    </w:p>
    <w:p w:rsidR="00123E69" w:rsidRPr="00B05847" w:rsidRDefault="00123E69" w:rsidP="00123E69">
      <w:pPr>
        <w:pStyle w:val="Overskrift3"/>
        <w:rPr>
          <w:lang w:val="nn-NO"/>
        </w:rPr>
      </w:pPr>
      <w:bookmarkStart w:id="25" w:name="_Toc514134790"/>
      <w:r w:rsidRPr="00B05847">
        <w:rPr>
          <w:lang w:val="nn-NO"/>
        </w:rPr>
        <w:t>Barn og unge</w:t>
      </w:r>
      <w:bookmarkEnd w:id="25"/>
    </w:p>
    <w:p w:rsidR="00123E69" w:rsidRPr="00B05847" w:rsidRDefault="00123E69" w:rsidP="00123E69">
      <w:r w:rsidRPr="00B05847">
        <w:t xml:space="preserve">Dei frivillige organisasjonane seier at dei allereie i dag samarbeider ein god del med skulane i kommunen. Organisasjonane seier også at kvaliteten på samarbeidet varierer frå skule til skule. </w:t>
      </w:r>
    </w:p>
    <w:p w:rsidR="00123E69" w:rsidRPr="00B05847" w:rsidRDefault="00123E69" w:rsidP="00123E69">
      <w:r w:rsidRPr="00B05847">
        <w:t xml:space="preserve">I kulturarbeidet er det eit svært aktivt frivillig arbeid. Dette kjem mellom anna til syne gjennom frivillig drivne kulturbygg, idrettsanlegg, frivillige medarbeidarar i kulturskule og korps, og ikkje minst i menga av andre lag og organisasjonar som gir fritidstilbod til både barn og vaksne i kommunen. </w:t>
      </w:r>
    </w:p>
    <w:p w:rsidR="00123E69" w:rsidRPr="00B05847" w:rsidRDefault="00123E69" w:rsidP="00123E69"/>
    <w:tbl>
      <w:tblPr>
        <w:tblStyle w:val="Tabellrutenett"/>
        <w:tblW w:w="9464" w:type="dxa"/>
        <w:tblLayout w:type="fixed"/>
        <w:tblLook w:val="04A0" w:firstRow="1" w:lastRow="0" w:firstColumn="1" w:lastColumn="0" w:noHBand="0" w:noVBand="1"/>
      </w:tblPr>
      <w:tblGrid>
        <w:gridCol w:w="7621"/>
        <w:gridCol w:w="1843"/>
      </w:tblGrid>
      <w:tr w:rsidR="00123E69" w:rsidRPr="00B05847" w:rsidTr="00123E69">
        <w:tc>
          <w:tcPr>
            <w:tcW w:w="7621" w:type="dxa"/>
            <w:shd w:val="clear" w:color="auto" w:fill="B8CCE4" w:themeFill="accent1" w:themeFillTint="66"/>
          </w:tcPr>
          <w:p w:rsidR="00123E69" w:rsidRPr="00B05847" w:rsidRDefault="00123E69" w:rsidP="00123E69">
            <w:pPr>
              <w:pStyle w:val="Overskrift4"/>
              <w:rPr>
                <w:b/>
                <w:sz w:val="22"/>
                <w:szCs w:val="22"/>
                <w:lang w:val="nn-NO"/>
              </w:rPr>
            </w:pPr>
            <w:r w:rsidRPr="00B05847">
              <w:rPr>
                <w:b/>
                <w:sz w:val="22"/>
                <w:szCs w:val="22"/>
                <w:lang w:val="nn-NO"/>
              </w:rPr>
              <w:t>Tiltak</w:t>
            </w:r>
          </w:p>
        </w:tc>
        <w:tc>
          <w:tcPr>
            <w:tcW w:w="1843" w:type="dxa"/>
            <w:shd w:val="clear" w:color="auto" w:fill="B8CCE4" w:themeFill="accent1" w:themeFillTint="66"/>
          </w:tcPr>
          <w:p w:rsidR="00123E69" w:rsidRPr="00B05847" w:rsidRDefault="00123E69" w:rsidP="00123E69">
            <w:pPr>
              <w:pStyle w:val="Overskrift4"/>
              <w:jc w:val="left"/>
              <w:rPr>
                <w:b/>
                <w:i w:val="0"/>
                <w:sz w:val="22"/>
                <w:szCs w:val="22"/>
                <w:lang w:val="nn-NO"/>
              </w:rPr>
            </w:pPr>
            <w:r>
              <w:rPr>
                <w:b/>
                <w:i w:val="0"/>
                <w:sz w:val="22"/>
                <w:szCs w:val="22"/>
                <w:lang w:val="nn-NO"/>
              </w:rPr>
              <w:t>Tidsplan</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25"/>
              </w:numPr>
              <w:rPr>
                <w:i/>
              </w:rPr>
            </w:pPr>
            <w:r>
              <w:rPr>
                <w:i/>
              </w:rPr>
              <w:t>Bygga</w:t>
            </w:r>
            <w:r w:rsidRPr="00B05847">
              <w:rPr>
                <w:i/>
              </w:rPr>
              <w:t xml:space="preserve"> vidare på eksisterande tilta</w:t>
            </w:r>
            <w:r>
              <w:rPr>
                <w:i/>
              </w:rPr>
              <w:t>k.</w:t>
            </w:r>
          </w:p>
        </w:tc>
        <w:tc>
          <w:tcPr>
            <w:tcW w:w="1843" w:type="dxa"/>
            <w:shd w:val="clear" w:color="auto" w:fill="auto"/>
          </w:tcPr>
          <w:p w:rsidR="00123E69" w:rsidRPr="0097074D" w:rsidRDefault="00123E69" w:rsidP="00123E69">
            <w:pPr>
              <w:pStyle w:val="Overskrift4"/>
              <w:rPr>
                <w:iCs w:val="0"/>
                <w:color w:val="auto"/>
                <w:sz w:val="22"/>
                <w:szCs w:val="22"/>
                <w:lang w:val="nn-NO"/>
              </w:rPr>
            </w:pPr>
            <w:r w:rsidRPr="0097074D">
              <w:rPr>
                <w:iCs w:val="0"/>
                <w:color w:val="auto"/>
                <w:sz w:val="22"/>
                <w:szCs w:val="22"/>
                <w:lang w:val="nn-NO"/>
              </w:rPr>
              <w:t>Fortløpande</w:t>
            </w:r>
          </w:p>
        </w:tc>
      </w:tr>
      <w:tr w:rsidR="00123E69" w:rsidRPr="00B05847" w:rsidTr="00123E69">
        <w:tc>
          <w:tcPr>
            <w:tcW w:w="7621" w:type="dxa"/>
            <w:shd w:val="clear" w:color="auto" w:fill="FFFFFF" w:themeFill="background1"/>
          </w:tcPr>
          <w:p w:rsidR="00123E69" w:rsidRPr="003E0785" w:rsidRDefault="00123E69" w:rsidP="00123E69">
            <w:pPr>
              <w:pStyle w:val="Listeavsnitt"/>
              <w:numPr>
                <w:ilvl w:val="0"/>
                <w:numId w:val="25"/>
              </w:numPr>
              <w:spacing w:line="480" w:lineRule="auto"/>
              <w:rPr>
                <w:i/>
              </w:rPr>
            </w:pPr>
            <w:r w:rsidRPr="003E0785">
              <w:rPr>
                <w:i/>
              </w:rPr>
              <w:t>Støtta tiltak som har som føremål å utjamna sosiale forskjellar.</w:t>
            </w:r>
          </w:p>
        </w:tc>
        <w:tc>
          <w:tcPr>
            <w:tcW w:w="1843" w:type="dxa"/>
            <w:shd w:val="clear" w:color="auto" w:fill="auto"/>
          </w:tcPr>
          <w:p w:rsidR="00123E69" w:rsidRPr="0097074D" w:rsidRDefault="00123E69" w:rsidP="00123E69">
            <w:pPr>
              <w:pStyle w:val="Overskrift4"/>
              <w:rPr>
                <w:iCs w:val="0"/>
                <w:color w:val="auto"/>
                <w:sz w:val="22"/>
                <w:szCs w:val="22"/>
                <w:lang w:val="nn-NO"/>
              </w:rPr>
            </w:pPr>
            <w:r w:rsidRPr="0097074D">
              <w:rPr>
                <w:iCs w:val="0"/>
                <w:color w:val="auto"/>
                <w:sz w:val="22"/>
                <w:szCs w:val="22"/>
                <w:lang w:val="nn-NO"/>
              </w:rPr>
              <w:t>Fortløpande</w:t>
            </w:r>
          </w:p>
        </w:tc>
      </w:tr>
      <w:tr w:rsidR="00123E69" w:rsidRPr="00B05847" w:rsidTr="00123E69">
        <w:tc>
          <w:tcPr>
            <w:tcW w:w="7621" w:type="dxa"/>
            <w:shd w:val="clear" w:color="auto" w:fill="FFFFFF" w:themeFill="background1"/>
          </w:tcPr>
          <w:p w:rsidR="00123E69" w:rsidRPr="00E5467D" w:rsidRDefault="00123E69" w:rsidP="00123E69">
            <w:pPr>
              <w:pStyle w:val="Listeavsnitt"/>
              <w:numPr>
                <w:ilvl w:val="0"/>
                <w:numId w:val="25"/>
              </w:numPr>
              <w:rPr>
                <w:i/>
              </w:rPr>
            </w:pPr>
            <w:r w:rsidRPr="00E5467D">
              <w:rPr>
                <w:i/>
              </w:rPr>
              <w:t>Støtta tiltak som har som føremål å utjamna kulturelle forskjellar.</w:t>
            </w:r>
          </w:p>
        </w:tc>
        <w:tc>
          <w:tcPr>
            <w:tcW w:w="1843" w:type="dxa"/>
            <w:shd w:val="clear" w:color="auto" w:fill="auto"/>
          </w:tcPr>
          <w:p w:rsidR="00123E69" w:rsidRPr="00B05847" w:rsidRDefault="00123E69" w:rsidP="00123E69">
            <w:pPr>
              <w:pStyle w:val="Overskrift4"/>
              <w:rPr>
                <w:b/>
                <w:lang w:val="nn-NO"/>
              </w:rPr>
            </w:pPr>
            <w:r w:rsidRPr="0097074D">
              <w:rPr>
                <w:iCs w:val="0"/>
                <w:color w:val="auto"/>
                <w:sz w:val="22"/>
                <w:szCs w:val="22"/>
                <w:lang w:val="nn-NO"/>
              </w:rPr>
              <w:t>Fortløpande</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25"/>
              </w:numPr>
            </w:pPr>
            <w:r w:rsidRPr="00E5467D">
              <w:rPr>
                <w:i/>
              </w:rPr>
              <w:lastRenderedPageBreak/>
              <w:t xml:space="preserve">Vidareutvikla samarbeid mellom kommunale fritidsklubbar </w:t>
            </w:r>
            <w:r w:rsidRPr="00E5467D">
              <w:rPr>
                <w:i/>
              </w:rPr>
              <w:br/>
              <w:t>og frivillige lag</w:t>
            </w:r>
          </w:p>
        </w:tc>
        <w:tc>
          <w:tcPr>
            <w:tcW w:w="1843" w:type="dxa"/>
            <w:shd w:val="clear" w:color="auto" w:fill="auto"/>
          </w:tcPr>
          <w:p w:rsidR="00123E69" w:rsidRPr="00B05847" w:rsidRDefault="00123E69" w:rsidP="00123E69">
            <w:pPr>
              <w:pStyle w:val="Overskrift4"/>
              <w:rPr>
                <w:b/>
                <w:lang w:val="nn-NO"/>
              </w:rPr>
            </w:pPr>
            <w:r w:rsidRPr="0097074D">
              <w:rPr>
                <w:iCs w:val="0"/>
                <w:color w:val="auto"/>
                <w:sz w:val="22"/>
                <w:szCs w:val="22"/>
                <w:lang w:val="nn-NO"/>
              </w:rPr>
              <w:t>Fortløpande</w:t>
            </w:r>
          </w:p>
        </w:tc>
      </w:tr>
    </w:tbl>
    <w:p w:rsidR="00123E69" w:rsidRPr="00B05847" w:rsidRDefault="00123E69" w:rsidP="00123E69">
      <w:pPr>
        <w:pStyle w:val="Overskrift4"/>
        <w:rPr>
          <w:lang w:val="nn-NO"/>
        </w:rPr>
      </w:pPr>
    </w:p>
    <w:p w:rsidR="00123E69" w:rsidRPr="00B05847" w:rsidRDefault="00123E69" w:rsidP="00123E69">
      <w:pPr>
        <w:pStyle w:val="Overskrift2"/>
        <w:rPr>
          <w:lang w:val="nn-NO"/>
        </w:rPr>
      </w:pPr>
      <w:bookmarkStart w:id="26" w:name="_Toc514134791"/>
      <w:r w:rsidRPr="00B05847">
        <w:rPr>
          <w:lang w:val="nn-NO"/>
        </w:rPr>
        <w:t>Mål 5 – Systematisera kompetansedeling</w:t>
      </w:r>
      <w:bookmarkEnd w:id="26"/>
    </w:p>
    <w:p w:rsidR="00123E69" w:rsidRPr="00B05847" w:rsidRDefault="00123E69" w:rsidP="00123E69">
      <w:r w:rsidRPr="00B05847">
        <w:t xml:space="preserve">Tett knytt til strategien for å styrka det frivillige arbeidet i kommunen sine tenester, er at kommunen bør dela kompetanse med dei frivillige og dei frivillige organisasjonane. Målet med kompetansedelinga er å motivera frivillige og gje noko tilbake. </w:t>
      </w:r>
    </w:p>
    <w:p w:rsidR="00123E69" w:rsidRPr="00B05847" w:rsidRDefault="00123E69" w:rsidP="00123E69">
      <w:r w:rsidRPr="00B05847">
        <w:t>Gjennom å dela kompetanse, kan kommunen bidra til at frivillige får opplæring i viktige tema som etikk, teieplikt, økonomi, fysiske og psykiske utfordringar og andre aktuelle tema. Denne kompetansedelinga bør systematiserast og gjerast kjend for dei frivillige organisasjonane.</w:t>
      </w:r>
    </w:p>
    <w:p w:rsidR="00123E69" w:rsidRDefault="00123E69" w:rsidP="00123E69">
      <w:r w:rsidRPr="00B05847">
        <w:t>Samtidig ynskjer kommunen å læra av dei frivillige og legga til rette for at dei kan dela av sin kompetanse.</w:t>
      </w:r>
    </w:p>
    <w:p w:rsidR="00C05B6F" w:rsidRDefault="00C05B6F" w:rsidP="00123E69"/>
    <w:p w:rsidR="00123E69" w:rsidRPr="00B05847" w:rsidRDefault="00123E69" w:rsidP="00123E69"/>
    <w:tbl>
      <w:tblPr>
        <w:tblStyle w:val="Tabellrutenett"/>
        <w:tblW w:w="9464" w:type="dxa"/>
        <w:tblLayout w:type="fixed"/>
        <w:tblLook w:val="04A0" w:firstRow="1" w:lastRow="0" w:firstColumn="1" w:lastColumn="0" w:noHBand="0" w:noVBand="1"/>
      </w:tblPr>
      <w:tblGrid>
        <w:gridCol w:w="7621"/>
        <w:gridCol w:w="1843"/>
      </w:tblGrid>
      <w:tr w:rsidR="00123E69" w:rsidRPr="00B05847" w:rsidTr="00123E69">
        <w:tc>
          <w:tcPr>
            <w:tcW w:w="7621" w:type="dxa"/>
            <w:shd w:val="clear" w:color="auto" w:fill="B8CCE4" w:themeFill="accent1" w:themeFillTint="66"/>
          </w:tcPr>
          <w:p w:rsidR="00123E69" w:rsidRPr="00B05847" w:rsidRDefault="00123E69" w:rsidP="00123E69">
            <w:pPr>
              <w:pStyle w:val="Overskrift4"/>
              <w:rPr>
                <w:b/>
                <w:sz w:val="22"/>
                <w:szCs w:val="22"/>
                <w:lang w:val="nn-NO"/>
              </w:rPr>
            </w:pPr>
            <w:r w:rsidRPr="00B05847">
              <w:rPr>
                <w:b/>
                <w:sz w:val="22"/>
                <w:szCs w:val="22"/>
                <w:lang w:val="nn-NO"/>
              </w:rPr>
              <w:t>Tiltak</w:t>
            </w:r>
          </w:p>
        </w:tc>
        <w:tc>
          <w:tcPr>
            <w:tcW w:w="1843" w:type="dxa"/>
            <w:shd w:val="clear" w:color="auto" w:fill="B8CCE4" w:themeFill="accent1" w:themeFillTint="66"/>
          </w:tcPr>
          <w:p w:rsidR="00123E69" w:rsidRPr="00B05847" w:rsidRDefault="00123E69" w:rsidP="00123E69">
            <w:pPr>
              <w:pStyle w:val="Overskrift4"/>
              <w:jc w:val="left"/>
              <w:rPr>
                <w:b/>
                <w:i w:val="0"/>
                <w:sz w:val="22"/>
                <w:szCs w:val="22"/>
                <w:lang w:val="nn-NO"/>
              </w:rPr>
            </w:pPr>
            <w:r>
              <w:rPr>
                <w:b/>
                <w:i w:val="0"/>
                <w:sz w:val="22"/>
                <w:szCs w:val="22"/>
                <w:lang w:val="nn-NO"/>
              </w:rPr>
              <w:t>Tidsplan</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23"/>
              </w:numPr>
              <w:rPr>
                <w:i/>
              </w:rPr>
            </w:pPr>
            <w:r w:rsidRPr="00B05847">
              <w:rPr>
                <w:i/>
              </w:rPr>
              <w:t>Kartleggja behov for kompetansedeling mellom organisasjonane og kommunen.</w:t>
            </w:r>
          </w:p>
        </w:tc>
        <w:tc>
          <w:tcPr>
            <w:tcW w:w="1843" w:type="dxa"/>
            <w:shd w:val="clear" w:color="auto" w:fill="auto"/>
          </w:tcPr>
          <w:p w:rsidR="00123E69" w:rsidRPr="0097074D" w:rsidRDefault="00123E69" w:rsidP="00123E69">
            <w:pPr>
              <w:pStyle w:val="Overskrift4"/>
              <w:rPr>
                <w:iCs w:val="0"/>
                <w:color w:val="auto"/>
                <w:sz w:val="22"/>
                <w:szCs w:val="22"/>
                <w:lang w:val="nn-NO"/>
              </w:rPr>
            </w:pPr>
            <w:r w:rsidRPr="0097074D">
              <w:rPr>
                <w:iCs w:val="0"/>
                <w:color w:val="auto"/>
                <w:sz w:val="22"/>
                <w:szCs w:val="22"/>
                <w:lang w:val="nn-NO"/>
              </w:rPr>
              <w:t>Haust 2019</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23"/>
              </w:numPr>
              <w:rPr>
                <w:i/>
              </w:rPr>
            </w:pPr>
            <w:r w:rsidRPr="00B05847">
              <w:rPr>
                <w:i/>
              </w:rPr>
              <w:t>Invitera aktuelle frivillige organisasjonar/lag til kurs i ulike fagområde.</w:t>
            </w:r>
          </w:p>
        </w:tc>
        <w:tc>
          <w:tcPr>
            <w:tcW w:w="1843" w:type="dxa"/>
            <w:shd w:val="clear" w:color="auto" w:fill="auto"/>
          </w:tcPr>
          <w:p w:rsidR="00123E69" w:rsidRPr="0097074D" w:rsidRDefault="00123E69" w:rsidP="00123E69">
            <w:pPr>
              <w:pStyle w:val="Overskrift4"/>
              <w:rPr>
                <w:iCs w:val="0"/>
                <w:color w:val="auto"/>
                <w:sz w:val="22"/>
                <w:szCs w:val="22"/>
                <w:lang w:val="nn-NO"/>
              </w:rPr>
            </w:pPr>
            <w:r w:rsidRPr="0097074D">
              <w:rPr>
                <w:iCs w:val="0"/>
                <w:color w:val="auto"/>
                <w:sz w:val="22"/>
                <w:szCs w:val="22"/>
                <w:lang w:val="nn-NO"/>
              </w:rPr>
              <w:t>Haust 2019</w:t>
            </w:r>
          </w:p>
        </w:tc>
      </w:tr>
      <w:tr w:rsidR="00123E69" w:rsidRPr="00B05847" w:rsidTr="00123E69">
        <w:tc>
          <w:tcPr>
            <w:tcW w:w="7621" w:type="dxa"/>
            <w:shd w:val="clear" w:color="auto" w:fill="FFFFFF" w:themeFill="background1"/>
          </w:tcPr>
          <w:p w:rsidR="00123E69" w:rsidRPr="00B05847" w:rsidRDefault="00123E69" w:rsidP="00123E69">
            <w:pPr>
              <w:pStyle w:val="Listeavsnitt"/>
              <w:numPr>
                <w:ilvl w:val="0"/>
                <w:numId w:val="23"/>
              </w:numPr>
              <w:rPr>
                <w:i/>
              </w:rPr>
            </w:pPr>
            <w:r>
              <w:rPr>
                <w:i/>
              </w:rPr>
              <w:t>Oppmoda</w:t>
            </w:r>
            <w:r w:rsidRPr="00B05847">
              <w:rPr>
                <w:i/>
              </w:rPr>
              <w:t xml:space="preserve"> dei tilsette til å informera og leggja til rette for at innbyggjarane kan delta i frivillig arbeid.</w:t>
            </w:r>
          </w:p>
        </w:tc>
        <w:tc>
          <w:tcPr>
            <w:tcW w:w="1843" w:type="dxa"/>
            <w:shd w:val="clear" w:color="auto" w:fill="auto"/>
          </w:tcPr>
          <w:p w:rsidR="00123E69" w:rsidRPr="0097074D" w:rsidRDefault="00123E69" w:rsidP="00123E69">
            <w:pPr>
              <w:pStyle w:val="Overskrift4"/>
              <w:rPr>
                <w:iCs w:val="0"/>
                <w:color w:val="auto"/>
                <w:sz w:val="22"/>
                <w:szCs w:val="22"/>
                <w:lang w:val="nn-NO"/>
              </w:rPr>
            </w:pPr>
            <w:r w:rsidRPr="0097074D">
              <w:rPr>
                <w:iCs w:val="0"/>
                <w:color w:val="auto"/>
                <w:sz w:val="22"/>
                <w:szCs w:val="22"/>
                <w:lang w:val="nn-NO"/>
              </w:rPr>
              <w:t>Fortløpande</w:t>
            </w:r>
          </w:p>
        </w:tc>
      </w:tr>
    </w:tbl>
    <w:p w:rsidR="00123E69" w:rsidRPr="00B05847" w:rsidRDefault="00123E69" w:rsidP="00123E69">
      <w:pPr>
        <w:pStyle w:val="Overskrift4"/>
        <w:rPr>
          <w:lang w:val="nn-NO"/>
        </w:rPr>
      </w:pPr>
    </w:p>
    <w:p w:rsidR="00123E69" w:rsidRPr="00B05847" w:rsidRDefault="00123E69" w:rsidP="00123E69">
      <w:pPr>
        <w:pStyle w:val="Overskrift4"/>
        <w:rPr>
          <w:lang w:val="nn-NO"/>
        </w:rPr>
      </w:pPr>
    </w:p>
    <w:p w:rsidR="00123E69" w:rsidRPr="00B05847" w:rsidRDefault="00123E69" w:rsidP="00123E69">
      <w:pPr>
        <w:pStyle w:val="Overskrift4"/>
        <w:rPr>
          <w:lang w:val="nn-NO"/>
        </w:rPr>
      </w:pPr>
    </w:p>
    <w:p w:rsidR="00123E69" w:rsidRPr="00272400" w:rsidRDefault="00123E69" w:rsidP="00123E69">
      <w:pPr>
        <w:spacing w:before="0"/>
        <w:jc w:val="center"/>
        <w:rPr>
          <w:b/>
          <w:bCs/>
          <w:color w:val="365F91"/>
          <w:sz w:val="32"/>
          <w:szCs w:val="24"/>
        </w:rPr>
      </w:pPr>
      <w:r>
        <w:br w:type="page"/>
      </w:r>
    </w:p>
    <w:p w:rsidR="00123E69" w:rsidRPr="00272400" w:rsidRDefault="00123E69" w:rsidP="00123E69">
      <w:pPr>
        <w:pStyle w:val="Overskrift1"/>
        <w:rPr>
          <w:lang w:val="nn-NO"/>
        </w:rPr>
      </w:pPr>
      <w:bookmarkStart w:id="27" w:name="_Toc514134792"/>
      <w:r w:rsidRPr="00272400">
        <w:rPr>
          <w:lang w:val="nn-NO"/>
        </w:rPr>
        <w:lastRenderedPageBreak/>
        <w:t>Referansar</w:t>
      </w:r>
      <w:bookmarkEnd w:id="27"/>
    </w:p>
    <w:p w:rsidR="00123E69" w:rsidRPr="00272400" w:rsidRDefault="00123E69" w:rsidP="00123E69"/>
    <w:p w:rsidR="00123E69" w:rsidRPr="00272400" w:rsidRDefault="00123E69" w:rsidP="00123E69">
      <w:r w:rsidRPr="00272400">
        <w:t>Folkehelseloven</w:t>
      </w:r>
    </w:p>
    <w:p w:rsidR="00123E69" w:rsidRPr="00272400" w:rsidRDefault="00123E69" w:rsidP="00123E69"/>
    <w:p w:rsidR="00123E69" w:rsidRPr="00272400" w:rsidRDefault="00123E69" w:rsidP="00123E69">
      <w:r w:rsidRPr="00272400">
        <w:t>Frivillighet Norge – Kartlegging av frivillige lag og foreiningar i Hå kommune 2016.</w:t>
      </w:r>
    </w:p>
    <w:p w:rsidR="00123E69" w:rsidRPr="00272400" w:rsidRDefault="00123E69" w:rsidP="00123E69">
      <w:pPr>
        <w:jc w:val="left"/>
      </w:pPr>
    </w:p>
    <w:p w:rsidR="00123E69" w:rsidRPr="00272400" w:rsidRDefault="00123E69" w:rsidP="00123E69">
      <w:pPr>
        <w:jc w:val="left"/>
      </w:pPr>
      <w:r w:rsidRPr="00272400">
        <w:t xml:space="preserve">Stortingsmelding nr. 39  (2006 – 2007) Frivillighet for alle. </w:t>
      </w:r>
    </w:p>
    <w:p w:rsidR="00123E69" w:rsidRPr="00272400" w:rsidRDefault="00123E69" w:rsidP="00123E69">
      <w:pPr>
        <w:jc w:val="left"/>
      </w:pPr>
      <w:r w:rsidRPr="00272400">
        <w:t xml:space="preserve">Oslo: Kultur- og </w:t>
      </w:r>
      <w:proofErr w:type="spellStart"/>
      <w:r w:rsidRPr="00272400">
        <w:t>kirkedepartementet</w:t>
      </w:r>
      <w:proofErr w:type="spellEnd"/>
      <w:r w:rsidRPr="00272400">
        <w:t xml:space="preserve">. </w:t>
      </w:r>
    </w:p>
    <w:p w:rsidR="00123E69" w:rsidRPr="00272400" w:rsidRDefault="00123E69" w:rsidP="00123E69">
      <w:pPr>
        <w:jc w:val="left"/>
      </w:pPr>
    </w:p>
    <w:p w:rsidR="00123E69" w:rsidRPr="00272400" w:rsidRDefault="00123E69" w:rsidP="00123E69">
      <w:pPr>
        <w:jc w:val="left"/>
      </w:pPr>
      <w:r w:rsidRPr="00272400">
        <w:t xml:space="preserve">Stortingsmelding nr. 19 (2014 – 2015). </w:t>
      </w:r>
      <w:proofErr w:type="spellStart"/>
      <w:r w:rsidRPr="00272400">
        <w:t>Folkehelsemeldingen</w:t>
      </w:r>
      <w:proofErr w:type="spellEnd"/>
      <w:r w:rsidRPr="00272400">
        <w:t xml:space="preserve">: Mestring og </w:t>
      </w:r>
      <w:proofErr w:type="spellStart"/>
      <w:r w:rsidRPr="00272400">
        <w:t>muligheter</w:t>
      </w:r>
      <w:proofErr w:type="spellEnd"/>
      <w:r w:rsidRPr="00272400">
        <w:t xml:space="preserve">. </w:t>
      </w:r>
    </w:p>
    <w:p w:rsidR="00123E69" w:rsidRPr="00272400" w:rsidRDefault="00123E69" w:rsidP="00123E69">
      <w:pPr>
        <w:jc w:val="left"/>
      </w:pPr>
      <w:r w:rsidRPr="00272400">
        <w:t xml:space="preserve">Oslo: Helse- og omsorgsdepartementet. </w:t>
      </w:r>
    </w:p>
    <w:p w:rsidR="00123E69" w:rsidRPr="00272400" w:rsidRDefault="00123E69" w:rsidP="00123E69">
      <w:pPr>
        <w:rPr>
          <w:rFonts w:cs="Arial"/>
        </w:rPr>
      </w:pPr>
    </w:p>
    <w:p w:rsidR="00123E69" w:rsidRPr="00272400" w:rsidRDefault="00123E69" w:rsidP="00123E69">
      <w:pPr>
        <w:rPr>
          <w:rFonts w:cs="Arial"/>
        </w:rPr>
      </w:pPr>
      <w:proofErr w:type="spellStart"/>
      <w:r w:rsidRPr="00272400">
        <w:rPr>
          <w:rFonts w:cs="Arial"/>
        </w:rPr>
        <w:t>Sammen</w:t>
      </w:r>
      <w:proofErr w:type="spellEnd"/>
      <w:r w:rsidRPr="00272400">
        <w:rPr>
          <w:rFonts w:cs="Arial"/>
        </w:rPr>
        <w:t xml:space="preserve"> om det gode liv»- ein rettleiar for utvikling av lokal </w:t>
      </w:r>
      <w:proofErr w:type="spellStart"/>
      <w:r w:rsidRPr="00272400">
        <w:rPr>
          <w:rFonts w:cs="Arial"/>
        </w:rPr>
        <w:t>frivilligheitspolitikk</w:t>
      </w:r>
      <w:proofErr w:type="spellEnd"/>
      <w:r w:rsidRPr="00272400">
        <w:rPr>
          <w:rFonts w:cs="Arial"/>
        </w:rPr>
        <w:t xml:space="preserve"> frå KS.</w:t>
      </w:r>
    </w:p>
    <w:p w:rsidR="00123E69" w:rsidRPr="00272400" w:rsidRDefault="00123E69" w:rsidP="00123E69">
      <w:pPr>
        <w:jc w:val="left"/>
        <w:rPr>
          <w:rFonts w:cs="Arial"/>
        </w:rPr>
      </w:pPr>
    </w:p>
    <w:p w:rsidR="00123E69" w:rsidRPr="00272400" w:rsidRDefault="00123E69" w:rsidP="00123E69">
      <w:pPr>
        <w:jc w:val="left"/>
      </w:pPr>
      <w:r w:rsidRPr="00272400">
        <w:rPr>
          <w:rFonts w:cs="Arial"/>
        </w:rPr>
        <w:t>Kommunenes Sentralforbund (KS) og Frivillighet Norge: «Plattform for samspill og samarbeid mellom frivillig og kommunal sektor</w:t>
      </w:r>
      <w:r w:rsidRPr="00272400">
        <w:t xml:space="preserve"> </w:t>
      </w:r>
    </w:p>
    <w:p w:rsidR="00123E69" w:rsidRPr="00272400" w:rsidRDefault="00123E69" w:rsidP="00123E69">
      <w:pPr>
        <w:jc w:val="left"/>
      </w:pPr>
    </w:p>
    <w:p w:rsidR="00123E69" w:rsidRPr="00272400" w:rsidRDefault="00123E69" w:rsidP="00123E69">
      <w:pPr>
        <w:rPr>
          <w:rFonts w:cs="Arial"/>
        </w:rPr>
      </w:pPr>
      <w:proofErr w:type="spellStart"/>
      <w:r w:rsidRPr="00272400">
        <w:rPr>
          <w:rFonts w:cs="Arial"/>
        </w:rPr>
        <w:t>Guribye</w:t>
      </w:r>
      <w:proofErr w:type="spellEnd"/>
      <w:r w:rsidRPr="00272400">
        <w:rPr>
          <w:rFonts w:cs="Arial"/>
        </w:rPr>
        <w:t xml:space="preserve">, E. (2016). «Mot kommune 3.0’? Modeller for samarbeid mellom offentlig og frivillig sektor: Med hjerte for Arendal». </w:t>
      </w:r>
      <w:proofErr w:type="spellStart"/>
      <w:r w:rsidRPr="00272400">
        <w:rPr>
          <w:rFonts w:cs="Arial"/>
        </w:rPr>
        <w:t>Agderforskning</w:t>
      </w:r>
      <w:proofErr w:type="spellEnd"/>
      <w:r w:rsidRPr="00272400">
        <w:rPr>
          <w:rFonts w:cs="Arial"/>
        </w:rPr>
        <w:t xml:space="preserve">, FoU – rapport nr. 3/2016. </w:t>
      </w:r>
    </w:p>
    <w:p w:rsidR="00123E69" w:rsidRPr="00272400" w:rsidRDefault="00123E69" w:rsidP="00123E69">
      <w:pPr>
        <w:rPr>
          <w:rFonts w:cs="Arial"/>
        </w:rPr>
      </w:pPr>
    </w:p>
    <w:p w:rsidR="00123E69" w:rsidRPr="00272400" w:rsidRDefault="00123E69" w:rsidP="00123E69">
      <w:pPr>
        <w:jc w:val="left"/>
      </w:pPr>
      <w:r w:rsidRPr="00272400">
        <w:t xml:space="preserve">Helse og omsorgsdepartementet, Frivillig Norge og KS. (2015). Nasjonal strategi for frivillig arbeid på helse- og omsorgsfeltet.(2015 – 2020). Oslo: </w:t>
      </w:r>
      <w:proofErr w:type="spellStart"/>
      <w:r w:rsidRPr="00272400">
        <w:t>Departementenes</w:t>
      </w:r>
      <w:proofErr w:type="spellEnd"/>
      <w:r w:rsidRPr="00272400">
        <w:t xml:space="preserve"> sikkerhets- og serviceorganisasjon.</w:t>
      </w:r>
    </w:p>
    <w:p w:rsidR="00123E69" w:rsidRPr="00272400" w:rsidRDefault="00123E69" w:rsidP="00123E69">
      <w:pPr>
        <w:jc w:val="left"/>
      </w:pPr>
    </w:p>
    <w:p w:rsidR="00123E69" w:rsidRPr="00272400" w:rsidRDefault="00123E69" w:rsidP="00123E69">
      <w:pPr>
        <w:jc w:val="left"/>
      </w:pPr>
      <w:r w:rsidRPr="00272400">
        <w:t xml:space="preserve">Kulturdepartementet. (2015). </w:t>
      </w:r>
      <w:proofErr w:type="spellStart"/>
      <w:r w:rsidRPr="00272400">
        <w:t>Frivillighetserklæringen</w:t>
      </w:r>
      <w:proofErr w:type="spellEnd"/>
      <w:r w:rsidRPr="00272400">
        <w:t xml:space="preserve"> – erklæring for </w:t>
      </w:r>
      <w:proofErr w:type="spellStart"/>
      <w:r w:rsidRPr="00272400">
        <w:t>samspillet</w:t>
      </w:r>
      <w:proofErr w:type="spellEnd"/>
      <w:r w:rsidRPr="00272400">
        <w:t xml:space="preserve"> mellom </w:t>
      </w:r>
      <w:proofErr w:type="spellStart"/>
      <w:r w:rsidRPr="00272400">
        <w:t>regjeringen</w:t>
      </w:r>
      <w:proofErr w:type="spellEnd"/>
      <w:r w:rsidRPr="00272400">
        <w:t xml:space="preserve"> og frivillig sektor. </w:t>
      </w:r>
    </w:p>
    <w:p w:rsidR="006B784A" w:rsidRPr="00272400" w:rsidRDefault="008E0214" w:rsidP="003171D3">
      <w:pPr>
        <w:jc w:val="left"/>
      </w:pPr>
      <w:r w:rsidRPr="00272400">
        <w:t xml:space="preserve">. </w:t>
      </w:r>
      <w:r w:rsidR="006B784A" w:rsidRPr="00272400">
        <w:br w:type="page"/>
      </w:r>
    </w:p>
    <w:p w:rsidR="005335CC" w:rsidRPr="001A0228" w:rsidRDefault="00AA15FE">
      <w:r>
        <w:rPr>
          <w:noProof/>
          <w:lang w:val="nb-NO"/>
        </w:rPr>
        <w:lastRenderedPageBreak/>
        <w:drawing>
          <wp:inline distT="0" distB="0" distL="0" distR="0">
            <wp:extent cx="5267325" cy="7848600"/>
            <wp:effectExtent l="0" t="0" r="0" b="0"/>
            <wp:docPr id="11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7848600"/>
                    </a:xfrm>
                    <a:prstGeom prst="rect">
                      <a:avLst/>
                    </a:prstGeom>
                    <a:noFill/>
                    <a:ln>
                      <a:noFill/>
                    </a:ln>
                  </pic:spPr>
                </pic:pic>
              </a:graphicData>
            </a:graphic>
          </wp:inline>
        </w:drawing>
      </w:r>
    </w:p>
    <w:sectPr w:rsidR="005335CC" w:rsidRPr="001A0228" w:rsidSect="001E0273">
      <w:headerReference w:type="default" r:id="rId14"/>
      <w:footerReference w:type="even" r:id="rId15"/>
      <w:footerReference w:type="default" r:id="rId16"/>
      <w:footerReference w:type="first" r:id="rId17"/>
      <w:pgSz w:w="11907" w:h="16839" w:code="1"/>
      <w:pgMar w:top="1134" w:right="1418" w:bottom="1448" w:left="1418"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E69" w:rsidRDefault="00123E69">
      <w:r>
        <w:separator/>
      </w:r>
    </w:p>
  </w:endnote>
  <w:endnote w:type="continuationSeparator" w:id="0">
    <w:p w:rsidR="00123E69" w:rsidRDefault="0012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69" w:rsidRDefault="00123E69">
    <w:pPr>
      <w:pStyle w:val="Bunntekst"/>
    </w:pPr>
    <w:r>
      <w:rPr>
        <w:noProof/>
        <w:lang w:val="nb-NO"/>
      </w:rPr>
      <mc:AlternateContent>
        <mc:Choice Requires="wps">
          <w:drawing>
            <wp:anchor distT="0" distB="0" distL="114300" distR="114300" simplePos="0" relativeHeight="251656704" behindDoc="0" locked="0" layoutInCell="0" allowOverlap="1">
              <wp:simplePos x="0" y="0"/>
              <wp:positionH relativeFrom="page">
                <wp:posOffset>0</wp:posOffset>
              </wp:positionH>
              <wp:positionV relativeFrom="page">
                <wp:posOffset>0</wp:posOffset>
              </wp:positionV>
              <wp:extent cx="531495" cy="8229600"/>
              <wp:effectExtent l="0" t="0" r="0" b="0"/>
              <wp:wrapNone/>
              <wp:docPr id="112" name="Rektange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123E69" w:rsidRPr="005E6370" w:rsidRDefault="00123E69">
                          <w:pPr>
                            <w:pStyle w:val="Ingenmellomrom"/>
                            <w:rPr>
                              <w:rFonts w:ascii="Franklin Gothic Book" w:hAnsi="Franklin Gothic Book"/>
                            </w:rPr>
                          </w:pPr>
                          <w:r w:rsidRPr="005E6370">
                            <w:rPr>
                              <w:rFonts w:ascii="Franklin Gothic Book" w:hAnsi="Franklin Gothic Book"/>
                            </w:rPr>
                            <w:t>[Skriv inn tittel] |  [Velg dato]</w:t>
                          </w:r>
                        </w:p>
                      </w:txbxContent>
                    </wps:txbx>
                    <wps:bodyPr rot="0" vert="vert270" wrap="square" lIns="91440" tIns="45720" rIns="109728" bIns="13716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ktangel 22" o:spid="_x0000_s1031" style="position:absolute;left:0;text-align:left;margin-left:0;margin-top:0;width:41.85pt;height:9in;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" o:allowincell="f" filled="f" stroked="f">
              <v:textbox style="layout-flow:vertical;mso-layout-flow-alt:bottom-to-top" inset=",,8.64pt,10.8pt">
                <w:txbxContent>
                  <w:p w:rsidR="00123E69" w:rsidRPr="005E6370" w:rsidRDefault="00123E69">
                    <w:pPr>
                      <w:pStyle w:val="Ingenmellomrom"/>
                      <w:rPr>
                        <w:rFonts w:ascii="Franklin Gothic Book" w:hAnsi="Franklin Gothic Book"/>
                      </w:rPr>
                    </w:pPr>
                    <w:r w:rsidRPr="005E6370">
                      <w:rPr>
                        <w:rFonts w:ascii="Franklin Gothic Book" w:hAnsi="Franklin Gothic Book"/>
                      </w:rPr>
                      <w:t>[Skriv inn tittel] |  [Velg dato]</w:t>
                    </w:r>
                  </w:p>
                </w:txbxContent>
              </v:textbox>
              <w10:wrap anchorx="page" anchory="page"/>
            </v:rect>
          </w:pict>
        </mc:Fallback>
      </mc:AlternateContent>
    </w:r>
    <w:r>
      <w:rPr>
        <w:noProof/>
        <w:lang w:val="nb-NO"/>
      </w:rPr>
      <mc:AlternateContent>
        <mc:Choice Requires="wps">
          <w:drawing>
            <wp:anchor distT="0" distB="0" distL="114300" distR="114300" simplePos="0" relativeHeight="251657728" behindDoc="0" locked="0" layoutInCell="0" allowOverlap="1">
              <wp:simplePos x="0" y="0"/>
              <wp:positionH relativeFrom="page">
                <wp:align>center</wp:align>
              </wp:positionH>
              <wp:positionV relativeFrom="page">
                <wp:align>center</wp:align>
              </wp:positionV>
              <wp:extent cx="7126605" cy="9434195"/>
              <wp:effectExtent l="0" t="0" r="0" b="6985"/>
              <wp:wrapNone/>
              <wp:docPr id="111" name="Autofigu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figur 24" o:spid="_x0000_s1026" style="position:absolute;margin-left:0;margin-top:0;width:561.15pt;height:742.85pt;z-index:25165772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" o:allowincell="f" filled="f" fillcolor="black" strokeweight="1pt">
              <w10:wrap anchorx="page" anchory="page"/>
            </v:roundrect>
          </w:pict>
        </mc:Fallback>
      </mc:AlternateContent>
    </w:r>
    <w:r>
      <w:rPr>
        <w:noProof/>
        <w:lang w:val="nb-NO"/>
      </w:rPr>
      <mc:AlternateContent>
        <mc:Choice Requires="wps">
          <w:drawing>
            <wp:anchor distT="0" distB="0" distL="114300" distR="114300" simplePos="0" relativeHeight="251655680" behindDoc="0" locked="0" layoutInCell="0" allowOverlap="1">
              <wp:simplePos x="0" y="0"/>
              <wp:positionH relativeFrom="page">
                <wp:posOffset>0</wp:posOffset>
              </wp:positionH>
              <wp:positionV relativeFrom="page">
                <wp:posOffset>0</wp:posOffset>
              </wp:positionV>
              <wp:extent cx="520700" cy="520700"/>
              <wp:effectExtent l="0" t="0" r="0" b="0"/>
              <wp:wrapNone/>
              <wp:docPr id="110"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D34817"/>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123E69" w:rsidRPr="005E6370" w:rsidRDefault="00123E69">
                          <w:pPr>
                            <w:pStyle w:val="Ingenmellomrom"/>
                            <w:jc w:val="center"/>
                            <w:rPr>
                              <w:color w:val="FFFFFF"/>
                              <w:sz w:val="40"/>
                              <w:szCs w:val="40"/>
                            </w:rPr>
                          </w:pPr>
                          <w:r w:rsidRPr="005E6370">
                            <w:fldChar w:fldCharType="begin"/>
                          </w:r>
                          <w:r>
                            <w:instrText>PAGE  \* Arabic  \* MERGEFORMAT</w:instrText>
                          </w:r>
                          <w:r w:rsidRPr="005E6370">
                            <w:fldChar w:fldCharType="separate"/>
                          </w:r>
                          <w:r w:rsidRPr="00136F17">
                            <w:rPr>
                              <w:noProof/>
                              <w:color w:val="FFFFFF"/>
                              <w:sz w:val="40"/>
                              <w:szCs w:val="40"/>
                            </w:rPr>
                            <w:t>2</w:t>
                          </w:r>
                          <w:r w:rsidRPr="005E6370">
                            <w:rPr>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21" o:spid="_x0000_s1032" style="position:absolute;left:0;text-align:left;margin-left:0;margin-top:0;width:41pt;height:4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" o:allowincell="f" fillcolor="#d34817" stroked="f">
              <v:textbox inset="0,0,0,0">
                <w:txbxContent>
                  <w:p w:rsidR="00123E69" w:rsidRPr="005E6370" w:rsidRDefault="00123E69">
                    <w:pPr>
                      <w:pStyle w:val="Ingenmellomrom"/>
                      <w:jc w:val="center"/>
                      <w:rPr>
                        <w:color w:val="FFFFFF"/>
                        <w:sz w:val="40"/>
                        <w:szCs w:val="40"/>
                      </w:rPr>
                    </w:pPr>
                    <w:r w:rsidRPr="005E6370">
                      <w:fldChar w:fldCharType="begin"/>
                    </w:r>
                    <w:r>
                      <w:instrText>PAGE  \* Arabic  \* MERGEFORMAT</w:instrText>
                    </w:r>
                    <w:r w:rsidRPr="005E6370">
                      <w:fldChar w:fldCharType="separate"/>
                    </w:r>
                    <w:r w:rsidRPr="00136F17">
                      <w:rPr>
                        <w:noProof/>
                        <w:color w:val="FFFFFF"/>
                        <w:sz w:val="40"/>
                        <w:szCs w:val="40"/>
                      </w:rPr>
                      <w:t>2</w:t>
                    </w:r>
                    <w:r w:rsidRPr="005E6370">
                      <w:rPr>
                        <w:color w:val="FFFFFF"/>
                        <w:sz w:val="40"/>
                        <w:szCs w:val="40"/>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69" w:rsidRDefault="00123E69">
    <w:pPr>
      <w:pStyle w:val="Bunntekst"/>
    </w:pPr>
    <w:r>
      <w:rPr>
        <w:noProof/>
        <w:lang w:val="nb-NO"/>
      </w:rPr>
      <w:drawing>
        <wp:anchor distT="0" distB="0" distL="114300" distR="114300" simplePos="0" relativeHeight="251659776" behindDoc="0" locked="0" layoutInCell="1" allowOverlap="1" wp14:anchorId="651B9F54" wp14:editId="6FBC35C0">
          <wp:simplePos x="0" y="0"/>
          <wp:positionH relativeFrom="column">
            <wp:posOffset>-919480</wp:posOffset>
          </wp:positionH>
          <wp:positionV relativeFrom="paragraph">
            <wp:posOffset>-89444</wp:posOffset>
          </wp:positionV>
          <wp:extent cx="7668000" cy="482400"/>
          <wp:effectExtent l="0" t="0" r="0" b="0"/>
          <wp:wrapNone/>
          <wp:docPr id="114" name="Bilde 114" descr="F:\Grafisk profil\Logoer og originaler\Logo\Ha Kommune Blaa\OFFICE\Ha-kommune-logo-venstre-med-stripe-og-visj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rafisk profil\Logoer og originaler\Logo\Ha Kommune Blaa\OFFICE\Ha-kommune-logo-venstre-med-stripe-og-visjo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68000" cy="482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69" w:rsidRDefault="00123E69">
    <w:pPr>
      <w:pStyle w:val="Bunntekst"/>
    </w:pPr>
    <w:r>
      <w:rPr>
        <w:noProof/>
        <w:lang w:val="nb-NO"/>
      </w:rPr>
      <mc:AlternateContent>
        <mc:Choice Requires="wpg">
          <w:drawing>
            <wp:anchor distT="0" distB="0" distL="114300" distR="114300" simplePos="0" relativeHeight="251658752" behindDoc="1" locked="0" layoutInCell="1" allowOverlap="1">
              <wp:simplePos x="0" y="0"/>
              <wp:positionH relativeFrom="page">
                <wp:posOffset>-88265</wp:posOffset>
              </wp:positionH>
              <wp:positionV relativeFrom="page">
                <wp:posOffset>9992360</wp:posOffset>
              </wp:positionV>
              <wp:extent cx="7651115" cy="762000"/>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115" cy="762000"/>
                        <a:chOff x="-10" y="15648"/>
                        <a:chExt cx="10366" cy="1200"/>
                      </a:xfrm>
                    </wpg:grpSpPr>
                    <wpg:grpSp>
                      <wpg:cNvPr id="4" name="Group 13"/>
                      <wpg:cNvGrpSpPr>
                        <a:grpSpLocks/>
                      </wpg:cNvGrpSpPr>
                      <wpg:grpSpPr bwMode="auto">
                        <a:xfrm>
                          <a:off x="0" y="15658"/>
                          <a:ext cx="4771" cy="68"/>
                          <a:chOff x="0" y="15658"/>
                          <a:chExt cx="4771" cy="68"/>
                        </a:xfrm>
                      </wpg:grpSpPr>
                      <wps:wsp>
                        <wps:cNvPr id="7" name="Freeform 14"/>
                        <wps:cNvSpPr>
                          <a:spLocks/>
                        </wps:cNvSpPr>
                        <wps:spPr bwMode="auto">
                          <a:xfrm>
                            <a:off x="0" y="15658"/>
                            <a:ext cx="4771" cy="68"/>
                          </a:xfrm>
                          <a:custGeom>
                            <a:avLst/>
                            <a:gdLst>
                              <a:gd name="T0" fmla="*/ 0 w 4771"/>
                              <a:gd name="T1" fmla="+- 0 15726 15658"/>
                              <a:gd name="T2" fmla="*/ 15726 h 68"/>
                              <a:gd name="T3" fmla="*/ 4771 w 4771"/>
                              <a:gd name="T4" fmla="+- 0 15726 15658"/>
                              <a:gd name="T5" fmla="*/ 15726 h 68"/>
                              <a:gd name="T6" fmla="*/ 4771 w 4771"/>
                              <a:gd name="T7" fmla="+- 0 15658 15658"/>
                              <a:gd name="T8" fmla="*/ 15658 h 68"/>
                              <a:gd name="T9" fmla="*/ 0 w 4771"/>
                              <a:gd name="T10" fmla="+- 0 15658 15658"/>
                              <a:gd name="T11" fmla="*/ 15658 h 68"/>
                              <a:gd name="T12" fmla="*/ 0 w 4771"/>
                              <a:gd name="T13" fmla="+- 0 15726 15658"/>
                              <a:gd name="T14" fmla="*/ 15726 h 68"/>
                            </a:gdLst>
                            <a:ahLst/>
                            <a:cxnLst>
                              <a:cxn ang="0">
                                <a:pos x="T0" y="T2"/>
                              </a:cxn>
                              <a:cxn ang="0">
                                <a:pos x="T3" y="T5"/>
                              </a:cxn>
                              <a:cxn ang="0">
                                <a:pos x="T6" y="T8"/>
                              </a:cxn>
                              <a:cxn ang="0">
                                <a:pos x="T9" y="T11"/>
                              </a:cxn>
                              <a:cxn ang="0">
                                <a:pos x="T12" y="T14"/>
                              </a:cxn>
                            </a:cxnLst>
                            <a:rect l="0" t="0" r="r" b="b"/>
                            <a:pathLst>
                              <a:path w="4771" h="68">
                                <a:moveTo>
                                  <a:pt x="0" y="68"/>
                                </a:moveTo>
                                <a:lnTo>
                                  <a:pt x="4771" y="68"/>
                                </a:lnTo>
                                <a:lnTo>
                                  <a:pt x="4771" y="0"/>
                                </a:lnTo>
                                <a:lnTo>
                                  <a:pt x="0" y="0"/>
                                </a:lnTo>
                                <a:lnTo>
                                  <a:pt x="0"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15"/>
                      <wpg:cNvGrpSpPr>
                        <a:grpSpLocks/>
                      </wpg:cNvGrpSpPr>
                      <wpg:grpSpPr bwMode="auto">
                        <a:xfrm>
                          <a:off x="0" y="16343"/>
                          <a:ext cx="4771" cy="495"/>
                          <a:chOff x="0" y="16343"/>
                          <a:chExt cx="4771" cy="495"/>
                        </a:xfrm>
                      </wpg:grpSpPr>
                      <wps:wsp>
                        <wps:cNvPr id="9" name="Freeform 16"/>
                        <wps:cNvSpPr>
                          <a:spLocks/>
                        </wps:cNvSpPr>
                        <wps:spPr bwMode="auto">
                          <a:xfrm>
                            <a:off x="0" y="16343"/>
                            <a:ext cx="4771" cy="495"/>
                          </a:xfrm>
                          <a:custGeom>
                            <a:avLst/>
                            <a:gdLst>
                              <a:gd name="T0" fmla="*/ 0 w 4771"/>
                              <a:gd name="T1" fmla="+- 0 16838 16343"/>
                              <a:gd name="T2" fmla="*/ 16838 h 495"/>
                              <a:gd name="T3" fmla="*/ 4771 w 4771"/>
                              <a:gd name="T4" fmla="+- 0 16838 16343"/>
                              <a:gd name="T5" fmla="*/ 16838 h 495"/>
                              <a:gd name="T6" fmla="*/ 4771 w 4771"/>
                              <a:gd name="T7" fmla="+- 0 16343 16343"/>
                              <a:gd name="T8" fmla="*/ 16343 h 495"/>
                              <a:gd name="T9" fmla="*/ 0 w 4771"/>
                              <a:gd name="T10" fmla="+- 0 16343 16343"/>
                              <a:gd name="T11" fmla="*/ 16343 h 495"/>
                              <a:gd name="T12" fmla="*/ 0 w 4771"/>
                              <a:gd name="T13" fmla="+- 0 16838 16343"/>
                              <a:gd name="T14" fmla="*/ 16838 h 495"/>
                            </a:gdLst>
                            <a:ahLst/>
                            <a:cxnLst>
                              <a:cxn ang="0">
                                <a:pos x="T0" y="T2"/>
                              </a:cxn>
                              <a:cxn ang="0">
                                <a:pos x="T3" y="T5"/>
                              </a:cxn>
                              <a:cxn ang="0">
                                <a:pos x="T6" y="T8"/>
                              </a:cxn>
                              <a:cxn ang="0">
                                <a:pos x="T9" y="T11"/>
                              </a:cxn>
                              <a:cxn ang="0">
                                <a:pos x="T12" y="T14"/>
                              </a:cxn>
                            </a:cxnLst>
                            <a:rect l="0" t="0" r="r" b="b"/>
                            <a:pathLst>
                              <a:path w="4771" h="495">
                                <a:moveTo>
                                  <a:pt x="0" y="495"/>
                                </a:moveTo>
                                <a:lnTo>
                                  <a:pt x="4771" y="495"/>
                                </a:lnTo>
                                <a:lnTo>
                                  <a:pt x="4771" y="0"/>
                                </a:lnTo>
                                <a:lnTo>
                                  <a:pt x="0" y="0"/>
                                </a:lnTo>
                                <a:lnTo>
                                  <a:pt x="0"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7"/>
                      <wpg:cNvGrpSpPr>
                        <a:grpSpLocks/>
                      </wpg:cNvGrpSpPr>
                      <wpg:grpSpPr bwMode="auto">
                        <a:xfrm>
                          <a:off x="0" y="15726"/>
                          <a:ext cx="10346" cy="617"/>
                          <a:chOff x="0" y="15726"/>
                          <a:chExt cx="10346" cy="617"/>
                        </a:xfrm>
                      </wpg:grpSpPr>
                      <wps:wsp>
                        <wps:cNvPr id="11" name="Freeform 18"/>
                        <wps:cNvSpPr>
                          <a:spLocks/>
                        </wps:cNvSpPr>
                        <wps:spPr bwMode="auto">
                          <a:xfrm>
                            <a:off x="0" y="15726"/>
                            <a:ext cx="10346" cy="617"/>
                          </a:xfrm>
                          <a:custGeom>
                            <a:avLst/>
                            <a:gdLst>
                              <a:gd name="T0" fmla="*/ 10346 w 10346"/>
                              <a:gd name="T1" fmla="+- 0 15726 15726"/>
                              <a:gd name="T2" fmla="*/ 15726 h 617"/>
                              <a:gd name="T3" fmla="*/ 0 w 10346"/>
                              <a:gd name="T4" fmla="+- 0 15726 15726"/>
                              <a:gd name="T5" fmla="*/ 15726 h 617"/>
                              <a:gd name="T6" fmla="*/ 0 w 10346"/>
                              <a:gd name="T7" fmla="+- 0 16343 15726"/>
                              <a:gd name="T8" fmla="*/ 16343 h 617"/>
                              <a:gd name="T9" fmla="*/ 10346 w 10346"/>
                              <a:gd name="T10" fmla="+- 0 16343 15726"/>
                              <a:gd name="T11" fmla="*/ 16343 h 617"/>
                              <a:gd name="T12" fmla="*/ 10346 w 10346"/>
                              <a:gd name="T13" fmla="+- 0 15726 15726"/>
                              <a:gd name="T14" fmla="*/ 15726 h 617"/>
                            </a:gdLst>
                            <a:ahLst/>
                            <a:cxnLst>
                              <a:cxn ang="0">
                                <a:pos x="T0" y="T2"/>
                              </a:cxn>
                              <a:cxn ang="0">
                                <a:pos x="T3" y="T5"/>
                              </a:cxn>
                              <a:cxn ang="0">
                                <a:pos x="T6" y="T8"/>
                              </a:cxn>
                              <a:cxn ang="0">
                                <a:pos x="T9" y="T11"/>
                              </a:cxn>
                              <a:cxn ang="0">
                                <a:pos x="T12" y="T14"/>
                              </a:cxn>
                            </a:cxnLst>
                            <a:rect l="0" t="0" r="r" b="b"/>
                            <a:pathLst>
                              <a:path w="10346" h="617">
                                <a:moveTo>
                                  <a:pt x="10346" y="0"/>
                                </a:moveTo>
                                <a:lnTo>
                                  <a:pt x="0" y="0"/>
                                </a:lnTo>
                                <a:lnTo>
                                  <a:pt x="0" y="617"/>
                                </a:lnTo>
                                <a:lnTo>
                                  <a:pt x="10346" y="617"/>
                                </a:lnTo>
                                <a:lnTo>
                                  <a:pt x="10346" y="0"/>
                                </a:lnTo>
                                <a:close/>
                              </a:path>
                            </a:pathLst>
                          </a:custGeom>
                          <a:solidFill>
                            <a:srgbClr val="4F8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9"/>
                      <wpg:cNvGrpSpPr>
                        <a:grpSpLocks/>
                      </wpg:cNvGrpSpPr>
                      <wpg:grpSpPr bwMode="auto">
                        <a:xfrm>
                          <a:off x="9525" y="15726"/>
                          <a:ext cx="626" cy="771"/>
                          <a:chOff x="9525" y="15726"/>
                          <a:chExt cx="626" cy="771"/>
                        </a:xfrm>
                      </wpg:grpSpPr>
                      <wps:wsp>
                        <wps:cNvPr id="13" name="Freeform 20"/>
                        <wps:cNvSpPr>
                          <a:spLocks/>
                        </wps:cNvSpPr>
                        <wps:spPr bwMode="auto">
                          <a:xfrm>
                            <a:off x="9525" y="15726"/>
                            <a:ext cx="626" cy="771"/>
                          </a:xfrm>
                          <a:custGeom>
                            <a:avLst/>
                            <a:gdLst>
                              <a:gd name="T0" fmla="+- 0 10151 9525"/>
                              <a:gd name="T1" fmla="*/ T0 w 626"/>
                              <a:gd name="T2" fmla="+- 0 15726 15726"/>
                              <a:gd name="T3" fmla="*/ 15726 h 771"/>
                              <a:gd name="T4" fmla="+- 0 9525 9525"/>
                              <a:gd name="T5" fmla="*/ T4 w 626"/>
                              <a:gd name="T6" fmla="+- 0 15726 15726"/>
                              <a:gd name="T7" fmla="*/ 15726 h 771"/>
                              <a:gd name="T8" fmla="+- 0 9525 9525"/>
                              <a:gd name="T9" fmla="*/ T8 w 626"/>
                              <a:gd name="T10" fmla="+- 0 16166 15726"/>
                              <a:gd name="T11" fmla="*/ 16166 h 771"/>
                              <a:gd name="T12" fmla="+- 0 9529 9525"/>
                              <a:gd name="T13" fmla="*/ T12 w 626"/>
                              <a:gd name="T14" fmla="+- 0 16229 15726"/>
                              <a:gd name="T15" fmla="*/ 16229 h 771"/>
                              <a:gd name="T16" fmla="+- 0 9563 9525"/>
                              <a:gd name="T17" fmla="*/ T16 w 626"/>
                              <a:gd name="T18" fmla="+- 0 16335 15726"/>
                              <a:gd name="T19" fmla="*/ 16335 h 771"/>
                              <a:gd name="T20" fmla="+- 0 9623 9525"/>
                              <a:gd name="T21" fmla="*/ T20 w 626"/>
                              <a:gd name="T22" fmla="+- 0 16414 15726"/>
                              <a:gd name="T23" fmla="*/ 16414 h 771"/>
                              <a:gd name="T24" fmla="+- 0 9702 9525"/>
                              <a:gd name="T25" fmla="*/ T24 w 626"/>
                              <a:gd name="T26" fmla="+- 0 16467 15726"/>
                              <a:gd name="T27" fmla="*/ 16467 h 771"/>
                              <a:gd name="T28" fmla="+- 0 9792 9525"/>
                              <a:gd name="T29" fmla="*/ T28 w 626"/>
                              <a:gd name="T30" fmla="+- 0 16494 15726"/>
                              <a:gd name="T31" fmla="*/ 16494 h 771"/>
                              <a:gd name="T32" fmla="+- 0 9839 9525"/>
                              <a:gd name="T33" fmla="*/ T32 w 626"/>
                              <a:gd name="T34" fmla="+- 0 16497 15726"/>
                              <a:gd name="T35" fmla="*/ 16497 h 771"/>
                              <a:gd name="T36" fmla="+- 0 9886 9525"/>
                              <a:gd name="T37" fmla="*/ T36 w 626"/>
                              <a:gd name="T38" fmla="+- 0 16494 15726"/>
                              <a:gd name="T39" fmla="*/ 16494 h 771"/>
                              <a:gd name="T40" fmla="+- 0 9975 9525"/>
                              <a:gd name="T41" fmla="*/ T40 w 626"/>
                              <a:gd name="T42" fmla="+- 0 16467 15726"/>
                              <a:gd name="T43" fmla="*/ 16467 h 771"/>
                              <a:gd name="T44" fmla="+- 0 10054 9525"/>
                              <a:gd name="T45" fmla="*/ T44 w 626"/>
                              <a:gd name="T46" fmla="+- 0 16414 15726"/>
                              <a:gd name="T47" fmla="*/ 16414 h 771"/>
                              <a:gd name="T48" fmla="+- 0 10114 9525"/>
                              <a:gd name="T49" fmla="*/ T48 w 626"/>
                              <a:gd name="T50" fmla="+- 0 16335 15726"/>
                              <a:gd name="T51" fmla="*/ 16335 h 771"/>
                              <a:gd name="T52" fmla="+- 0 10147 9525"/>
                              <a:gd name="T53" fmla="*/ T52 w 626"/>
                              <a:gd name="T54" fmla="+- 0 16229 15726"/>
                              <a:gd name="T55" fmla="*/ 16229 h 771"/>
                              <a:gd name="T56" fmla="+- 0 10151 9525"/>
                              <a:gd name="T57" fmla="*/ T56 w 626"/>
                              <a:gd name="T58" fmla="+- 0 16166 15726"/>
                              <a:gd name="T59" fmla="*/ 16166 h 771"/>
                              <a:gd name="T60" fmla="+- 0 10151 9525"/>
                              <a:gd name="T61" fmla="*/ T60 w 626"/>
                              <a:gd name="T62" fmla="+- 0 15726 15726"/>
                              <a:gd name="T63" fmla="*/ 15726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6" h="771">
                                <a:moveTo>
                                  <a:pt x="626" y="0"/>
                                </a:moveTo>
                                <a:lnTo>
                                  <a:pt x="0" y="0"/>
                                </a:lnTo>
                                <a:lnTo>
                                  <a:pt x="0" y="440"/>
                                </a:lnTo>
                                <a:lnTo>
                                  <a:pt x="4" y="503"/>
                                </a:lnTo>
                                <a:lnTo>
                                  <a:pt x="38" y="609"/>
                                </a:lnTo>
                                <a:lnTo>
                                  <a:pt x="98" y="688"/>
                                </a:lnTo>
                                <a:lnTo>
                                  <a:pt x="177" y="741"/>
                                </a:lnTo>
                                <a:lnTo>
                                  <a:pt x="267" y="768"/>
                                </a:lnTo>
                                <a:lnTo>
                                  <a:pt x="314" y="771"/>
                                </a:lnTo>
                                <a:lnTo>
                                  <a:pt x="361" y="768"/>
                                </a:lnTo>
                                <a:lnTo>
                                  <a:pt x="450" y="741"/>
                                </a:lnTo>
                                <a:lnTo>
                                  <a:pt x="529" y="688"/>
                                </a:lnTo>
                                <a:lnTo>
                                  <a:pt x="589" y="609"/>
                                </a:lnTo>
                                <a:lnTo>
                                  <a:pt x="622" y="503"/>
                                </a:lnTo>
                                <a:lnTo>
                                  <a:pt x="626" y="440"/>
                                </a:lnTo>
                                <a:lnTo>
                                  <a:pt x="626" y="0"/>
                                </a:lnTo>
                                <a:close/>
                              </a:path>
                            </a:pathLst>
                          </a:custGeom>
                          <a:solidFill>
                            <a:srgbClr val="1311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21"/>
                      <wpg:cNvGrpSpPr>
                        <a:grpSpLocks/>
                      </wpg:cNvGrpSpPr>
                      <wpg:grpSpPr bwMode="auto">
                        <a:xfrm>
                          <a:off x="9567" y="15755"/>
                          <a:ext cx="545" cy="588"/>
                          <a:chOff x="9567" y="15755"/>
                          <a:chExt cx="545" cy="588"/>
                        </a:xfrm>
                      </wpg:grpSpPr>
                      <wps:wsp>
                        <wps:cNvPr id="15" name="Freeform 22"/>
                        <wps:cNvSpPr>
                          <a:spLocks/>
                        </wps:cNvSpPr>
                        <wps:spPr bwMode="auto">
                          <a:xfrm>
                            <a:off x="9567" y="15755"/>
                            <a:ext cx="545" cy="588"/>
                          </a:xfrm>
                          <a:custGeom>
                            <a:avLst/>
                            <a:gdLst>
                              <a:gd name="T0" fmla="+- 0 9857 9567"/>
                              <a:gd name="T1" fmla="*/ T0 w 545"/>
                              <a:gd name="T2" fmla="+- 0 16293 15755"/>
                              <a:gd name="T3" fmla="*/ 16293 h 588"/>
                              <a:gd name="T4" fmla="+- 0 9819 9567"/>
                              <a:gd name="T5" fmla="*/ T4 w 545"/>
                              <a:gd name="T6" fmla="+- 0 16293 15755"/>
                              <a:gd name="T7" fmla="*/ 16293 h 588"/>
                              <a:gd name="T8" fmla="+- 0 9819 9567"/>
                              <a:gd name="T9" fmla="*/ T8 w 545"/>
                              <a:gd name="T10" fmla="+- 0 16343 15755"/>
                              <a:gd name="T11" fmla="*/ 16343 h 588"/>
                              <a:gd name="T12" fmla="+- 0 9857 9567"/>
                              <a:gd name="T13" fmla="*/ T12 w 545"/>
                              <a:gd name="T14" fmla="+- 0 16343 15755"/>
                              <a:gd name="T15" fmla="*/ 16343 h 588"/>
                              <a:gd name="T16" fmla="+- 0 9857 9567"/>
                              <a:gd name="T17" fmla="*/ T16 w 545"/>
                              <a:gd name="T18" fmla="+- 0 16293 15755"/>
                              <a:gd name="T19" fmla="*/ 16293 h 588"/>
                            </a:gdLst>
                            <a:ahLst/>
                            <a:cxnLst>
                              <a:cxn ang="0">
                                <a:pos x="T1" y="T3"/>
                              </a:cxn>
                              <a:cxn ang="0">
                                <a:pos x="T5" y="T7"/>
                              </a:cxn>
                              <a:cxn ang="0">
                                <a:pos x="T9" y="T11"/>
                              </a:cxn>
                              <a:cxn ang="0">
                                <a:pos x="T13" y="T15"/>
                              </a:cxn>
                              <a:cxn ang="0">
                                <a:pos x="T17" y="T19"/>
                              </a:cxn>
                            </a:cxnLst>
                            <a:rect l="0" t="0" r="r" b="b"/>
                            <a:pathLst>
                              <a:path w="545" h="588">
                                <a:moveTo>
                                  <a:pt x="290" y="538"/>
                                </a:moveTo>
                                <a:lnTo>
                                  <a:pt x="252" y="538"/>
                                </a:lnTo>
                                <a:lnTo>
                                  <a:pt x="252" y="588"/>
                                </a:lnTo>
                                <a:lnTo>
                                  <a:pt x="290" y="588"/>
                                </a:lnTo>
                                <a:lnTo>
                                  <a:pt x="290" y="5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3"/>
                        <wps:cNvSpPr>
                          <a:spLocks/>
                        </wps:cNvSpPr>
                        <wps:spPr bwMode="auto">
                          <a:xfrm>
                            <a:off x="9567" y="15755"/>
                            <a:ext cx="545" cy="588"/>
                          </a:xfrm>
                          <a:custGeom>
                            <a:avLst/>
                            <a:gdLst>
                              <a:gd name="T0" fmla="+- 0 10016 9567"/>
                              <a:gd name="T1" fmla="*/ T0 w 545"/>
                              <a:gd name="T2" fmla="+- 0 16197 15755"/>
                              <a:gd name="T3" fmla="*/ 16197 h 588"/>
                              <a:gd name="T4" fmla="+- 0 9661 9567"/>
                              <a:gd name="T5" fmla="*/ T4 w 545"/>
                              <a:gd name="T6" fmla="+- 0 16197 15755"/>
                              <a:gd name="T7" fmla="*/ 16197 h 588"/>
                              <a:gd name="T8" fmla="+- 0 9612 9567"/>
                              <a:gd name="T9" fmla="*/ T8 w 545"/>
                              <a:gd name="T10" fmla="+- 0 16341 15755"/>
                              <a:gd name="T11" fmla="*/ 16341 h 588"/>
                              <a:gd name="T12" fmla="+- 0 9651 9567"/>
                              <a:gd name="T13" fmla="*/ T12 w 545"/>
                              <a:gd name="T14" fmla="+- 0 16341 15755"/>
                              <a:gd name="T15" fmla="*/ 16341 h 588"/>
                              <a:gd name="T16" fmla="+- 0 9668 9567"/>
                              <a:gd name="T17" fmla="*/ T16 w 545"/>
                              <a:gd name="T18" fmla="+- 0 16293 15755"/>
                              <a:gd name="T19" fmla="*/ 16293 h 588"/>
                              <a:gd name="T20" fmla="+- 0 10048 9567"/>
                              <a:gd name="T21" fmla="*/ T20 w 545"/>
                              <a:gd name="T22" fmla="+- 0 16293 15755"/>
                              <a:gd name="T23" fmla="*/ 16293 h 588"/>
                              <a:gd name="T24" fmla="+- 0 10016 9567"/>
                              <a:gd name="T25" fmla="*/ T24 w 545"/>
                              <a:gd name="T26" fmla="+- 0 16197 15755"/>
                              <a:gd name="T27" fmla="*/ 16197 h 588"/>
                            </a:gdLst>
                            <a:ahLst/>
                            <a:cxnLst>
                              <a:cxn ang="0">
                                <a:pos x="T1" y="T3"/>
                              </a:cxn>
                              <a:cxn ang="0">
                                <a:pos x="T5" y="T7"/>
                              </a:cxn>
                              <a:cxn ang="0">
                                <a:pos x="T9" y="T11"/>
                              </a:cxn>
                              <a:cxn ang="0">
                                <a:pos x="T13" y="T15"/>
                              </a:cxn>
                              <a:cxn ang="0">
                                <a:pos x="T17" y="T19"/>
                              </a:cxn>
                              <a:cxn ang="0">
                                <a:pos x="T21" y="T23"/>
                              </a:cxn>
                              <a:cxn ang="0">
                                <a:pos x="T25" y="T27"/>
                              </a:cxn>
                            </a:cxnLst>
                            <a:rect l="0" t="0" r="r" b="b"/>
                            <a:pathLst>
                              <a:path w="545" h="588">
                                <a:moveTo>
                                  <a:pt x="449" y="442"/>
                                </a:moveTo>
                                <a:lnTo>
                                  <a:pt x="94" y="442"/>
                                </a:lnTo>
                                <a:lnTo>
                                  <a:pt x="45" y="586"/>
                                </a:lnTo>
                                <a:lnTo>
                                  <a:pt x="84" y="586"/>
                                </a:lnTo>
                                <a:lnTo>
                                  <a:pt x="101" y="538"/>
                                </a:lnTo>
                                <a:lnTo>
                                  <a:pt x="481" y="538"/>
                                </a:lnTo>
                                <a:lnTo>
                                  <a:pt x="449" y="4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4"/>
                        <wps:cNvSpPr>
                          <a:spLocks/>
                        </wps:cNvSpPr>
                        <wps:spPr bwMode="auto">
                          <a:xfrm>
                            <a:off x="9567" y="15755"/>
                            <a:ext cx="545" cy="588"/>
                          </a:xfrm>
                          <a:custGeom>
                            <a:avLst/>
                            <a:gdLst>
                              <a:gd name="T0" fmla="+- 0 10048 9567"/>
                              <a:gd name="T1" fmla="*/ T0 w 545"/>
                              <a:gd name="T2" fmla="+- 0 16293 15755"/>
                              <a:gd name="T3" fmla="*/ 16293 h 588"/>
                              <a:gd name="T4" fmla="+- 0 9857 9567"/>
                              <a:gd name="T5" fmla="*/ T4 w 545"/>
                              <a:gd name="T6" fmla="+- 0 16293 15755"/>
                              <a:gd name="T7" fmla="*/ 16293 h 588"/>
                              <a:gd name="T8" fmla="+- 0 10008 9567"/>
                              <a:gd name="T9" fmla="*/ T8 w 545"/>
                              <a:gd name="T10" fmla="+- 0 16293 15755"/>
                              <a:gd name="T11" fmla="*/ 16293 h 588"/>
                              <a:gd name="T12" fmla="+- 0 10026 9567"/>
                              <a:gd name="T13" fmla="*/ T12 w 545"/>
                              <a:gd name="T14" fmla="+- 0 16341 15755"/>
                              <a:gd name="T15" fmla="*/ 16341 h 588"/>
                              <a:gd name="T16" fmla="+- 0 10064 9567"/>
                              <a:gd name="T17" fmla="*/ T16 w 545"/>
                              <a:gd name="T18" fmla="+- 0 16341 15755"/>
                              <a:gd name="T19" fmla="*/ 16341 h 588"/>
                              <a:gd name="T20" fmla="+- 0 10048 9567"/>
                              <a:gd name="T21" fmla="*/ T20 w 545"/>
                              <a:gd name="T22" fmla="+- 0 16293 15755"/>
                              <a:gd name="T23" fmla="*/ 16293 h 588"/>
                            </a:gdLst>
                            <a:ahLst/>
                            <a:cxnLst>
                              <a:cxn ang="0">
                                <a:pos x="T1" y="T3"/>
                              </a:cxn>
                              <a:cxn ang="0">
                                <a:pos x="T5" y="T7"/>
                              </a:cxn>
                              <a:cxn ang="0">
                                <a:pos x="T9" y="T11"/>
                              </a:cxn>
                              <a:cxn ang="0">
                                <a:pos x="T13" y="T15"/>
                              </a:cxn>
                              <a:cxn ang="0">
                                <a:pos x="T17" y="T19"/>
                              </a:cxn>
                              <a:cxn ang="0">
                                <a:pos x="T21" y="T23"/>
                              </a:cxn>
                            </a:cxnLst>
                            <a:rect l="0" t="0" r="r" b="b"/>
                            <a:pathLst>
                              <a:path w="545" h="588">
                                <a:moveTo>
                                  <a:pt x="481" y="538"/>
                                </a:moveTo>
                                <a:lnTo>
                                  <a:pt x="290" y="538"/>
                                </a:lnTo>
                                <a:lnTo>
                                  <a:pt x="441" y="538"/>
                                </a:lnTo>
                                <a:lnTo>
                                  <a:pt x="459" y="586"/>
                                </a:lnTo>
                                <a:lnTo>
                                  <a:pt x="497" y="586"/>
                                </a:lnTo>
                                <a:lnTo>
                                  <a:pt x="481" y="5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5"/>
                        <wps:cNvSpPr>
                          <a:spLocks/>
                        </wps:cNvSpPr>
                        <wps:spPr bwMode="auto">
                          <a:xfrm>
                            <a:off x="9567" y="15755"/>
                            <a:ext cx="545" cy="588"/>
                          </a:xfrm>
                          <a:custGeom>
                            <a:avLst/>
                            <a:gdLst>
                              <a:gd name="T0" fmla="+- 0 10047 9567"/>
                              <a:gd name="T1" fmla="*/ T0 w 545"/>
                              <a:gd name="T2" fmla="+- 0 16196 15755"/>
                              <a:gd name="T3" fmla="*/ 16196 h 588"/>
                              <a:gd name="T4" fmla="+- 0 10033 9567"/>
                              <a:gd name="T5" fmla="*/ T4 w 545"/>
                              <a:gd name="T6" fmla="+- 0 16196 15755"/>
                              <a:gd name="T7" fmla="*/ 16196 h 588"/>
                              <a:gd name="T8" fmla="+- 0 10038 9567"/>
                              <a:gd name="T9" fmla="*/ T8 w 545"/>
                              <a:gd name="T10" fmla="+- 0 16211 15755"/>
                              <a:gd name="T11" fmla="*/ 16211 h 588"/>
                              <a:gd name="T12" fmla="+- 0 10047 9567"/>
                              <a:gd name="T13" fmla="*/ T12 w 545"/>
                              <a:gd name="T14" fmla="+- 0 16233 15755"/>
                              <a:gd name="T15" fmla="*/ 16233 h 588"/>
                              <a:gd name="T16" fmla="+- 0 10060 9567"/>
                              <a:gd name="T17" fmla="*/ T16 w 545"/>
                              <a:gd name="T18" fmla="+- 0 16248 15755"/>
                              <a:gd name="T19" fmla="*/ 16248 h 588"/>
                              <a:gd name="T20" fmla="+- 0 10083 9567"/>
                              <a:gd name="T21" fmla="*/ T20 w 545"/>
                              <a:gd name="T22" fmla="+- 0 16251 15755"/>
                              <a:gd name="T23" fmla="*/ 16251 h 588"/>
                              <a:gd name="T24" fmla="+- 0 10101 9567"/>
                              <a:gd name="T25" fmla="*/ T24 w 545"/>
                              <a:gd name="T26" fmla="+- 0 16251 15755"/>
                              <a:gd name="T27" fmla="*/ 16251 h 588"/>
                              <a:gd name="T28" fmla="+- 0 10111 9567"/>
                              <a:gd name="T29" fmla="*/ T28 w 545"/>
                              <a:gd name="T30" fmla="+- 0 16239 15755"/>
                              <a:gd name="T31" fmla="*/ 16239 h 588"/>
                              <a:gd name="T32" fmla="+- 0 10090 9567"/>
                              <a:gd name="T33" fmla="*/ T32 w 545"/>
                              <a:gd name="T34" fmla="+- 0 16239 15755"/>
                              <a:gd name="T35" fmla="*/ 16239 h 588"/>
                              <a:gd name="T36" fmla="+- 0 10072 9567"/>
                              <a:gd name="T37" fmla="*/ T36 w 545"/>
                              <a:gd name="T38" fmla="+- 0 16237 15755"/>
                              <a:gd name="T39" fmla="*/ 16237 h 588"/>
                              <a:gd name="T40" fmla="+- 0 10060 9567"/>
                              <a:gd name="T41" fmla="*/ T40 w 545"/>
                              <a:gd name="T42" fmla="+- 0 16224 15755"/>
                              <a:gd name="T43" fmla="*/ 16224 h 588"/>
                              <a:gd name="T44" fmla="+- 0 10051 9567"/>
                              <a:gd name="T45" fmla="*/ T44 w 545"/>
                              <a:gd name="T46" fmla="+- 0 16204 15755"/>
                              <a:gd name="T47" fmla="*/ 16204 h 588"/>
                              <a:gd name="T48" fmla="+- 0 10047 9567"/>
                              <a:gd name="T49" fmla="*/ T48 w 545"/>
                              <a:gd name="T50" fmla="+- 0 16196 15755"/>
                              <a:gd name="T51" fmla="*/ 16196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5" h="588">
                                <a:moveTo>
                                  <a:pt x="480" y="441"/>
                                </a:moveTo>
                                <a:lnTo>
                                  <a:pt x="466" y="441"/>
                                </a:lnTo>
                                <a:lnTo>
                                  <a:pt x="471" y="456"/>
                                </a:lnTo>
                                <a:lnTo>
                                  <a:pt x="480" y="478"/>
                                </a:lnTo>
                                <a:lnTo>
                                  <a:pt x="493" y="493"/>
                                </a:lnTo>
                                <a:lnTo>
                                  <a:pt x="516" y="496"/>
                                </a:lnTo>
                                <a:lnTo>
                                  <a:pt x="534" y="496"/>
                                </a:lnTo>
                                <a:lnTo>
                                  <a:pt x="544" y="484"/>
                                </a:lnTo>
                                <a:lnTo>
                                  <a:pt x="523" y="484"/>
                                </a:lnTo>
                                <a:lnTo>
                                  <a:pt x="505" y="482"/>
                                </a:lnTo>
                                <a:lnTo>
                                  <a:pt x="493" y="469"/>
                                </a:lnTo>
                                <a:lnTo>
                                  <a:pt x="484" y="449"/>
                                </a:lnTo>
                                <a:lnTo>
                                  <a:pt x="480" y="4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6"/>
                        <wps:cNvSpPr>
                          <a:spLocks/>
                        </wps:cNvSpPr>
                        <wps:spPr bwMode="auto">
                          <a:xfrm>
                            <a:off x="9567" y="15755"/>
                            <a:ext cx="545" cy="588"/>
                          </a:xfrm>
                          <a:custGeom>
                            <a:avLst/>
                            <a:gdLst>
                              <a:gd name="T0" fmla="+- 0 10112 9567"/>
                              <a:gd name="T1" fmla="*/ T0 w 545"/>
                              <a:gd name="T2" fmla="+- 0 16238 15755"/>
                              <a:gd name="T3" fmla="*/ 16238 h 588"/>
                              <a:gd name="T4" fmla="+- 0 10090 9567"/>
                              <a:gd name="T5" fmla="*/ T4 w 545"/>
                              <a:gd name="T6" fmla="+- 0 16239 15755"/>
                              <a:gd name="T7" fmla="*/ 16239 h 588"/>
                              <a:gd name="T8" fmla="+- 0 10111 9567"/>
                              <a:gd name="T9" fmla="*/ T8 w 545"/>
                              <a:gd name="T10" fmla="+- 0 16239 15755"/>
                              <a:gd name="T11" fmla="*/ 16239 h 588"/>
                              <a:gd name="T12" fmla="+- 0 10112 9567"/>
                              <a:gd name="T13" fmla="*/ T12 w 545"/>
                              <a:gd name="T14" fmla="+- 0 16238 15755"/>
                              <a:gd name="T15" fmla="*/ 16238 h 588"/>
                            </a:gdLst>
                            <a:ahLst/>
                            <a:cxnLst>
                              <a:cxn ang="0">
                                <a:pos x="T1" y="T3"/>
                              </a:cxn>
                              <a:cxn ang="0">
                                <a:pos x="T5" y="T7"/>
                              </a:cxn>
                              <a:cxn ang="0">
                                <a:pos x="T9" y="T11"/>
                              </a:cxn>
                              <a:cxn ang="0">
                                <a:pos x="T13" y="T15"/>
                              </a:cxn>
                            </a:cxnLst>
                            <a:rect l="0" t="0" r="r" b="b"/>
                            <a:pathLst>
                              <a:path w="545" h="588">
                                <a:moveTo>
                                  <a:pt x="545" y="483"/>
                                </a:moveTo>
                                <a:lnTo>
                                  <a:pt x="523" y="484"/>
                                </a:lnTo>
                                <a:lnTo>
                                  <a:pt x="544" y="484"/>
                                </a:lnTo>
                                <a:lnTo>
                                  <a:pt x="545" y="4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7"/>
                        <wps:cNvSpPr>
                          <a:spLocks/>
                        </wps:cNvSpPr>
                        <wps:spPr bwMode="auto">
                          <a:xfrm>
                            <a:off x="9567" y="15755"/>
                            <a:ext cx="545" cy="588"/>
                          </a:xfrm>
                          <a:custGeom>
                            <a:avLst/>
                            <a:gdLst>
                              <a:gd name="T0" fmla="+- 0 9582 9567"/>
                              <a:gd name="T1" fmla="*/ T0 w 545"/>
                              <a:gd name="T2" fmla="+- 0 16121 15755"/>
                              <a:gd name="T3" fmla="*/ 16121 h 588"/>
                              <a:gd name="T4" fmla="+- 0 9567 9567"/>
                              <a:gd name="T5" fmla="*/ T4 w 545"/>
                              <a:gd name="T6" fmla="+- 0 16134 15755"/>
                              <a:gd name="T7" fmla="*/ 16134 h 588"/>
                              <a:gd name="T8" fmla="+- 0 9593 9567"/>
                              <a:gd name="T9" fmla="*/ T8 w 545"/>
                              <a:gd name="T10" fmla="+- 0 16135 15755"/>
                              <a:gd name="T11" fmla="*/ 16135 h 588"/>
                              <a:gd name="T12" fmla="+- 0 9611 9567"/>
                              <a:gd name="T13" fmla="*/ T12 w 545"/>
                              <a:gd name="T14" fmla="+- 0 16137 15755"/>
                              <a:gd name="T15" fmla="*/ 16137 h 588"/>
                              <a:gd name="T16" fmla="+- 0 9626 9567"/>
                              <a:gd name="T17" fmla="*/ T16 w 545"/>
                              <a:gd name="T18" fmla="+- 0 16142 15755"/>
                              <a:gd name="T19" fmla="*/ 16142 h 588"/>
                              <a:gd name="T20" fmla="+- 0 9627 9567"/>
                              <a:gd name="T21" fmla="*/ T20 w 545"/>
                              <a:gd name="T22" fmla="+- 0 16147 15755"/>
                              <a:gd name="T23" fmla="*/ 16147 h 588"/>
                              <a:gd name="T24" fmla="+- 0 9628 9567"/>
                              <a:gd name="T25" fmla="*/ T24 w 545"/>
                              <a:gd name="T26" fmla="+- 0 16150 15755"/>
                              <a:gd name="T27" fmla="*/ 16150 h 588"/>
                              <a:gd name="T28" fmla="+- 0 9641 9567"/>
                              <a:gd name="T29" fmla="*/ T28 w 545"/>
                              <a:gd name="T30" fmla="+- 0 16188 15755"/>
                              <a:gd name="T31" fmla="*/ 16188 h 588"/>
                              <a:gd name="T32" fmla="+- 0 9644 9567"/>
                              <a:gd name="T33" fmla="*/ T32 w 545"/>
                              <a:gd name="T34" fmla="+- 0 16196 15755"/>
                              <a:gd name="T35" fmla="*/ 16196 h 588"/>
                              <a:gd name="T36" fmla="+- 0 9656 9567"/>
                              <a:gd name="T37" fmla="*/ T36 w 545"/>
                              <a:gd name="T38" fmla="+- 0 16198 15755"/>
                              <a:gd name="T39" fmla="*/ 16198 h 588"/>
                              <a:gd name="T40" fmla="+- 0 9661 9567"/>
                              <a:gd name="T41" fmla="*/ T40 w 545"/>
                              <a:gd name="T42" fmla="+- 0 16197 15755"/>
                              <a:gd name="T43" fmla="*/ 16197 h 588"/>
                              <a:gd name="T44" fmla="+- 0 10016 9567"/>
                              <a:gd name="T45" fmla="*/ T44 w 545"/>
                              <a:gd name="T46" fmla="+- 0 16197 15755"/>
                              <a:gd name="T47" fmla="*/ 16197 h 588"/>
                              <a:gd name="T48" fmla="+- 0 10016 9567"/>
                              <a:gd name="T49" fmla="*/ T48 w 545"/>
                              <a:gd name="T50" fmla="+- 0 16196 15755"/>
                              <a:gd name="T51" fmla="*/ 16196 h 588"/>
                              <a:gd name="T52" fmla="+- 0 10027 9567"/>
                              <a:gd name="T53" fmla="*/ T52 w 545"/>
                              <a:gd name="T54" fmla="+- 0 16196 15755"/>
                              <a:gd name="T55" fmla="*/ 16196 h 588"/>
                              <a:gd name="T56" fmla="+- 0 10033 9567"/>
                              <a:gd name="T57" fmla="*/ T56 w 545"/>
                              <a:gd name="T58" fmla="+- 0 16196 15755"/>
                              <a:gd name="T59" fmla="*/ 16196 h 588"/>
                              <a:gd name="T60" fmla="+- 0 10047 9567"/>
                              <a:gd name="T61" fmla="*/ T60 w 545"/>
                              <a:gd name="T62" fmla="+- 0 16196 15755"/>
                              <a:gd name="T63" fmla="*/ 16196 h 588"/>
                              <a:gd name="T64" fmla="+- 0 10041 9567"/>
                              <a:gd name="T65" fmla="*/ T64 w 545"/>
                              <a:gd name="T66" fmla="+- 0 16186 15755"/>
                              <a:gd name="T67" fmla="*/ 16186 h 588"/>
                              <a:gd name="T68" fmla="+- 0 10041 9567"/>
                              <a:gd name="T69" fmla="*/ T68 w 545"/>
                              <a:gd name="T70" fmla="+- 0 16185 15755"/>
                              <a:gd name="T71" fmla="*/ 16185 h 588"/>
                              <a:gd name="T72" fmla="+- 0 9664 9567"/>
                              <a:gd name="T73" fmla="*/ T72 w 545"/>
                              <a:gd name="T74" fmla="+- 0 16185 15755"/>
                              <a:gd name="T75" fmla="*/ 16185 h 588"/>
                              <a:gd name="T76" fmla="+- 0 9655 9567"/>
                              <a:gd name="T77" fmla="*/ T76 w 545"/>
                              <a:gd name="T78" fmla="+- 0 16182 15755"/>
                              <a:gd name="T79" fmla="*/ 16182 h 588"/>
                              <a:gd name="T80" fmla="+- 0 9654 9567"/>
                              <a:gd name="T81" fmla="*/ T80 w 545"/>
                              <a:gd name="T82" fmla="+- 0 16179 15755"/>
                              <a:gd name="T83" fmla="*/ 16179 h 588"/>
                              <a:gd name="T84" fmla="+- 0 9640 9567"/>
                              <a:gd name="T85" fmla="*/ T84 w 545"/>
                              <a:gd name="T86" fmla="+- 0 16141 15755"/>
                              <a:gd name="T87" fmla="*/ 16141 h 588"/>
                              <a:gd name="T88" fmla="+- 0 9636 9567"/>
                              <a:gd name="T89" fmla="*/ T88 w 545"/>
                              <a:gd name="T90" fmla="+- 0 16129 15755"/>
                              <a:gd name="T91" fmla="*/ 16129 h 588"/>
                              <a:gd name="T92" fmla="+- 0 9630 9567"/>
                              <a:gd name="T93" fmla="*/ T92 w 545"/>
                              <a:gd name="T94" fmla="+- 0 16126 15755"/>
                              <a:gd name="T95" fmla="*/ 16126 h 588"/>
                              <a:gd name="T96" fmla="+- 0 9622 9567"/>
                              <a:gd name="T97" fmla="*/ T96 w 545"/>
                              <a:gd name="T98" fmla="+- 0 16125 15755"/>
                              <a:gd name="T99" fmla="*/ 16125 h 588"/>
                              <a:gd name="T100" fmla="+- 0 9602 9567"/>
                              <a:gd name="T101" fmla="*/ T100 w 545"/>
                              <a:gd name="T102" fmla="+- 0 16122 15755"/>
                              <a:gd name="T103" fmla="*/ 16122 h 588"/>
                              <a:gd name="T104" fmla="+- 0 9582 9567"/>
                              <a:gd name="T105" fmla="*/ T104 w 545"/>
                              <a:gd name="T106" fmla="+- 0 16121 15755"/>
                              <a:gd name="T107" fmla="*/ 16121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45" h="588">
                                <a:moveTo>
                                  <a:pt x="15" y="366"/>
                                </a:moveTo>
                                <a:lnTo>
                                  <a:pt x="0" y="379"/>
                                </a:lnTo>
                                <a:lnTo>
                                  <a:pt x="26" y="380"/>
                                </a:lnTo>
                                <a:lnTo>
                                  <a:pt x="44" y="382"/>
                                </a:lnTo>
                                <a:lnTo>
                                  <a:pt x="59" y="387"/>
                                </a:lnTo>
                                <a:lnTo>
                                  <a:pt x="60" y="392"/>
                                </a:lnTo>
                                <a:lnTo>
                                  <a:pt x="61" y="395"/>
                                </a:lnTo>
                                <a:lnTo>
                                  <a:pt x="74" y="433"/>
                                </a:lnTo>
                                <a:lnTo>
                                  <a:pt x="77" y="441"/>
                                </a:lnTo>
                                <a:lnTo>
                                  <a:pt x="89" y="443"/>
                                </a:lnTo>
                                <a:lnTo>
                                  <a:pt x="94" y="442"/>
                                </a:lnTo>
                                <a:lnTo>
                                  <a:pt x="449" y="442"/>
                                </a:lnTo>
                                <a:lnTo>
                                  <a:pt x="449" y="441"/>
                                </a:lnTo>
                                <a:lnTo>
                                  <a:pt x="460" y="441"/>
                                </a:lnTo>
                                <a:lnTo>
                                  <a:pt x="466" y="441"/>
                                </a:lnTo>
                                <a:lnTo>
                                  <a:pt x="480" y="441"/>
                                </a:lnTo>
                                <a:lnTo>
                                  <a:pt x="474" y="431"/>
                                </a:lnTo>
                                <a:lnTo>
                                  <a:pt x="474" y="430"/>
                                </a:lnTo>
                                <a:lnTo>
                                  <a:pt x="97" y="430"/>
                                </a:lnTo>
                                <a:lnTo>
                                  <a:pt x="88" y="427"/>
                                </a:lnTo>
                                <a:lnTo>
                                  <a:pt x="87" y="424"/>
                                </a:lnTo>
                                <a:lnTo>
                                  <a:pt x="73" y="386"/>
                                </a:lnTo>
                                <a:lnTo>
                                  <a:pt x="69" y="374"/>
                                </a:lnTo>
                                <a:lnTo>
                                  <a:pt x="63" y="371"/>
                                </a:lnTo>
                                <a:lnTo>
                                  <a:pt x="55" y="370"/>
                                </a:lnTo>
                                <a:lnTo>
                                  <a:pt x="35" y="367"/>
                                </a:lnTo>
                                <a:lnTo>
                                  <a:pt x="15" y="3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8"/>
                        <wps:cNvSpPr>
                          <a:spLocks/>
                        </wps:cNvSpPr>
                        <wps:spPr bwMode="auto">
                          <a:xfrm>
                            <a:off x="9567" y="15755"/>
                            <a:ext cx="545" cy="588"/>
                          </a:xfrm>
                          <a:custGeom>
                            <a:avLst/>
                            <a:gdLst>
                              <a:gd name="T0" fmla="+- 0 10027 9567"/>
                              <a:gd name="T1" fmla="*/ T0 w 545"/>
                              <a:gd name="T2" fmla="+- 0 16196 15755"/>
                              <a:gd name="T3" fmla="*/ 16196 h 588"/>
                              <a:gd name="T4" fmla="+- 0 10016 9567"/>
                              <a:gd name="T5" fmla="*/ T4 w 545"/>
                              <a:gd name="T6" fmla="+- 0 16196 15755"/>
                              <a:gd name="T7" fmla="*/ 16196 h 588"/>
                              <a:gd name="T8" fmla="+- 0 10024 9567"/>
                              <a:gd name="T9" fmla="*/ T8 w 545"/>
                              <a:gd name="T10" fmla="+- 0 16197 15755"/>
                              <a:gd name="T11" fmla="*/ 16197 h 588"/>
                              <a:gd name="T12" fmla="+- 0 10027 9567"/>
                              <a:gd name="T13" fmla="*/ T12 w 545"/>
                              <a:gd name="T14" fmla="+- 0 16196 15755"/>
                              <a:gd name="T15" fmla="*/ 16196 h 588"/>
                            </a:gdLst>
                            <a:ahLst/>
                            <a:cxnLst>
                              <a:cxn ang="0">
                                <a:pos x="T1" y="T3"/>
                              </a:cxn>
                              <a:cxn ang="0">
                                <a:pos x="T5" y="T7"/>
                              </a:cxn>
                              <a:cxn ang="0">
                                <a:pos x="T9" y="T11"/>
                              </a:cxn>
                              <a:cxn ang="0">
                                <a:pos x="T13" y="T15"/>
                              </a:cxn>
                            </a:cxnLst>
                            <a:rect l="0" t="0" r="r" b="b"/>
                            <a:pathLst>
                              <a:path w="545" h="588">
                                <a:moveTo>
                                  <a:pt x="460" y="441"/>
                                </a:moveTo>
                                <a:lnTo>
                                  <a:pt x="449" y="441"/>
                                </a:lnTo>
                                <a:lnTo>
                                  <a:pt x="457" y="442"/>
                                </a:lnTo>
                                <a:lnTo>
                                  <a:pt x="460" y="4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9"/>
                        <wps:cNvSpPr>
                          <a:spLocks/>
                        </wps:cNvSpPr>
                        <wps:spPr bwMode="auto">
                          <a:xfrm>
                            <a:off x="9567" y="15755"/>
                            <a:ext cx="545" cy="588"/>
                          </a:xfrm>
                          <a:custGeom>
                            <a:avLst/>
                            <a:gdLst>
                              <a:gd name="T0" fmla="+- 0 9857 9567"/>
                              <a:gd name="T1" fmla="*/ T0 w 545"/>
                              <a:gd name="T2" fmla="+- 0 15755 15755"/>
                              <a:gd name="T3" fmla="*/ 15755 h 588"/>
                              <a:gd name="T4" fmla="+- 0 9819 9567"/>
                              <a:gd name="T5" fmla="*/ T4 w 545"/>
                              <a:gd name="T6" fmla="+- 0 15755 15755"/>
                              <a:gd name="T7" fmla="*/ 15755 h 588"/>
                              <a:gd name="T8" fmla="+- 0 9819 9567"/>
                              <a:gd name="T9" fmla="*/ T8 w 545"/>
                              <a:gd name="T10" fmla="+- 0 15766 15755"/>
                              <a:gd name="T11" fmla="*/ 15766 h 588"/>
                              <a:gd name="T12" fmla="+- 0 9812 9567"/>
                              <a:gd name="T13" fmla="*/ T12 w 545"/>
                              <a:gd name="T14" fmla="+- 0 15766 15755"/>
                              <a:gd name="T15" fmla="*/ 15766 h 588"/>
                              <a:gd name="T16" fmla="+- 0 9667 9567"/>
                              <a:gd name="T17" fmla="*/ T16 w 545"/>
                              <a:gd name="T18" fmla="+- 0 16178 15755"/>
                              <a:gd name="T19" fmla="*/ 16178 h 588"/>
                              <a:gd name="T20" fmla="+- 0 9664 9567"/>
                              <a:gd name="T21" fmla="*/ T20 w 545"/>
                              <a:gd name="T22" fmla="+- 0 16185 15755"/>
                              <a:gd name="T23" fmla="*/ 16185 h 588"/>
                              <a:gd name="T24" fmla="+- 0 10041 9567"/>
                              <a:gd name="T25" fmla="*/ T24 w 545"/>
                              <a:gd name="T26" fmla="+- 0 16185 15755"/>
                              <a:gd name="T27" fmla="*/ 16185 h 588"/>
                              <a:gd name="T28" fmla="+- 0 10038 9567"/>
                              <a:gd name="T29" fmla="*/ T28 w 545"/>
                              <a:gd name="T30" fmla="+- 0 16181 15755"/>
                              <a:gd name="T31" fmla="*/ 16181 h 588"/>
                              <a:gd name="T32" fmla="+- 0 10010 9567"/>
                              <a:gd name="T33" fmla="*/ T32 w 545"/>
                              <a:gd name="T34" fmla="+- 0 16181 15755"/>
                              <a:gd name="T35" fmla="*/ 16181 h 588"/>
                              <a:gd name="T36" fmla="+- 0 9865 9567"/>
                              <a:gd name="T37" fmla="*/ T36 w 545"/>
                              <a:gd name="T38" fmla="+- 0 15766 15755"/>
                              <a:gd name="T39" fmla="*/ 15766 h 588"/>
                              <a:gd name="T40" fmla="+- 0 9857 9567"/>
                              <a:gd name="T41" fmla="*/ T40 w 545"/>
                              <a:gd name="T42" fmla="+- 0 15766 15755"/>
                              <a:gd name="T43" fmla="*/ 15766 h 588"/>
                              <a:gd name="T44" fmla="+- 0 9857 9567"/>
                              <a:gd name="T45" fmla="*/ T44 w 545"/>
                              <a:gd name="T46" fmla="+- 0 15755 15755"/>
                              <a:gd name="T47" fmla="*/ 1575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5" h="588">
                                <a:moveTo>
                                  <a:pt x="290" y="0"/>
                                </a:moveTo>
                                <a:lnTo>
                                  <a:pt x="252" y="0"/>
                                </a:lnTo>
                                <a:lnTo>
                                  <a:pt x="252" y="11"/>
                                </a:lnTo>
                                <a:lnTo>
                                  <a:pt x="245" y="11"/>
                                </a:lnTo>
                                <a:lnTo>
                                  <a:pt x="100" y="423"/>
                                </a:lnTo>
                                <a:lnTo>
                                  <a:pt x="97" y="430"/>
                                </a:lnTo>
                                <a:lnTo>
                                  <a:pt x="474" y="430"/>
                                </a:lnTo>
                                <a:lnTo>
                                  <a:pt x="471" y="426"/>
                                </a:lnTo>
                                <a:lnTo>
                                  <a:pt x="443" y="426"/>
                                </a:lnTo>
                                <a:lnTo>
                                  <a:pt x="298" y="11"/>
                                </a:lnTo>
                                <a:lnTo>
                                  <a:pt x="290" y="11"/>
                                </a:lnTo>
                                <a:lnTo>
                                  <a:pt x="2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30"/>
                      <wpg:cNvGrpSpPr>
                        <a:grpSpLocks/>
                      </wpg:cNvGrpSpPr>
                      <wpg:grpSpPr bwMode="auto">
                        <a:xfrm>
                          <a:off x="9857" y="16198"/>
                          <a:ext cx="146" cy="80"/>
                          <a:chOff x="9857" y="16198"/>
                          <a:chExt cx="146" cy="80"/>
                        </a:xfrm>
                      </wpg:grpSpPr>
                      <wps:wsp>
                        <wps:cNvPr id="24" name="Freeform 31"/>
                        <wps:cNvSpPr>
                          <a:spLocks/>
                        </wps:cNvSpPr>
                        <wps:spPr bwMode="auto">
                          <a:xfrm>
                            <a:off x="9857" y="16198"/>
                            <a:ext cx="146" cy="80"/>
                          </a:xfrm>
                          <a:custGeom>
                            <a:avLst/>
                            <a:gdLst>
                              <a:gd name="T0" fmla="+- 0 9965 9857"/>
                              <a:gd name="T1" fmla="*/ T0 w 146"/>
                              <a:gd name="T2" fmla="+- 0 16198 16198"/>
                              <a:gd name="T3" fmla="*/ 16198 h 80"/>
                              <a:gd name="T4" fmla="+- 0 9954 9857"/>
                              <a:gd name="T5" fmla="*/ T4 w 146"/>
                              <a:gd name="T6" fmla="+- 0 16211 16198"/>
                              <a:gd name="T7" fmla="*/ 16211 h 80"/>
                              <a:gd name="T8" fmla="+- 0 9857 9857"/>
                              <a:gd name="T9" fmla="*/ T8 w 146"/>
                              <a:gd name="T10" fmla="+- 0 16211 16198"/>
                              <a:gd name="T11" fmla="*/ 16211 h 80"/>
                              <a:gd name="T12" fmla="+- 0 9857 9857"/>
                              <a:gd name="T13" fmla="*/ T12 w 146"/>
                              <a:gd name="T14" fmla="+- 0 16279 16198"/>
                              <a:gd name="T15" fmla="*/ 16279 h 80"/>
                              <a:gd name="T16" fmla="+- 0 10003 9857"/>
                              <a:gd name="T17" fmla="*/ T16 w 146"/>
                              <a:gd name="T18" fmla="+- 0 16279 16198"/>
                              <a:gd name="T19" fmla="*/ 16279 h 80"/>
                              <a:gd name="T20" fmla="+- 0 9976 9857"/>
                              <a:gd name="T21" fmla="*/ T20 w 146"/>
                              <a:gd name="T22" fmla="+- 0 16201 16198"/>
                              <a:gd name="T23" fmla="*/ 16201 h 80"/>
                              <a:gd name="T24" fmla="+- 0 9965 9857"/>
                              <a:gd name="T25" fmla="*/ T24 w 146"/>
                              <a:gd name="T26" fmla="+- 0 16198 16198"/>
                              <a:gd name="T27" fmla="*/ 16198 h 80"/>
                            </a:gdLst>
                            <a:ahLst/>
                            <a:cxnLst>
                              <a:cxn ang="0">
                                <a:pos x="T1" y="T3"/>
                              </a:cxn>
                              <a:cxn ang="0">
                                <a:pos x="T5" y="T7"/>
                              </a:cxn>
                              <a:cxn ang="0">
                                <a:pos x="T9" y="T11"/>
                              </a:cxn>
                              <a:cxn ang="0">
                                <a:pos x="T13" y="T15"/>
                              </a:cxn>
                              <a:cxn ang="0">
                                <a:pos x="T17" y="T19"/>
                              </a:cxn>
                              <a:cxn ang="0">
                                <a:pos x="T21" y="T23"/>
                              </a:cxn>
                              <a:cxn ang="0">
                                <a:pos x="T25" y="T27"/>
                              </a:cxn>
                            </a:cxnLst>
                            <a:rect l="0" t="0" r="r" b="b"/>
                            <a:pathLst>
                              <a:path w="146" h="80">
                                <a:moveTo>
                                  <a:pt x="108" y="0"/>
                                </a:moveTo>
                                <a:lnTo>
                                  <a:pt x="97" y="13"/>
                                </a:lnTo>
                                <a:lnTo>
                                  <a:pt x="0" y="13"/>
                                </a:lnTo>
                                <a:lnTo>
                                  <a:pt x="0" y="81"/>
                                </a:lnTo>
                                <a:lnTo>
                                  <a:pt x="146" y="81"/>
                                </a:lnTo>
                                <a:lnTo>
                                  <a:pt x="119" y="3"/>
                                </a:lnTo>
                                <a:lnTo>
                                  <a:pt x="108" y="0"/>
                                </a:lnTo>
                                <a:close/>
                              </a:path>
                            </a:pathLst>
                          </a:custGeom>
                          <a:solidFill>
                            <a:srgbClr val="1311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32"/>
                      <wpg:cNvGrpSpPr>
                        <a:grpSpLocks/>
                      </wpg:cNvGrpSpPr>
                      <wpg:grpSpPr bwMode="auto">
                        <a:xfrm>
                          <a:off x="9673" y="16198"/>
                          <a:ext cx="146" cy="80"/>
                          <a:chOff x="9673" y="16198"/>
                          <a:chExt cx="146" cy="80"/>
                        </a:xfrm>
                      </wpg:grpSpPr>
                      <wps:wsp>
                        <wps:cNvPr id="26" name="Freeform 33"/>
                        <wps:cNvSpPr>
                          <a:spLocks/>
                        </wps:cNvSpPr>
                        <wps:spPr bwMode="auto">
                          <a:xfrm>
                            <a:off x="9673" y="16198"/>
                            <a:ext cx="146" cy="80"/>
                          </a:xfrm>
                          <a:custGeom>
                            <a:avLst/>
                            <a:gdLst>
                              <a:gd name="T0" fmla="+- 0 9711 9673"/>
                              <a:gd name="T1" fmla="*/ T0 w 146"/>
                              <a:gd name="T2" fmla="+- 0 16198 16198"/>
                              <a:gd name="T3" fmla="*/ 16198 h 80"/>
                              <a:gd name="T4" fmla="+- 0 9700 9673"/>
                              <a:gd name="T5" fmla="*/ T4 w 146"/>
                              <a:gd name="T6" fmla="+- 0 16201 16198"/>
                              <a:gd name="T7" fmla="*/ 16201 h 80"/>
                              <a:gd name="T8" fmla="+- 0 9673 9673"/>
                              <a:gd name="T9" fmla="*/ T8 w 146"/>
                              <a:gd name="T10" fmla="+- 0 16278 16198"/>
                              <a:gd name="T11" fmla="*/ 16278 h 80"/>
                              <a:gd name="T12" fmla="+- 0 9819 9673"/>
                              <a:gd name="T13" fmla="*/ T12 w 146"/>
                              <a:gd name="T14" fmla="+- 0 16278 16198"/>
                              <a:gd name="T15" fmla="*/ 16278 h 80"/>
                              <a:gd name="T16" fmla="+- 0 9819 9673"/>
                              <a:gd name="T17" fmla="*/ T16 w 146"/>
                              <a:gd name="T18" fmla="+- 0 16210 16198"/>
                              <a:gd name="T19" fmla="*/ 16210 h 80"/>
                              <a:gd name="T20" fmla="+- 0 9723 9673"/>
                              <a:gd name="T21" fmla="*/ T20 w 146"/>
                              <a:gd name="T22" fmla="+- 0 16210 16198"/>
                              <a:gd name="T23" fmla="*/ 16210 h 80"/>
                              <a:gd name="T24" fmla="+- 0 9711 9673"/>
                              <a:gd name="T25" fmla="*/ T24 w 146"/>
                              <a:gd name="T26" fmla="+- 0 16198 16198"/>
                              <a:gd name="T27" fmla="*/ 16198 h 80"/>
                            </a:gdLst>
                            <a:ahLst/>
                            <a:cxnLst>
                              <a:cxn ang="0">
                                <a:pos x="T1" y="T3"/>
                              </a:cxn>
                              <a:cxn ang="0">
                                <a:pos x="T5" y="T7"/>
                              </a:cxn>
                              <a:cxn ang="0">
                                <a:pos x="T9" y="T11"/>
                              </a:cxn>
                              <a:cxn ang="0">
                                <a:pos x="T13" y="T15"/>
                              </a:cxn>
                              <a:cxn ang="0">
                                <a:pos x="T17" y="T19"/>
                              </a:cxn>
                              <a:cxn ang="0">
                                <a:pos x="T21" y="T23"/>
                              </a:cxn>
                              <a:cxn ang="0">
                                <a:pos x="T25" y="T27"/>
                              </a:cxn>
                            </a:cxnLst>
                            <a:rect l="0" t="0" r="r" b="b"/>
                            <a:pathLst>
                              <a:path w="146" h="80">
                                <a:moveTo>
                                  <a:pt x="38" y="0"/>
                                </a:moveTo>
                                <a:lnTo>
                                  <a:pt x="27" y="3"/>
                                </a:lnTo>
                                <a:lnTo>
                                  <a:pt x="0" y="80"/>
                                </a:lnTo>
                                <a:lnTo>
                                  <a:pt x="146" y="80"/>
                                </a:lnTo>
                                <a:lnTo>
                                  <a:pt x="146" y="12"/>
                                </a:lnTo>
                                <a:lnTo>
                                  <a:pt x="50" y="12"/>
                                </a:lnTo>
                                <a:lnTo>
                                  <a:pt x="38" y="0"/>
                                </a:lnTo>
                                <a:close/>
                              </a:path>
                            </a:pathLst>
                          </a:custGeom>
                          <a:solidFill>
                            <a:srgbClr val="1311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34"/>
                      <wpg:cNvGrpSpPr>
                        <a:grpSpLocks/>
                      </wpg:cNvGrpSpPr>
                      <wpg:grpSpPr bwMode="auto">
                        <a:xfrm>
                          <a:off x="9710" y="15859"/>
                          <a:ext cx="109" cy="323"/>
                          <a:chOff x="9710" y="15859"/>
                          <a:chExt cx="109" cy="323"/>
                        </a:xfrm>
                      </wpg:grpSpPr>
                      <wps:wsp>
                        <wps:cNvPr id="28" name="Freeform 35"/>
                        <wps:cNvSpPr>
                          <a:spLocks/>
                        </wps:cNvSpPr>
                        <wps:spPr bwMode="auto">
                          <a:xfrm>
                            <a:off x="9710" y="15859"/>
                            <a:ext cx="109" cy="323"/>
                          </a:xfrm>
                          <a:custGeom>
                            <a:avLst/>
                            <a:gdLst>
                              <a:gd name="T0" fmla="+- 0 9819 9710"/>
                              <a:gd name="T1" fmla="*/ T0 w 109"/>
                              <a:gd name="T2" fmla="+- 0 15859 15859"/>
                              <a:gd name="T3" fmla="*/ 15859 h 323"/>
                              <a:gd name="T4" fmla="+- 0 9710 9710"/>
                              <a:gd name="T5" fmla="*/ T4 w 109"/>
                              <a:gd name="T6" fmla="+- 0 16173 15859"/>
                              <a:gd name="T7" fmla="*/ 16173 h 323"/>
                              <a:gd name="T8" fmla="+- 0 9713 9710"/>
                              <a:gd name="T9" fmla="*/ T8 w 109"/>
                              <a:gd name="T10" fmla="+- 0 16182 15859"/>
                              <a:gd name="T11" fmla="*/ 16182 h 323"/>
                              <a:gd name="T12" fmla="+- 0 9722 9710"/>
                              <a:gd name="T13" fmla="*/ T12 w 109"/>
                              <a:gd name="T14" fmla="+- 0 16170 15859"/>
                              <a:gd name="T15" fmla="*/ 16170 h 323"/>
                              <a:gd name="T16" fmla="+- 0 9819 9710"/>
                              <a:gd name="T17" fmla="*/ T16 w 109"/>
                              <a:gd name="T18" fmla="+- 0 16169 15859"/>
                              <a:gd name="T19" fmla="*/ 16169 h 323"/>
                              <a:gd name="T20" fmla="+- 0 9819 9710"/>
                              <a:gd name="T21" fmla="*/ T20 w 109"/>
                              <a:gd name="T22" fmla="+- 0 15859 15859"/>
                              <a:gd name="T23" fmla="*/ 15859 h 323"/>
                            </a:gdLst>
                            <a:ahLst/>
                            <a:cxnLst>
                              <a:cxn ang="0">
                                <a:pos x="T1" y="T3"/>
                              </a:cxn>
                              <a:cxn ang="0">
                                <a:pos x="T5" y="T7"/>
                              </a:cxn>
                              <a:cxn ang="0">
                                <a:pos x="T9" y="T11"/>
                              </a:cxn>
                              <a:cxn ang="0">
                                <a:pos x="T13" y="T15"/>
                              </a:cxn>
                              <a:cxn ang="0">
                                <a:pos x="T17" y="T19"/>
                              </a:cxn>
                              <a:cxn ang="0">
                                <a:pos x="T21" y="T23"/>
                              </a:cxn>
                            </a:cxnLst>
                            <a:rect l="0" t="0" r="r" b="b"/>
                            <a:pathLst>
                              <a:path w="109" h="323">
                                <a:moveTo>
                                  <a:pt x="109" y="0"/>
                                </a:moveTo>
                                <a:lnTo>
                                  <a:pt x="0" y="314"/>
                                </a:lnTo>
                                <a:lnTo>
                                  <a:pt x="3" y="323"/>
                                </a:lnTo>
                                <a:lnTo>
                                  <a:pt x="12" y="311"/>
                                </a:lnTo>
                                <a:lnTo>
                                  <a:pt x="109" y="310"/>
                                </a:lnTo>
                                <a:lnTo>
                                  <a:pt x="109" y="0"/>
                                </a:lnTo>
                                <a:close/>
                              </a:path>
                            </a:pathLst>
                          </a:custGeom>
                          <a:solidFill>
                            <a:srgbClr val="1311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36"/>
                      <wpg:cNvGrpSpPr>
                        <a:grpSpLocks/>
                      </wpg:cNvGrpSpPr>
                      <wpg:grpSpPr bwMode="auto">
                        <a:xfrm>
                          <a:off x="9858" y="15859"/>
                          <a:ext cx="109" cy="323"/>
                          <a:chOff x="9858" y="15859"/>
                          <a:chExt cx="109" cy="323"/>
                        </a:xfrm>
                      </wpg:grpSpPr>
                      <wps:wsp>
                        <wps:cNvPr id="30" name="Freeform 37"/>
                        <wps:cNvSpPr>
                          <a:spLocks/>
                        </wps:cNvSpPr>
                        <wps:spPr bwMode="auto">
                          <a:xfrm>
                            <a:off x="9858" y="15859"/>
                            <a:ext cx="109" cy="323"/>
                          </a:xfrm>
                          <a:custGeom>
                            <a:avLst/>
                            <a:gdLst>
                              <a:gd name="T0" fmla="+- 0 9858 9858"/>
                              <a:gd name="T1" fmla="*/ T0 w 109"/>
                              <a:gd name="T2" fmla="+- 0 15859 15859"/>
                              <a:gd name="T3" fmla="*/ 15859 h 323"/>
                              <a:gd name="T4" fmla="+- 0 9858 9858"/>
                              <a:gd name="T5" fmla="*/ T4 w 109"/>
                              <a:gd name="T6" fmla="+- 0 16169 15859"/>
                              <a:gd name="T7" fmla="*/ 16169 h 323"/>
                              <a:gd name="T8" fmla="+- 0 9954 9858"/>
                              <a:gd name="T9" fmla="*/ T8 w 109"/>
                              <a:gd name="T10" fmla="+- 0 16170 15859"/>
                              <a:gd name="T11" fmla="*/ 16170 h 323"/>
                              <a:gd name="T12" fmla="+- 0 9963 9858"/>
                              <a:gd name="T13" fmla="*/ T12 w 109"/>
                              <a:gd name="T14" fmla="+- 0 16182 15859"/>
                              <a:gd name="T15" fmla="*/ 16182 h 323"/>
                              <a:gd name="T16" fmla="+- 0 9966 9858"/>
                              <a:gd name="T17" fmla="*/ T16 w 109"/>
                              <a:gd name="T18" fmla="+- 0 16173 15859"/>
                              <a:gd name="T19" fmla="*/ 16173 h 323"/>
                              <a:gd name="T20" fmla="+- 0 9858 9858"/>
                              <a:gd name="T21" fmla="*/ T20 w 109"/>
                              <a:gd name="T22" fmla="+- 0 15859 15859"/>
                              <a:gd name="T23" fmla="*/ 15859 h 323"/>
                            </a:gdLst>
                            <a:ahLst/>
                            <a:cxnLst>
                              <a:cxn ang="0">
                                <a:pos x="T1" y="T3"/>
                              </a:cxn>
                              <a:cxn ang="0">
                                <a:pos x="T5" y="T7"/>
                              </a:cxn>
                              <a:cxn ang="0">
                                <a:pos x="T9" y="T11"/>
                              </a:cxn>
                              <a:cxn ang="0">
                                <a:pos x="T13" y="T15"/>
                              </a:cxn>
                              <a:cxn ang="0">
                                <a:pos x="T17" y="T19"/>
                              </a:cxn>
                              <a:cxn ang="0">
                                <a:pos x="T21" y="T23"/>
                              </a:cxn>
                            </a:cxnLst>
                            <a:rect l="0" t="0" r="r" b="b"/>
                            <a:pathLst>
                              <a:path w="109" h="323">
                                <a:moveTo>
                                  <a:pt x="0" y="0"/>
                                </a:moveTo>
                                <a:lnTo>
                                  <a:pt x="0" y="310"/>
                                </a:lnTo>
                                <a:lnTo>
                                  <a:pt x="96" y="311"/>
                                </a:lnTo>
                                <a:lnTo>
                                  <a:pt x="105" y="323"/>
                                </a:lnTo>
                                <a:lnTo>
                                  <a:pt x="108" y="314"/>
                                </a:lnTo>
                                <a:lnTo>
                                  <a:pt x="0" y="0"/>
                                </a:lnTo>
                                <a:close/>
                              </a:path>
                            </a:pathLst>
                          </a:custGeom>
                          <a:solidFill>
                            <a:srgbClr val="1311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38"/>
                      <wpg:cNvGrpSpPr>
                        <a:grpSpLocks/>
                      </wpg:cNvGrpSpPr>
                      <wpg:grpSpPr bwMode="auto">
                        <a:xfrm>
                          <a:off x="2833" y="15922"/>
                          <a:ext cx="1905" cy="255"/>
                          <a:chOff x="2833" y="15922"/>
                          <a:chExt cx="1905" cy="255"/>
                        </a:xfrm>
                      </wpg:grpSpPr>
                      <wps:wsp>
                        <wps:cNvPr id="96" name="Freeform 39"/>
                        <wps:cNvSpPr>
                          <a:spLocks/>
                        </wps:cNvSpPr>
                        <wps:spPr bwMode="auto">
                          <a:xfrm>
                            <a:off x="2833" y="15922"/>
                            <a:ext cx="1905" cy="255"/>
                          </a:xfrm>
                          <a:custGeom>
                            <a:avLst/>
                            <a:gdLst>
                              <a:gd name="T0" fmla="+- 0 2886 2833"/>
                              <a:gd name="T1" fmla="*/ T0 w 1905"/>
                              <a:gd name="T2" fmla="+- 0 15936 15922"/>
                              <a:gd name="T3" fmla="*/ 15936 h 255"/>
                              <a:gd name="T4" fmla="+- 0 2833 2833"/>
                              <a:gd name="T5" fmla="*/ T4 w 1905"/>
                              <a:gd name="T6" fmla="+- 0 15936 15922"/>
                              <a:gd name="T7" fmla="*/ 15936 h 255"/>
                              <a:gd name="T8" fmla="+- 0 2833 2833"/>
                              <a:gd name="T9" fmla="*/ T8 w 1905"/>
                              <a:gd name="T10" fmla="+- 0 16153 15922"/>
                              <a:gd name="T11" fmla="*/ 16153 h 255"/>
                              <a:gd name="T12" fmla="+- 0 2866 2833"/>
                              <a:gd name="T13" fmla="*/ T12 w 1905"/>
                              <a:gd name="T14" fmla="+- 0 16153 15922"/>
                              <a:gd name="T15" fmla="*/ 16153 h 255"/>
                              <a:gd name="T16" fmla="+- 0 2866 2833"/>
                              <a:gd name="T17" fmla="*/ T16 w 1905"/>
                              <a:gd name="T18" fmla="+- 0 15983 15922"/>
                              <a:gd name="T19" fmla="*/ 15983 h 255"/>
                              <a:gd name="T20" fmla="+- 0 2898 2833"/>
                              <a:gd name="T21" fmla="*/ T20 w 1905"/>
                              <a:gd name="T22" fmla="+- 0 15983 15922"/>
                              <a:gd name="T23" fmla="*/ 15983 h 255"/>
                              <a:gd name="T24" fmla="+- 0 2886 2833"/>
                              <a:gd name="T25" fmla="*/ T24 w 1905"/>
                              <a:gd name="T26" fmla="+- 0 15936 15922"/>
                              <a:gd name="T27" fmla="*/ 15936 h 255"/>
                            </a:gdLst>
                            <a:ahLst/>
                            <a:cxnLst>
                              <a:cxn ang="0">
                                <a:pos x="T1" y="T3"/>
                              </a:cxn>
                              <a:cxn ang="0">
                                <a:pos x="T5" y="T7"/>
                              </a:cxn>
                              <a:cxn ang="0">
                                <a:pos x="T9" y="T11"/>
                              </a:cxn>
                              <a:cxn ang="0">
                                <a:pos x="T13" y="T15"/>
                              </a:cxn>
                              <a:cxn ang="0">
                                <a:pos x="T17" y="T19"/>
                              </a:cxn>
                              <a:cxn ang="0">
                                <a:pos x="T21" y="T23"/>
                              </a:cxn>
                              <a:cxn ang="0">
                                <a:pos x="T25" y="T27"/>
                              </a:cxn>
                            </a:cxnLst>
                            <a:rect l="0" t="0" r="r" b="b"/>
                            <a:pathLst>
                              <a:path w="1905" h="255">
                                <a:moveTo>
                                  <a:pt x="53" y="14"/>
                                </a:moveTo>
                                <a:lnTo>
                                  <a:pt x="0" y="14"/>
                                </a:lnTo>
                                <a:lnTo>
                                  <a:pt x="0" y="231"/>
                                </a:lnTo>
                                <a:lnTo>
                                  <a:pt x="33" y="231"/>
                                </a:lnTo>
                                <a:lnTo>
                                  <a:pt x="33" y="61"/>
                                </a:lnTo>
                                <a:lnTo>
                                  <a:pt x="65" y="61"/>
                                </a:lnTo>
                                <a:lnTo>
                                  <a:pt x="53"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0"/>
                        <wps:cNvSpPr>
                          <a:spLocks/>
                        </wps:cNvSpPr>
                        <wps:spPr bwMode="auto">
                          <a:xfrm>
                            <a:off x="2833" y="15922"/>
                            <a:ext cx="1905" cy="255"/>
                          </a:xfrm>
                          <a:custGeom>
                            <a:avLst/>
                            <a:gdLst>
                              <a:gd name="T0" fmla="+- 0 2898 2833"/>
                              <a:gd name="T1" fmla="*/ T0 w 1905"/>
                              <a:gd name="T2" fmla="+- 0 15983 15922"/>
                              <a:gd name="T3" fmla="*/ 15983 h 255"/>
                              <a:gd name="T4" fmla="+- 0 2866 2833"/>
                              <a:gd name="T5" fmla="*/ T4 w 1905"/>
                              <a:gd name="T6" fmla="+- 0 15983 15922"/>
                              <a:gd name="T7" fmla="*/ 15983 h 255"/>
                              <a:gd name="T8" fmla="+- 0 2907 2833"/>
                              <a:gd name="T9" fmla="*/ T8 w 1905"/>
                              <a:gd name="T10" fmla="+- 0 16153 15922"/>
                              <a:gd name="T11" fmla="*/ 16153 h 255"/>
                              <a:gd name="T12" fmla="+- 0 2936 2833"/>
                              <a:gd name="T13" fmla="*/ T12 w 1905"/>
                              <a:gd name="T14" fmla="+- 0 16153 15922"/>
                              <a:gd name="T15" fmla="*/ 16153 h 255"/>
                              <a:gd name="T16" fmla="+- 0 2954 2833"/>
                              <a:gd name="T17" fmla="*/ T16 w 1905"/>
                              <a:gd name="T18" fmla="+- 0 16079 15922"/>
                              <a:gd name="T19" fmla="*/ 16079 h 255"/>
                              <a:gd name="T20" fmla="+- 0 2921 2833"/>
                              <a:gd name="T21" fmla="*/ T20 w 1905"/>
                              <a:gd name="T22" fmla="+- 0 16079 15922"/>
                              <a:gd name="T23" fmla="*/ 16079 h 255"/>
                              <a:gd name="T24" fmla="+- 0 2898 2833"/>
                              <a:gd name="T25" fmla="*/ T24 w 1905"/>
                              <a:gd name="T26" fmla="+- 0 15983 15922"/>
                              <a:gd name="T27" fmla="*/ 15983 h 255"/>
                            </a:gdLst>
                            <a:ahLst/>
                            <a:cxnLst>
                              <a:cxn ang="0">
                                <a:pos x="T1" y="T3"/>
                              </a:cxn>
                              <a:cxn ang="0">
                                <a:pos x="T5" y="T7"/>
                              </a:cxn>
                              <a:cxn ang="0">
                                <a:pos x="T9" y="T11"/>
                              </a:cxn>
                              <a:cxn ang="0">
                                <a:pos x="T13" y="T15"/>
                              </a:cxn>
                              <a:cxn ang="0">
                                <a:pos x="T17" y="T19"/>
                              </a:cxn>
                              <a:cxn ang="0">
                                <a:pos x="T21" y="T23"/>
                              </a:cxn>
                              <a:cxn ang="0">
                                <a:pos x="T25" y="T27"/>
                              </a:cxn>
                            </a:cxnLst>
                            <a:rect l="0" t="0" r="r" b="b"/>
                            <a:pathLst>
                              <a:path w="1905" h="255">
                                <a:moveTo>
                                  <a:pt x="65" y="61"/>
                                </a:moveTo>
                                <a:lnTo>
                                  <a:pt x="33" y="61"/>
                                </a:lnTo>
                                <a:lnTo>
                                  <a:pt x="74" y="231"/>
                                </a:lnTo>
                                <a:lnTo>
                                  <a:pt x="103" y="231"/>
                                </a:lnTo>
                                <a:lnTo>
                                  <a:pt x="121" y="157"/>
                                </a:lnTo>
                                <a:lnTo>
                                  <a:pt x="88" y="157"/>
                                </a:lnTo>
                                <a:lnTo>
                                  <a:pt x="65"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1"/>
                        <wps:cNvSpPr>
                          <a:spLocks/>
                        </wps:cNvSpPr>
                        <wps:spPr bwMode="auto">
                          <a:xfrm>
                            <a:off x="2833" y="15922"/>
                            <a:ext cx="1905" cy="255"/>
                          </a:xfrm>
                          <a:custGeom>
                            <a:avLst/>
                            <a:gdLst>
                              <a:gd name="T0" fmla="+- 0 3011 2833"/>
                              <a:gd name="T1" fmla="*/ T0 w 1905"/>
                              <a:gd name="T2" fmla="+- 0 15983 15922"/>
                              <a:gd name="T3" fmla="*/ 15983 h 255"/>
                              <a:gd name="T4" fmla="+- 0 2978 2833"/>
                              <a:gd name="T5" fmla="*/ T4 w 1905"/>
                              <a:gd name="T6" fmla="+- 0 15983 15922"/>
                              <a:gd name="T7" fmla="*/ 15983 h 255"/>
                              <a:gd name="T8" fmla="+- 0 2978 2833"/>
                              <a:gd name="T9" fmla="*/ T8 w 1905"/>
                              <a:gd name="T10" fmla="+- 0 16153 15922"/>
                              <a:gd name="T11" fmla="*/ 16153 h 255"/>
                              <a:gd name="T12" fmla="+- 0 3011 2833"/>
                              <a:gd name="T13" fmla="*/ T12 w 1905"/>
                              <a:gd name="T14" fmla="+- 0 16153 15922"/>
                              <a:gd name="T15" fmla="*/ 16153 h 255"/>
                              <a:gd name="T16" fmla="+- 0 3011 2833"/>
                              <a:gd name="T17" fmla="*/ T16 w 1905"/>
                              <a:gd name="T18" fmla="+- 0 15983 15922"/>
                              <a:gd name="T19" fmla="*/ 15983 h 255"/>
                            </a:gdLst>
                            <a:ahLst/>
                            <a:cxnLst>
                              <a:cxn ang="0">
                                <a:pos x="T1" y="T3"/>
                              </a:cxn>
                              <a:cxn ang="0">
                                <a:pos x="T5" y="T7"/>
                              </a:cxn>
                              <a:cxn ang="0">
                                <a:pos x="T9" y="T11"/>
                              </a:cxn>
                              <a:cxn ang="0">
                                <a:pos x="T13" y="T15"/>
                              </a:cxn>
                              <a:cxn ang="0">
                                <a:pos x="T17" y="T19"/>
                              </a:cxn>
                            </a:cxnLst>
                            <a:rect l="0" t="0" r="r" b="b"/>
                            <a:pathLst>
                              <a:path w="1905" h="255">
                                <a:moveTo>
                                  <a:pt x="178" y="61"/>
                                </a:moveTo>
                                <a:lnTo>
                                  <a:pt x="145" y="61"/>
                                </a:lnTo>
                                <a:lnTo>
                                  <a:pt x="145" y="231"/>
                                </a:lnTo>
                                <a:lnTo>
                                  <a:pt x="178" y="231"/>
                                </a:lnTo>
                                <a:lnTo>
                                  <a:pt x="178"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2"/>
                        <wps:cNvSpPr>
                          <a:spLocks/>
                        </wps:cNvSpPr>
                        <wps:spPr bwMode="auto">
                          <a:xfrm>
                            <a:off x="2833" y="15922"/>
                            <a:ext cx="1905" cy="255"/>
                          </a:xfrm>
                          <a:custGeom>
                            <a:avLst/>
                            <a:gdLst>
                              <a:gd name="T0" fmla="+- 0 3011 2833"/>
                              <a:gd name="T1" fmla="*/ T0 w 1905"/>
                              <a:gd name="T2" fmla="+- 0 15936 15922"/>
                              <a:gd name="T3" fmla="*/ 15936 h 255"/>
                              <a:gd name="T4" fmla="+- 0 2957 2833"/>
                              <a:gd name="T5" fmla="*/ T4 w 1905"/>
                              <a:gd name="T6" fmla="+- 0 15936 15922"/>
                              <a:gd name="T7" fmla="*/ 15936 h 255"/>
                              <a:gd name="T8" fmla="+- 0 2922 2833"/>
                              <a:gd name="T9" fmla="*/ T8 w 1905"/>
                              <a:gd name="T10" fmla="+- 0 16079 15922"/>
                              <a:gd name="T11" fmla="*/ 16079 h 255"/>
                              <a:gd name="T12" fmla="+- 0 2954 2833"/>
                              <a:gd name="T13" fmla="*/ T12 w 1905"/>
                              <a:gd name="T14" fmla="+- 0 16079 15922"/>
                              <a:gd name="T15" fmla="*/ 16079 h 255"/>
                              <a:gd name="T16" fmla="+- 0 2977 2833"/>
                              <a:gd name="T17" fmla="*/ T16 w 1905"/>
                              <a:gd name="T18" fmla="+- 0 15983 15922"/>
                              <a:gd name="T19" fmla="*/ 15983 h 255"/>
                              <a:gd name="T20" fmla="+- 0 3011 2833"/>
                              <a:gd name="T21" fmla="*/ T20 w 1905"/>
                              <a:gd name="T22" fmla="+- 0 15983 15922"/>
                              <a:gd name="T23" fmla="*/ 15983 h 255"/>
                              <a:gd name="T24" fmla="+- 0 3011 2833"/>
                              <a:gd name="T25" fmla="*/ T24 w 1905"/>
                              <a:gd name="T26" fmla="+- 0 15936 15922"/>
                              <a:gd name="T27" fmla="*/ 15936 h 255"/>
                            </a:gdLst>
                            <a:ahLst/>
                            <a:cxnLst>
                              <a:cxn ang="0">
                                <a:pos x="T1" y="T3"/>
                              </a:cxn>
                              <a:cxn ang="0">
                                <a:pos x="T5" y="T7"/>
                              </a:cxn>
                              <a:cxn ang="0">
                                <a:pos x="T9" y="T11"/>
                              </a:cxn>
                              <a:cxn ang="0">
                                <a:pos x="T13" y="T15"/>
                              </a:cxn>
                              <a:cxn ang="0">
                                <a:pos x="T17" y="T19"/>
                              </a:cxn>
                              <a:cxn ang="0">
                                <a:pos x="T21" y="T23"/>
                              </a:cxn>
                              <a:cxn ang="0">
                                <a:pos x="T25" y="T27"/>
                              </a:cxn>
                            </a:cxnLst>
                            <a:rect l="0" t="0" r="r" b="b"/>
                            <a:pathLst>
                              <a:path w="1905" h="255">
                                <a:moveTo>
                                  <a:pt x="178" y="14"/>
                                </a:moveTo>
                                <a:lnTo>
                                  <a:pt x="124" y="14"/>
                                </a:lnTo>
                                <a:lnTo>
                                  <a:pt x="89" y="157"/>
                                </a:lnTo>
                                <a:lnTo>
                                  <a:pt x="121" y="157"/>
                                </a:lnTo>
                                <a:lnTo>
                                  <a:pt x="144" y="61"/>
                                </a:lnTo>
                                <a:lnTo>
                                  <a:pt x="178" y="61"/>
                                </a:lnTo>
                                <a:lnTo>
                                  <a:pt x="178"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3"/>
                        <wps:cNvSpPr>
                          <a:spLocks/>
                        </wps:cNvSpPr>
                        <wps:spPr bwMode="auto">
                          <a:xfrm>
                            <a:off x="2833" y="15922"/>
                            <a:ext cx="1905" cy="255"/>
                          </a:xfrm>
                          <a:custGeom>
                            <a:avLst/>
                            <a:gdLst>
                              <a:gd name="T0" fmla="+- 0 3153 2833"/>
                              <a:gd name="T1" fmla="*/ T0 w 1905"/>
                              <a:gd name="T2" fmla="+- 0 15936 15922"/>
                              <a:gd name="T3" fmla="*/ 15936 h 255"/>
                              <a:gd name="T4" fmla="+- 0 3048 2833"/>
                              <a:gd name="T5" fmla="*/ T4 w 1905"/>
                              <a:gd name="T6" fmla="+- 0 15936 15922"/>
                              <a:gd name="T7" fmla="*/ 15936 h 255"/>
                              <a:gd name="T8" fmla="+- 0 3048 2833"/>
                              <a:gd name="T9" fmla="*/ T8 w 1905"/>
                              <a:gd name="T10" fmla="+- 0 16153 15922"/>
                              <a:gd name="T11" fmla="*/ 16153 h 255"/>
                              <a:gd name="T12" fmla="+- 0 3156 2833"/>
                              <a:gd name="T13" fmla="*/ T12 w 1905"/>
                              <a:gd name="T14" fmla="+- 0 16153 15922"/>
                              <a:gd name="T15" fmla="*/ 16153 h 255"/>
                              <a:gd name="T16" fmla="+- 0 3156 2833"/>
                              <a:gd name="T17" fmla="*/ T16 w 1905"/>
                              <a:gd name="T18" fmla="+- 0 16117 15922"/>
                              <a:gd name="T19" fmla="*/ 16117 h 255"/>
                              <a:gd name="T20" fmla="+- 0 3086 2833"/>
                              <a:gd name="T21" fmla="*/ T20 w 1905"/>
                              <a:gd name="T22" fmla="+- 0 16117 15922"/>
                              <a:gd name="T23" fmla="*/ 16117 h 255"/>
                              <a:gd name="T24" fmla="+- 0 3086 2833"/>
                              <a:gd name="T25" fmla="*/ T24 w 1905"/>
                              <a:gd name="T26" fmla="+- 0 16060 15922"/>
                              <a:gd name="T27" fmla="*/ 16060 h 255"/>
                              <a:gd name="T28" fmla="+- 0 3137 2833"/>
                              <a:gd name="T29" fmla="*/ T28 w 1905"/>
                              <a:gd name="T30" fmla="+- 0 16060 15922"/>
                              <a:gd name="T31" fmla="*/ 16060 h 255"/>
                              <a:gd name="T32" fmla="+- 0 3137 2833"/>
                              <a:gd name="T33" fmla="*/ T32 w 1905"/>
                              <a:gd name="T34" fmla="+- 0 16023 15922"/>
                              <a:gd name="T35" fmla="*/ 16023 h 255"/>
                              <a:gd name="T36" fmla="+- 0 3086 2833"/>
                              <a:gd name="T37" fmla="*/ T36 w 1905"/>
                              <a:gd name="T38" fmla="+- 0 16023 15922"/>
                              <a:gd name="T39" fmla="*/ 16023 h 255"/>
                              <a:gd name="T40" fmla="+- 0 3086 2833"/>
                              <a:gd name="T41" fmla="*/ T40 w 1905"/>
                              <a:gd name="T42" fmla="+- 0 15973 15922"/>
                              <a:gd name="T43" fmla="*/ 15973 h 255"/>
                              <a:gd name="T44" fmla="+- 0 3153 2833"/>
                              <a:gd name="T45" fmla="*/ T44 w 1905"/>
                              <a:gd name="T46" fmla="+- 0 15973 15922"/>
                              <a:gd name="T47" fmla="*/ 15973 h 255"/>
                              <a:gd name="T48" fmla="+- 0 3153 2833"/>
                              <a:gd name="T49" fmla="*/ T48 w 1905"/>
                              <a:gd name="T50" fmla="+- 0 15936 15922"/>
                              <a:gd name="T51" fmla="*/ 1593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5" h="255">
                                <a:moveTo>
                                  <a:pt x="320" y="14"/>
                                </a:moveTo>
                                <a:lnTo>
                                  <a:pt x="215" y="14"/>
                                </a:lnTo>
                                <a:lnTo>
                                  <a:pt x="215" y="231"/>
                                </a:lnTo>
                                <a:lnTo>
                                  <a:pt x="323" y="231"/>
                                </a:lnTo>
                                <a:lnTo>
                                  <a:pt x="323" y="195"/>
                                </a:lnTo>
                                <a:lnTo>
                                  <a:pt x="253" y="195"/>
                                </a:lnTo>
                                <a:lnTo>
                                  <a:pt x="253" y="138"/>
                                </a:lnTo>
                                <a:lnTo>
                                  <a:pt x="304" y="138"/>
                                </a:lnTo>
                                <a:lnTo>
                                  <a:pt x="304" y="101"/>
                                </a:lnTo>
                                <a:lnTo>
                                  <a:pt x="253" y="101"/>
                                </a:lnTo>
                                <a:lnTo>
                                  <a:pt x="253" y="51"/>
                                </a:lnTo>
                                <a:lnTo>
                                  <a:pt x="320" y="51"/>
                                </a:lnTo>
                                <a:lnTo>
                                  <a:pt x="32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4"/>
                        <wps:cNvSpPr>
                          <a:spLocks/>
                        </wps:cNvSpPr>
                        <wps:spPr bwMode="auto">
                          <a:xfrm>
                            <a:off x="2833" y="15922"/>
                            <a:ext cx="1905" cy="255"/>
                          </a:xfrm>
                          <a:custGeom>
                            <a:avLst/>
                            <a:gdLst>
                              <a:gd name="T0" fmla="+- 0 3304 2833"/>
                              <a:gd name="T1" fmla="*/ T0 w 1905"/>
                              <a:gd name="T2" fmla="+- 0 15936 15922"/>
                              <a:gd name="T3" fmla="*/ 15936 h 255"/>
                              <a:gd name="T4" fmla="+- 0 3265 2833"/>
                              <a:gd name="T5" fmla="*/ T4 w 1905"/>
                              <a:gd name="T6" fmla="+- 0 15936 15922"/>
                              <a:gd name="T7" fmla="*/ 15936 h 255"/>
                              <a:gd name="T8" fmla="+- 0 3265 2833"/>
                              <a:gd name="T9" fmla="*/ T8 w 1905"/>
                              <a:gd name="T10" fmla="+- 0 16153 15922"/>
                              <a:gd name="T11" fmla="*/ 16153 h 255"/>
                              <a:gd name="T12" fmla="+- 0 3366 2833"/>
                              <a:gd name="T13" fmla="*/ T12 w 1905"/>
                              <a:gd name="T14" fmla="+- 0 16153 15922"/>
                              <a:gd name="T15" fmla="*/ 16153 h 255"/>
                              <a:gd name="T16" fmla="+- 0 3366 2833"/>
                              <a:gd name="T17" fmla="*/ T16 w 1905"/>
                              <a:gd name="T18" fmla="+- 0 16117 15922"/>
                              <a:gd name="T19" fmla="*/ 16117 h 255"/>
                              <a:gd name="T20" fmla="+- 0 3304 2833"/>
                              <a:gd name="T21" fmla="*/ T20 w 1905"/>
                              <a:gd name="T22" fmla="+- 0 16117 15922"/>
                              <a:gd name="T23" fmla="*/ 16117 h 255"/>
                              <a:gd name="T24" fmla="+- 0 3304 2833"/>
                              <a:gd name="T25" fmla="*/ T24 w 1905"/>
                              <a:gd name="T26" fmla="+- 0 15936 15922"/>
                              <a:gd name="T27" fmla="*/ 15936 h 255"/>
                            </a:gdLst>
                            <a:ahLst/>
                            <a:cxnLst>
                              <a:cxn ang="0">
                                <a:pos x="T1" y="T3"/>
                              </a:cxn>
                              <a:cxn ang="0">
                                <a:pos x="T5" y="T7"/>
                              </a:cxn>
                              <a:cxn ang="0">
                                <a:pos x="T9" y="T11"/>
                              </a:cxn>
                              <a:cxn ang="0">
                                <a:pos x="T13" y="T15"/>
                              </a:cxn>
                              <a:cxn ang="0">
                                <a:pos x="T17" y="T19"/>
                              </a:cxn>
                              <a:cxn ang="0">
                                <a:pos x="T21" y="T23"/>
                              </a:cxn>
                              <a:cxn ang="0">
                                <a:pos x="T25" y="T27"/>
                              </a:cxn>
                            </a:cxnLst>
                            <a:rect l="0" t="0" r="r" b="b"/>
                            <a:pathLst>
                              <a:path w="1905" h="255">
                                <a:moveTo>
                                  <a:pt x="471" y="14"/>
                                </a:moveTo>
                                <a:lnTo>
                                  <a:pt x="432" y="14"/>
                                </a:lnTo>
                                <a:lnTo>
                                  <a:pt x="432" y="231"/>
                                </a:lnTo>
                                <a:lnTo>
                                  <a:pt x="533" y="231"/>
                                </a:lnTo>
                                <a:lnTo>
                                  <a:pt x="533" y="195"/>
                                </a:lnTo>
                                <a:lnTo>
                                  <a:pt x="471" y="195"/>
                                </a:lnTo>
                                <a:lnTo>
                                  <a:pt x="471"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5"/>
                        <wps:cNvSpPr>
                          <a:spLocks/>
                        </wps:cNvSpPr>
                        <wps:spPr bwMode="auto">
                          <a:xfrm>
                            <a:off x="2833" y="15922"/>
                            <a:ext cx="1905" cy="255"/>
                          </a:xfrm>
                          <a:custGeom>
                            <a:avLst/>
                            <a:gdLst>
                              <a:gd name="T0" fmla="+- 0 3463 2833"/>
                              <a:gd name="T1" fmla="*/ T0 w 1905"/>
                              <a:gd name="T2" fmla="+- 0 15933 15922"/>
                              <a:gd name="T3" fmla="*/ 15933 h 255"/>
                              <a:gd name="T4" fmla="+- 0 3449 2833"/>
                              <a:gd name="T5" fmla="*/ T4 w 1905"/>
                              <a:gd name="T6" fmla="+- 0 15933 15922"/>
                              <a:gd name="T7" fmla="*/ 15933 h 255"/>
                              <a:gd name="T8" fmla="+- 0 3428 2833"/>
                              <a:gd name="T9" fmla="*/ T8 w 1905"/>
                              <a:gd name="T10" fmla="+- 0 15936 15922"/>
                              <a:gd name="T11" fmla="*/ 15936 h 255"/>
                              <a:gd name="T12" fmla="+- 0 3410 2833"/>
                              <a:gd name="T13" fmla="*/ T12 w 1905"/>
                              <a:gd name="T14" fmla="+- 0 15944 15922"/>
                              <a:gd name="T15" fmla="*/ 15944 h 255"/>
                              <a:gd name="T16" fmla="+- 0 3396 2833"/>
                              <a:gd name="T17" fmla="*/ T16 w 1905"/>
                              <a:gd name="T18" fmla="+- 0 15959 15922"/>
                              <a:gd name="T19" fmla="*/ 15959 h 255"/>
                              <a:gd name="T20" fmla="+- 0 3388 2833"/>
                              <a:gd name="T21" fmla="*/ T20 w 1905"/>
                              <a:gd name="T22" fmla="+- 0 15981 15922"/>
                              <a:gd name="T23" fmla="*/ 15981 h 255"/>
                              <a:gd name="T24" fmla="+- 0 3386 2833"/>
                              <a:gd name="T25" fmla="*/ T24 w 1905"/>
                              <a:gd name="T26" fmla="+- 0 16084 15922"/>
                              <a:gd name="T27" fmla="*/ 16084 h 255"/>
                              <a:gd name="T28" fmla="+- 0 3388 2833"/>
                              <a:gd name="T29" fmla="*/ T28 w 1905"/>
                              <a:gd name="T30" fmla="+- 0 16107 15922"/>
                              <a:gd name="T31" fmla="*/ 16107 h 255"/>
                              <a:gd name="T32" fmla="+- 0 3393 2833"/>
                              <a:gd name="T33" fmla="*/ T32 w 1905"/>
                              <a:gd name="T34" fmla="+- 0 16124 15922"/>
                              <a:gd name="T35" fmla="*/ 16124 h 255"/>
                              <a:gd name="T36" fmla="+- 0 3374 2833"/>
                              <a:gd name="T37" fmla="*/ T36 w 1905"/>
                              <a:gd name="T38" fmla="+- 0 16177 15922"/>
                              <a:gd name="T39" fmla="*/ 16177 h 255"/>
                              <a:gd name="T40" fmla="+- 0 3403 2833"/>
                              <a:gd name="T41" fmla="*/ T40 w 1905"/>
                              <a:gd name="T42" fmla="+- 0 16177 15922"/>
                              <a:gd name="T43" fmla="*/ 16177 h 255"/>
                              <a:gd name="T44" fmla="+- 0 3416 2833"/>
                              <a:gd name="T45" fmla="*/ T44 w 1905"/>
                              <a:gd name="T46" fmla="+- 0 16149 15922"/>
                              <a:gd name="T47" fmla="*/ 16149 h 255"/>
                              <a:gd name="T48" fmla="+- 0 3482 2833"/>
                              <a:gd name="T49" fmla="*/ T48 w 1905"/>
                              <a:gd name="T50" fmla="+- 0 16149 15922"/>
                              <a:gd name="T51" fmla="*/ 16149 h 255"/>
                              <a:gd name="T52" fmla="+- 0 3489 2833"/>
                              <a:gd name="T53" fmla="*/ T52 w 1905"/>
                              <a:gd name="T54" fmla="+- 0 16145 15922"/>
                              <a:gd name="T55" fmla="*/ 16145 h 255"/>
                              <a:gd name="T56" fmla="+- 0 3503 2833"/>
                              <a:gd name="T57" fmla="*/ T56 w 1905"/>
                              <a:gd name="T58" fmla="+- 0 16131 15922"/>
                              <a:gd name="T59" fmla="*/ 16131 h 255"/>
                              <a:gd name="T60" fmla="+- 0 3507 2833"/>
                              <a:gd name="T61" fmla="*/ T60 w 1905"/>
                              <a:gd name="T62" fmla="+- 0 16120 15922"/>
                              <a:gd name="T63" fmla="*/ 16120 h 255"/>
                              <a:gd name="T64" fmla="+- 0 3442 2833"/>
                              <a:gd name="T65" fmla="*/ T64 w 1905"/>
                              <a:gd name="T66" fmla="+- 0 16120 15922"/>
                              <a:gd name="T67" fmla="*/ 16120 h 255"/>
                              <a:gd name="T68" fmla="+- 0 3435 2833"/>
                              <a:gd name="T69" fmla="*/ T68 w 1905"/>
                              <a:gd name="T70" fmla="+- 0 16118 15922"/>
                              <a:gd name="T71" fmla="*/ 16118 h 255"/>
                              <a:gd name="T72" fmla="+- 0 3431 2833"/>
                              <a:gd name="T73" fmla="*/ T72 w 1905"/>
                              <a:gd name="T74" fmla="+- 0 16113 15922"/>
                              <a:gd name="T75" fmla="*/ 16113 h 255"/>
                              <a:gd name="T76" fmla="+- 0 3449 2833"/>
                              <a:gd name="T77" fmla="*/ T76 w 1905"/>
                              <a:gd name="T78" fmla="+- 0 16075 15922"/>
                              <a:gd name="T79" fmla="*/ 16075 h 255"/>
                              <a:gd name="T80" fmla="+- 0 3424 2833"/>
                              <a:gd name="T81" fmla="*/ T80 w 1905"/>
                              <a:gd name="T82" fmla="+- 0 16075 15922"/>
                              <a:gd name="T83" fmla="*/ 16075 h 255"/>
                              <a:gd name="T84" fmla="+- 0 3424 2833"/>
                              <a:gd name="T85" fmla="*/ T84 w 1905"/>
                              <a:gd name="T86" fmla="+- 0 15977 15922"/>
                              <a:gd name="T87" fmla="*/ 15977 h 255"/>
                              <a:gd name="T88" fmla="+- 0 3434 2833"/>
                              <a:gd name="T89" fmla="*/ T88 w 1905"/>
                              <a:gd name="T90" fmla="+- 0 15970 15922"/>
                              <a:gd name="T91" fmla="*/ 15970 h 255"/>
                              <a:gd name="T92" fmla="+- 0 3507 2833"/>
                              <a:gd name="T93" fmla="*/ T92 w 1905"/>
                              <a:gd name="T94" fmla="+- 0 15970 15922"/>
                              <a:gd name="T95" fmla="*/ 15970 h 255"/>
                              <a:gd name="T96" fmla="+- 0 3506 2833"/>
                              <a:gd name="T97" fmla="*/ T96 w 1905"/>
                              <a:gd name="T98" fmla="+- 0 15966 15922"/>
                              <a:gd name="T99" fmla="*/ 15966 h 255"/>
                              <a:gd name="T100" fmla="+- 0 3517 2833"/>
                              <a:gd name="T101" fmla="*/ T100 w 1905"/>
                              <a:gd name="T102" fmla="+- 0 15942 15922"/>
                              <a:gd name="T103" fmla="*/ 15942 h 255"/>
                              <a:gd name="T104" fmla="+- 0 3486 2833"/>
                              <a:gd name="T105" fmla="*/ T104 w 1905"/>
                              <a:gd name="T106" fmla="+- 0 15942 15922"/>
                              <a:gd name="T107" fmla="*/ 15942 h 255"/>
                              <a:gd name="T108" fmla="+- 0 3476 2833"/>
                              <a:gd name="T109" fmla="*/ T108 w 1905"/>
                              <a:gd name="T110" fmla="+- 0 15936 15922"/>
                              <a:gd name="T111" fmla="*/ 15936 h 255"/>
                              <a:gd name="T112" fmla="+- 0 3463 2833"/>
                              <a:gd name="T113" fmla="*/ T112 w 1905"/>
                              <a:gd name="T114" fmla="+- 0 15933 15922"/>
                              <a:gd name="T115" fmla="*/ 1593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05" h="255">
                                <a:moveTo>
                                  <a:pt x="630" y="11"/>
                                </a:moveTo>
                                <a:lnTo>
                                  <a:pt x="616" y="11"/>
                                </a:lnTo>
                                <a:lnTo>
                                  <a:pt x="595" y="14"/>
                                </a:lnTo>
                                <a:lnTo>
                                  <a:pt x="577" y="22"/>
                                </a:lnTo>
                                <a:lnTo>
                                  <a:pt x="563" y="37"/>
                                </a:lnTo>
                                <a:lnTo>
                                  <a:pt x="555" y="59"/>
                                </a:lnTo>
                                <a:lnTo>
                                  <a:pt x="553" y="162"/>
                                </a:lnTo>
                                <a:lnTo>
                                  <a:pt x="555" y="185"/>
                                </a:lnTo>
                                <a:lnTo>
                                  <a:pt x="560" y="202"/>
                                </a:lnTo>
                                <a:lnTo>
                                  <a:pt x="541" y="255"/>
                                </a:lnTo>
                                <a:lnTo>
                                  <a:pt x="570" y="255"/>
                                </a:lnTo>
                                <a:lnTo>
                                  <a:pt x="583" y="227"/>
                                </a:lnTo>
                                <a:lnTo>
                                  <a:pt x="649" y="227"/>
                                </a:lnTo>
                                <a:lnTo>
                                  <a:pt x="656" y="223"/>
                                </a:lnTo>
                                <a:lnTo>
                                  <a:pt x="670" y="209"/>
                                </a:lnTo>
                                <a:lnTo>
                                  <a:pt x="674" y="198"/>
                                </a:lnTo>
                                <a:lnTo>
                                  <a:pt x="609" y="198"/>
                                </a:lnTo>
                                <a:lnTo>
                                  <a:pt x="602" y="196"/>
                                </a:lnTo>
                                <a:lnTo>
                                  <a:pt x="598" y="191"/>
                                </a:lnTo>
                                <a:lnTo>
                                  <a:pt x="616" y="153"/>
                                </a:lnTo>
                                <a:lnTo>
                                  <a:pt x="591" y="153"/>
                                </a:lnTo>
                                <a:lnTo>
                                  <a:pt x="591" y="55"/>
                                </a:lnTo>
                                <a:lnTo>
                                  <a:pt x="601" y="48"/>
                                </a:lnTo>
                                <a:lnTo>
                                  <a:pt x="674" y="48"/>
                                </a:lnTo>
                                <a:lnTo>
                                  <a:pt x="673" y="44"/>
                                </a:lnTo>
                                <a:lnTo>
                                  <a:pt x="684" y="20"/>
                                </a:lnTo>
                                <a:lnTo>
                                  <a:pt x="653" y="20"/>
                                </a:lnTo>
                                <a:lnTo>
                                  <a:pt x="643" y="14"/>
                                </a:lnTo>
                                <a:lnTo>
                                  <a:pt x="63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6"/>
                        <wps:cNvSpPr>
                          <a:spLocks/>
                        </wps:cNvSpPr>
                        <wps:spPr bwMode="auto">
                          <a:xfrm>
                            <a:off x="2833" y="15922"/>
                            <a:ext cx="1905" cy="255"/>
                          </a:xfrm>
                          <a:custGeom>
                            <a:avLst/>
                            <a:gdLst>
                              <a:gd name="T0" fmla="+- 0 3482 2833"/>
                              <a:gd name="T1" fmla="*/ T0 w 1905"/>
                              <a:gd name="T2" fmla="+- 0 16149 15922"/>
                              <a:gd name="T3" fmla="*/ 16149 h 255"/>
                              <a:gd name="T4" fmla="+- 0 3416 2833"/>
                              <a:gd name="T5" fmla="*/ T4 w 1905"/>
                              <a:gd name="T6" fmla="+- 0 16149 15922"/>
                              <a:gd name="T7" fmla="*/ 16149 h 255"/>
                              <a:gd name="T8" fmla="+- 0 3425 2833"/>
                              <a:gd name="T9" fmla="*/ T8 w 1905"/>
                              <a:gd name="T10" fmla="+- 0 16154 15922"/>
                              <a:gd name="T11" fmla="*/ 16154 h 255"/>
                              <a:gd name="T12" fmla="+- 0 3437 2833"/>
                              <a:gd name="T13" fmla="*/ T12 w 1905"/>
                              <a:gd name="T14" fmla="+- 0 16156 15922"/>
                              <a:gd name="T15" fmla="*/ 16156 h 255"/>
                              <a:gd name="T16" fmla="+- 0 3449 2833"/>
                              <a:gd name="T17" fmla="*/ T16 w 1905"/>
                              <a:gd name="T18" fmla="+- 0 16156 15922"/>
                              <a:gd name="T19" fmla="*/ 16156 h 255"/>
                              <a:gd name="T20" fmla="+- 0 3471 2833"/>
                              <a:gd name="T21" fmla="*/ T20 w 1905"/>
                              <a:gd name="T22" fmla="+- 0 16154 15922"/>
                              <a:gd name="T23" fmla="*/ 16154 h 255"/>
                              <a:gd name="T24" fmla="+- 0 3482 2833"/>
                              <a:gd name="T25" fmla="*/ T24 w 1905"/>
                              <a:gd name="T26" fmla="+- 0 16149 15922"/>
                              <a:gd name="T27" fmla="*/ 16149 h 255"/>
                            </a:gdLst>
                            <a:ahLst/>
                            <a:cxnLst>
                              <a:cxn ang="0">
                                <a:pos x="T1" y="T3"/>
                              </a:cxn>
                              <a:cxn ang="0">
                                <a:pos x="T5" y="T7"/>
                              </a:cxn>
                              <a:cxn ang="0">
                                <a:pos x="T9" y="T11"/>
                              </a:cxn>
                              <a:cxn ang="0">
                                <a:pos x="T13" y="T15"/>
                              </a:cxn>
                              <a:cxn ang="0">
                                <a:pos x="T17" y="T19"/>
                              </a:cxn>
                              <a:cxn ang="0">
                                <a:pos x="T21" y="T23"/>
                              </a:cxn>
                              <a:cxn ang="0">
                                <a:pos x="T25" y="T27"/>
                              </a:cxn>
                            </a:cxnLst>
                            <a:rect l="0" t="0" r="r" b="b"/>
                            <a:pathLst>
                              <a:path w="1905" h="255">
                                <a:moveTo>
                                  <a:pt x="649" y="227"/>
                                </a:moveTo>
                                <a:lnTo>
                                  <a:pt x="583" y="227"/>
                                </a:lnTo>
                                <a:lnTo>
                                  <a:pt x="592" y="232"/>
                                </a:lnTo>
                                <a:lnTo>
                                  <a:pt x="604" y="234"/>
                                </a:lnTo>
                                <a:lnTo>
                                  <a:pt x="616" y="234"/>
                                </a:lnTo>
                                <a:lnTo>
                                  <a:pt x="638" y="232"/>
                                </a:lnTo>
                                <a:lnTo>
                                  <a:pt x="649"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7"/>
                        <wps:cNvSpPr>
                          <a:spLocks/>
                        </wps:cNvSpPr>
                        <wps:spPr bwMode="auto">
                          <a:xfrm>
                            <a:off x="2833" y="15922"/>
                            <a:ext cx="1905" cy="255"/>
                          </a:xfrm>
                          <a:custGeom>
                            <a:avLst/>
                            <a:gdLst>
                              <a:gd name="T0" fmla="+- 0 3513 2833"/>
                              <a:gd name="T1" fmla="*/ T0 w 1905"/>
                              <a:gd name="T2" fmla="+- 0 16023 15922"/>
                              <a:gd name="T3" fmla="*/ 16023 h 255"/>
                              <a:gd name="T4" fmla="+- 0 3475 2833"/>
                              <a:gd name="T5" fmla="*/ T4 w 1905"/>
                              <a:gd name="T6" fmla="+- 0 16023 15922"/>
                              <a:gd name="T7" fmla="*/ 16023 h 255"/>
                              <a:gd name="T8" fmla="+- 0 3475 2833"/>
                              <a:gd name="T9" fmla="*/ T8 w 1905"/>
                              <a:gd name="T10" fmla="+- 0 16113 15922"/>
                              <a:gd name="T11" fmla="*/ 16113 h 255"/>
                              <a:gd name="T12" fmla="+- 0 3465 2833"/>
                              <a:gd name="T13" fmla="*/ T12 w 1905"/>
                              <a:gd name="T14" fmla="+- 0 16120 15922"/>
                              <a:gd name="T15" fmla="*/ 16120 h 255"/>
                              <a:gd name="T16" fmla="+- 0 3507 2833"/>
                              <a:gd name="T17" fmla="*/ T16 w 1905"/>
                              <a:gd name="T18" fmla="+- 0 16120 15922"/>
                              <a:gd name="T19" fmla="*/ 16120 h 255"/>
                              <a:gd name="T20" fmla="+- 0 3511 2833"/>
                              <a:gd name="T21" fmla="*/ T20 w 1905"/>
                              <a:gd name="T22" fmla="+- 0 16108 15922"/>
                              <a:gd name="T23" fmla="*/ 16108 h 255"/>
                              <a:gd name="T24" fmla="+- 0 3513 2833"/>
                              <a:gd name="T25" fmla="*/ T24 w 1905"/>
                              <a:gd name="T26" fmla="+- 0 16023 15922"/>
                              <a:gd name="T27" fmla="*/ 16023 h 255"/>
                            </a:gdLst>
                            <a:ahLst/>
                            <a:cxnLst>
                              <a:cxn ang="0">
                                <a:pos x="T1" y="T3"/>
                              </a:cxn>
                              <a:cxn ang="0">
                                <a:pos x="T5" y="T7"/>
                              </a:cxn>
                              <a:cxn ang="0">
                                <a:pos x="T9" y="T11"/>
                              </a:cxn>
                              <a:cxn ang="0">
                                <a:pos x="T13" y="T15"/>
                              </a:cxn>
                              <a:cxn ang="0">
                                <a:pos x="T17" y="T19"/>
                              </a:cxn>
                              <a:cxn ang="0">
                                <a:pos x="T21" y="T23"/>
                              </a:cxn>
                              <a:cxn ang="0">
                                <a:pos x="T25" y="T27"/>
                              </a:cxn>
                            </a:cxnLst>
                            <a:rect l="0" t="0" r="r" b="b"/>
                            <a:pathLst>
                              <a:path w="1905" h="255">
                                <a:moveTo>
                                  <a:pt x="680" y="101"/>
                                </a:moveTo>
                                <a:lnTo>
                                  <a:pt x="642" y="101"/>
                                </a:lnTo>
                                <a:lnTo>
                                  <a:pt x="642" y="191"/>
                                </a:lnTo>
                                <a:lnTo>
                                  <a:pt x="632" y="198"/>
                                </a:lnTo>
                                <a:lnTo>
                                  <a:pt x="674" y="198"/>
                                </a:lnTo>
                                <a:lnTo>
                                  <a:pt x="678" y="186"/>
                                </a:lnTo>
                                <a:lnTo>
                                  <a:pt x="68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8"/>
                        <wps:cNvSpPr>
                          <a:spLocks/>
                        </wps:cNvSpPr>
                        <wps:spPr bwMode="auto">
                          <a:xfrm>
                            <a:off x="2833" y="15922"/>
                            <a:ext cx="1905" cy="255"/>
                          </a:xfrm>
                          <a:custGeom>
                            <a:avLst/>
                            <a:gdLst>
                              <a:gd name="T0" fmla="+- 0 3507 2833"/>
                              <a:gd name="T1" fmla="*/ T0 w 1905"/>
                              <a:gd name="T2" fmla="+- 0 15970 15922"/>
                              <a:gd name="T3" fmla="*/ 15970 h 255"/>
                              <a:gd name="T4" fmla="+- 0 3459 2833"/>
                              <a:gd name="T5" fmla="*/ T4 w 1905"/>
                              <a:gd name="T6" fmla="+- 0 15970 15922"/>
                              <a:gd name="T7" fmla="*/ 15970 h 255"/>
                              <a:gd name="T8" fmla="+- 0 3466 2833"/>
                              <a:gd name="T9" fmla="*/ T8 w 1905"/>
                              <a:gd name="T10" fmla="+- 0 15972 15922"/>
                              <a:gd name="T11" fmla="*/ 15972 h 255"/>
                              <a:gd name="T12" fmla="+- 0 3470 2833"/>
                              <a:gd name="T13" fmla="*/ T12 w 1905"/>
                              <a:gd name="T14" fmla="+- 0 15980 15922"/>
                              <a:gd name="T15" fmla="*/ 15980 h 255"/>
                              <a:gd name="T16" fmla="+- 0 3425 2833"/>
                              <a:gd name="T17" fmla="*/ T16 w 1905"/>
                              <a:gd name="T18" fmla="+- 0 16075 15922"/>
                              <a:gd name="T19" fmla="*/ 16075 h 255"/>
                              <a:gd name="T20" fmla="+- 0 3449 2833"/>
                              <a:gd name="T21" fmla="*/ T20 w 1905"/>
                              <a:gd name="T22" fmla="+- 0 16075 15922"/>
                              <a:gd name="T23" fmla="*/ 16075 h 255"/>
                              <a:gd name="T24" fmla="+- 0 3474 2833"/>
                              <a:gd name="T25" fmla="*/ T24 w 1905"/>
                              <a:gd name="T26" fmla="+- 0 16023 15922"/>
                              <a:gd name="T27" fmla="*/ 16023 h 255"/>
                              <a:gd name="T28" fmla="+- 0 3513 2833"/>
                              <a:gd name="T29" fmla="*/ T28 w 1905"/>
                              <a:gd name="T30" fmla="+- 0 16023 15922"/>
                              <a:gd name="T31" fmla="*/ 16023 h 255"/>
                              <a:gd name="T32" fmla="+- 0 3513 2833"/>
                              <a:gd name="T33" fmla="*/ T32 w 1905"/>
                              <a:gd name="T34" fmla="+- 0 16006 15922"/>
                              <a:gd name="T35" fmla="*/ 16006 h 255"/>
                              <a:gd name="T36" fmla="+- 0 3511 2833"/>
                              <a:gd name="T37" fmla="*/ T36 w 1905"/>
                              <a:gd name="T38" fmla="+- 0 15984 15922"/>
                              <a:gd name="T39" fmla="*/ 15984 h 255"/>
                              <a:gd name="T40" fmla="+- 0 3507 2833"/>
                              <a:gd name="T41" fmla="*/ T40 w 1905"/>
                              <a:gd name="T42" fmla="+- 0 15970 15922"/>
                              <a:gd name="T43" fmla="*/ 1597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05" h="255">
                                <a:moveTo>
                                  <a:pt x="674" y="48"/>
                                </a:moveTo>
                                <a:lnTo>
                                  <a:pt x="626" y="48"/>
                                </a:lnTo>
                                <a:lnTo>
                                  <a:pt x="633" y="50"/>
                                </a:lnTo>
                                <a:lnTo>
                                  <a:pt x="637" y="58"/>
                                </a:lnTo>
                                <a:lnTo>
                                  <a:pt x="592" y="153"/>
                                </a:lnTo>
                                <a:lnTo>
                                  <a:pt x="616" y="153"/>
                                </a:lnTo>
                                <a:lnTo>
                                  <a:pt x="641" y="101"/>
                                </a:lnTo>
                                <a:lnTo>
                                  <a:pt x="680" y="101"/>
                                </a:lnTo>
                                <a:lnTo>
                                  <a:pt x="680" y="84"/>
                                </a:lnTo>
                                <a:lnTo>
                                  <a:pt x="678" y="62"/>
                                </a:lnTo>
                                <a:lnTo>
                                  <a:pt x="674"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9"/>
                        <wps:cNvSpPr>
                          <a:spLocks/>
                        </wps:cNvSpPr>
                        <wps:spPr bwMode="auto">
                          <a:xfrm>
                            <a:off x="2833" y="15922"/>
                            <a:ext cx="1905" cy="255"/>
                          </a:xfrm>
                          <a:custGeom>
                            <a:avLst/>
                            <a:gdLst>
                              <a:gd name="T0" fmla="+- 0 3525 2833"/>
                              <a:gd name="T1" fmla="*/ T0 w 1905"/>
                              <a:gd name="T2" fmla="+- 0 15922 15922"/>
                              <a:gd name="T3" fmla="*/ 15922 h 255"/>
                              <a:gd name="T4" fmla="+- 0 3496 2833"/>
                              <a:gd name="T5" fmla="*/ T4 w 1905"/>
                              <a:gd name="T6" fmla="+- 0 15922 15922"/>
                              <a:gd name="T7" fmla="*/ 15922 h 255"/>
                              <a:gd name="T8" fmla="+- 0 3486 2833"/>
                              <a:gd name="T9" fmla="*/ T8 w 1905"/>
                              <a:gd name="T10" fmla="+- 0 15942 15922"/>
                              <a:gd name="T11" fmla="*/ 15942 h 255"/>
                              <a:gd name="T12" fmla="+- 0 3517 2833"/>
                              <a:gd name="T13" fmla="*/ T12 w 1905"/>
                              <a:gd name="T14" fmla="+- 0 15942 15922"/>
                              <a:gd name="T15" fmla="*/ 15942 h 255"/>
                              <a:gd name="T16" fmla="+- 0 3525 2833"/>
                              <a:gd name="T17" fmla="*/ T16 w 1905"/>
                              <a:gd name="T18" fmla="+- 0 15922 15922"/>
                              <a:gd name="T19" fmla="*/ 15922 h 255"/>
                            </a:gdLst>
                            <a:ahLst/>
                            <a:cxnLst>
                              <a:cxn ang="0">
                                <a:pos x="T1" y="T3"/>
                              </a:cxn>
                              <a:cxn ang="0">
                                <a:pos x="T5" y="T7"/>
                              </a:cxn>
                              <a:cxn ang="0">
                                <a:pos x="T9" y="T11"/>
                              </a:cxn>
                              <a:cxn ang="0">
                                <a:pos x="T13" y="T15"/>
                              </a:cxn>
                              <a:cxn ang="0">
                                <a:pos x="T17" y="T19"/>
                              </a:cxn>
                            </a:cxnLst>
                            <a:rect l="0" t="0" r="r" b="b"/>
                            <a:pathLst>
                              <a:path w="1905" h="255">
                                <a:moveTo>
                                  <a:pt x="692" y="0"/>
                                </a:moveTo>
                                <a:lnTo>
                                  <a:pt x="663" y="0"/>
                                </a:lnTo>
                                <a:lnTo>
                                  <a:pt x="653" y="20"/>
                                </a:lnTo>
                                <a:lnTo>
                                  <a:pt x="684" y="20"/>
                                </a:lnTo>
                                <a:lnTo>
                                  <a:pt x="6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0"/>
                        <wps:cNvSpPr>
                          <a:spLocks/>
                        </wps:cNvSpPr>
                        <wps:spPr bwMode="auto">
                          <a:xfrm>
                            <a:off x="2833" y="15922"/>
                            <a:ext cx="1905" cy="255"/>
                          </a:xfrm>
                          <a:custGeom>
                            <a:avLst/>
                            <a:gdLst>
                              <a:gd name="T0" fmla="+- 0 3645 2833"/>
                              <a:gd name="T1" fmla="*/ T0 w 1905"/>
                              <a:gd name="T2" fmla="+- 0 15936 15922"/>
                              <a:gd name="T3" fmla="*/ 15936 h 255"/>
                              <a:gd name="T4" fmla="+- 0 3545 2833"/>
                              <a:gd name="T5" fmla="*/ T4 w 1905"/>
                              <a:gd name="T6" fmla="+- 0 15936 15922"/>
                              <a:gd name="T7" fmla="*/ 15936 h 255"/>
                              <a:gd name="T8" fmla="+- 0 3545 2833"/>
                              <a:gd name="T9" fmla="*/ T8 w 1905"/>
                              <a:gd name="T10" fmla="+- 0 16153 15922"/>
                              <a:gd name="T11" fmla="*/ 16153 h 255"/>
                              <a:gd name="T12" fmla="+- 0 3583 2833"/>
                              <a:gd name="T13" fmla="*/ T12 w 1905"/>
                              <a:gd name="T14" fmla="+- 0 16153 15922"/>
                              <a:gd name="T15" fmla="*/ 16153 h 255"/>
                              <a:gd name="T16" fmla="+- 0 3583 2833"/>
                              <a:gd name="T17" fmla="*/ T16 w 1905"/>
                              <a:gd name="T18" fmla="+- 0 16060 15922"/>
                              <a:gd name="T19" fmla="*/ 16060 h 255"/>
                              <a:gd name="T20" fmla="+- 0 3632 2833"/>
                              <a:gd name="T21" fmla="*/ T20 w 1905"/>
                              <a:gd name="T22" fmla="+- 0 16060 15922"/>
                              <a:gd name="T23" fmla="*/ 16060 h 255"/>
                              <a:gd name="T24" fmla="+- 0 3632 2833"/>
                              <a:gd name="T25" fmla="*/ T24 w 1905"/>
                              <a:gd name="T26" fmla="+- 0 16023 15922"/>
                              <a:gd name="T27" fmla="*/ 16023 h 255"/>
                              <a:gd name="T28" fmla="+- 0 3583 2833"/>
                              <a:gd name="T29" fmla="*/ T28 w 1905"/>
                              <a:gd name="T30" fmla="+- 0 16023 15922"/>
                              <a:gd name="T31" fmla="*/ 16023 h 255"/>
                              <a:gd name="T32" fmla="+- 0 3583 2833"/>
                              <a:gd name="T33" fmla="*/ T32 w 1905"/>
                              <a:gd name="T34" fmla="+- 0 15973 15922"/>
                              <a:gd name="T35" fmla="*/ 15973 h 255"/>
                              <a:gd name="T36" fmla="+- 0 3645 2833"/>
                              <a:gd name="T37" fmla="*/ T36 w 1905"/>
                              <a:gd name="T38" fmla="+- 0 15973 15922"/>
                              <a:gd name="T39" fmla="*/ 15973 h 255"/>
                              <a:gd name="T40" fmla="+- 0 3645 2833"/>
                              <a:gd name="T41" fmla="*/ T40 w 1905"/>
                              <a:gd name="T42" fmla="+- 0 15936 15922"/>
                              <a:gd name="T43" fmla="*/ 1593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05" h="255">
                                <a:moveTo>
                                  <a:pt x="812" y="14"/>
                                </a:moveTo>
                                <a:lnTo>
                                  <a:pt x="712" y="14"/>
                                </a:lnTo>
                                <a:lnTo>
                                  <a:pt x="712" y="231"/>
                                </a:lnTo>
                                <a:lnTo>
                                  <a:pt x="750" y="231"/>
                                </a:lnTo>
                                <a:lnTo>
                                  <a:pt x="750" y="138"/>
                                </a:lnTo>
                                <a:lnTo>
                                  <a:pt x="799" y="138"/>
                                </a:lnTo>
                                <a:lnTo>
                                  <a:pt x="799" y="101"/>
                                </a:lnTo>
                                <a:lnTo>
                                  <a:pt x="750" y="101"/>
                                </a:lnTo>
                                <a:lnTo>
                                  <a:pt x="750" y="51"/>
                                </a:lnTo>
                                <a:lnTo>
                                  <a:pt x="812" y="51"/>
                                </a:lnTo>
                                <a:lnTo>
                                  <a:pt x="812"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1"/>
                        <wps:cNvSpPr>
                          <a:spLocks/>
                        </wps:cNvSpPr>
                        <wps:spPr bwMode="auto">
                          <a:xfrm>
                            <a:off x="2833" y="15922"/>
                            <a:ext cx="1905" cy="255"/>
                          </a:xfrm>
                          <a:custGeom>
                            <a:avLst/>
                            <a:gdLst>
                              <a:gd name="T0" fmla="+- 0 3740 2833"/>
                              <a:gd name="T1" fmla="*/ T0 w 1905"/>
                              <a:gd name="T2" fmla="+- 0 15973 15922"/>
                              <a:gd name="T3" fmla="*/ 15973 h 255"/>
                              <a:gd name="T4" fmla="+- 0 3702 2833"/>
                              <a:gd name="T5" fmla="*/ T4 w 1905"/>
                              <a:gd name="T6" fmla="+- 0 15973 15922"/>
                              <a:gd name="T7" fmla="*/ 15973 h 255"/>
                              <a:gd name="T8" fmla="+- 0 3702 2833"/>
                              <a:gd name="T9" fmla="*/ T8 w 1905"/>
                              <a:gd name="T10" fmla="+- 0 16153 15922"/>
                              <a:gd name="T11" fmla="*/ 16153 h 255"/>
                              <a:gd name="T12" fmla="+- 0 3740 2833"/>
                              <a:gd name="T13" fmla="*/ T12 w 1905"/>
                              <a:gd name="T14" fmla="+- 0 16153 15922"/>
                              <a:gd name="T15" fmla="*/ 16153 h 255"/>
                              <a:gd name="T16" fmla="+- 0 3740 2833"/>
                              <a:gd name="T17" fmla="*/ T16 w 1905"/>
                              <a:gd name="T18" fmla="+- 0 15973 15922"/>
                              <a:gd name="T19" fmla="*/ 15973 h 255"/>
                            </a:gdLst>
                            <a:ahLst/>
                            <a:cxnLst>
                              <a:cxn ang="0">
                                <a:pos x="T1" y="T3"/>
                              </a:cxn>
                              <a:cxn ang="0">
                                <a:pos x="T5" y="T7"/>
                              </a:cxn>
                              <a:cxn ang="0">
                                <a:pos x="T9" y="T11"/>
                              </a:cxn>
                              <a:cxn ang="0">
                                <a:pos x="T13" y="T15"/>
                              </a:cxn>
                              <a:cxn ang="0">
                                <a:pos x="T17" y="T19"/>
                              </a:cxn>
                            </a:cxnLst>
                            <a:rect l="0" t="0" r="r" b="b"/>
                            <a:pathLst>
                              <a:path w="1905" h="255">
                                <a:moveTo>
                                  <a:pt x="907" y="51"/>
                                </a:moveTo>
                                <a:lnTo>
                                  <a:pt x="869" y="51"/>
                                </a:lnTo>
                                <a:lnTo>
                                  <a:pt x="869" y="231"/>
                                </a:lnTo>
                                <a:lnTo>
                                  <a:pt x="907" y="231"/>
                                </a:lnTo>
                                <a:lnTo>
                                  <a:pt x="907"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2"/>
                        <wps:cNvSpPr>
                          <a:spLocks/>
                        </wps:cNvSpPr>
                        <wps:spPr bwMode="auto">
                          <a:xfrm>
                            <a:off x="2833" y="15922"/>
                            <a:ext cx="1905" cy="255"/>
                          </a:xfrm>
                          <a:custGeom>
                            <a:avLst/>
                            <a:gdLst>
                              <a:gd name="T0" fmla="+- 0 3785 2833"/>
                              <a:gd name="T1" fmla="*/ T0 w 1905"/>
                              <a:gd name="T2" fmla="+- 0 15936 15922"/>
                              <a:gd name="T3" fmla="*/ 15936 h 255"/>
                              <a:gd name="T4" fmla="+- 0 3657 2833"/>
                              <a:gd name="T5" fmla="*/ T4 w 1905"/>
                              <a:gd name="T6" fmla="+- 0 15936 15922"/>
                              <a:gd name="T7" fmla="*/ 15936 h 255"/>
                              <a:gd name="T8" fmla="+- 0 3657 2833"/>
                              <a:gd name="T9" fmla="*/ T8 w 1905"/>
                              <a:gd name="T10" fmla="+- 0 15973 15922"/>
                              <a:gd name="T11" fmla="*/ 15973 h 255"/>
                              <a:gd name="T12" fmla="+- 0 3785 2833"/>
                              <a:gd name="T13" fmla="*/ T12 w 1905"/>
                              <a:gd name="T14" fmla="+- 0 15973 15922"/>
                              <a:gd name="T15" fmla="*/ 15973 h 255"/>
                              <a:gd name="T16" fmla="+- 0 3785 2833"/>
                              <a:gd name="T17" fmla="*/ T16 w 1905"/>
                              <a:gd name="T18" fmla="+- 0 15936 15922"/>
                              <a:gd name="T19" fmla="*/ 15936 h 255"/>
                            </a:gdLst>
                            <a:ahLst/>
                            <a:cxnLst>
                              <a:cxn ang="0">
                                <a:pos x="T1" y="T3"/>
                              </a:cxn>
                              <a:cxn ang="0">
                                <a:pos x="T5" y="T7"/>
                              </a:cxn>
                              <a:cxn ang="0">
                                <a:pos x="T9" y="T11"/>
                              </a:cxn>
                              <a:cxn ang="0">
                                <a:pos x="T13" y="T15"/>
                              </a:cxn>
                              <a:cxn ang="0">
                                <a:pos x="T17" y="T19"/>
                              </a:cxn>
                            </a:cxnLst>
                            <a:rect l="0" t="0" r="r" b="b"/>
                            <a:pathLst>
                              <a:path w="1905" h="255">
                                <a:moveTo>
                                  <a:pt x="952" y="14"/>
                                </a:moveTo>
                                <a:lnTo>
                                  <a:pt x="824" y="14"/>
                                </a:lnTo>
                                <a:lnTo>
                                  <a:pt x="824" y="51"/>
                                </a:lnTo>
                                <a:lnTo>
                                  <a:pt x="952" y="51"/>
                                </a:lnTo>
                                <a:lnTo>
                                  <a:pt x="952"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3"/>
                        <wps:cNvSpPr>
                          <a:spLocks/>
                        </wps:cNvSpPr>
                        <wps:spPr bwMode="auto">
                          <a:xfrm>
                            <a:off x="2833" y="15922"/>
                            <a:ext cx="1905" cy="255"/>
                          </a:xfrm>
                          <a:custGeom>
                            <a:avLst/>
                            <a:gdLst>
                              <a:gd name="T0" fmla="+- 0 3914 2833"/>
                              <a:gd name="T1" fmla="*/ T0 w 1905"/>
                              <a:gd name="T2" fmla="+- 0 15936 15922"/>
                              <a:gd name="T3" fmla="*/ 15936 h 255"/>
                              <a:gd name="T4" fmla="+- 0 3808 2833"/>
                              <a:gd name="T5" fmla="*/ T4 w 1905"/>
                              <a:gd name="T6" fmla="+- 0 15936 15922"/>
                              <a:gd name="T7" fmla="*/ 15936 h 255"/>
                              <a:gd name="T8" fmla="+- 0 3808 2833"/>
                              <a:gd name="T9" fmla="*/ T8 w 1905"/>
                              <a:gd name="T10" fmla="+- 0 16153 15922"/>
                              <a:gd name="T11" fmla="*/ 16153 h 255"/>
                              <a:gd name="T12" fmla="+- 0 3917 2833"/>
                              <a:gd name="T13" fmla="*/ T12 w 1905"/>
                              <a:gd name="T14" fmla="+- 0 16153 15922"/>
                              <a:gd name="T15" fmla="*/ 16153 h 255"/>
                              <a:gd name="T16" fmla="+- 0 3917 2833"/>
                              <a:gd name="T17" fmla="*/ T16 w 1905"/>
                              <a:gd name="T18" fmla="+- 0 16117 15922"/>
                              <a:gd name="T19" fmla="*/ 16117 h 255"/>
                              <a:gd name="T20" fmla="+- 0 3847 2833"/>
                              <a:gd name="T21" fmla="*/ T20 w 1905"/>
                              <a:gd name="T22" fmla="+- 0 16117 15922"/>
                              <a:gd name="T23" fmla="*/ 16117 h 255"/>
                              <a:gd name="T24" fmla="+- 0 3847 2833"/>
                              <a:gd name="T25" fmla="*/ T24 w 1905"/>
                              <a:gd name="T26" fmla="+- 0 16060 15922"/>
                              <a:gd name="T27" fmla="*/ 16060 h 255"/>
                              <a:gd name="T28" fmla="+- 0 3898 2833"/>
                              <a:gd name="T29" fmla="*/ T28 w 1905"/>
                              <a:gd name="T30" fmla="+- 0 16060 15922"/>
                              <a:gd name="T31" fmla="*/ 16060 h 255"/>
                              <a:gd name="T32" fmla="+- 0 3898 2833"/>
                              <a:gd name="T33" fmla="*/ T32 w 1905"/>
                              <a:gd name="T34" fmla="+- 0 16023 15922"/>
                              <a:gd name="T35" fmla="*/ 16023 h 255"/>
                              <a:gd name="T36" fmla="+- 0 3847 2833"/>
                              <a:gd name="T37" fmla="*/ T36 w 1905"/>
                              <a:gd name="T38" fmla="+- 0 16023 15922"/>
                              <a:gd name="T39" fmla="*/ 16023 h 255"/>
                              <a:gd name="T40" fmla="+- 0 3847 2833"/>
                              <a:gd name="T41" fmla="*/ T40 w 1905"/>
                              <a:gd name="T42" fmla="+- 0 15973 15922"/>
                              <a:gd name="T43" fmla="*/ 15973 h 255"/>
                              <a:gd name="T44" fmla="+- 0 3914 2833"/>
                              <a:gd name="T45" fmla="*/ T44 w 1905"/>
                              <a:gd name="T46" fmla="+- 0 15973 15922"/>
                              <a:gd name="T47" fmla="*/ 15973 h 255"/>
                              <a:gd name="T48" fmla="+- 0 3914 2833"/>
                              <a:gd name="T49" fmla="*/ T48 w 1905"/>
                              <a:gd name="T50" fmla="+- 0 15936 15922"/>
                              <a:gd name="T51" fmla="*/ 1593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5" h="255">
                                <a:moveTo>
                                  <a:pt x="1081" y="14"/>
                                </a:moveTo>
                                <a:lnTo>
                                  <a:pt x="975" y="14"/>
                                </a:lnTo>
                                <a:lnTo>
                                  <a:pt x="975" y="231"/>
                                </a:lnTo>
                                <a:lnTo>
                                  <a:pt x="1084" y="231"/>
                                </a:lnTo>
                                <a:lnTo>
                                  <a:pt x="1084" y="195"/>
                                </a:lnTo>
                                <a:lnTo>
                                  <a:pt x="1014" y="195"/>
                                </a:lnTo>
                                <a:lnTo>
                                  <a:pt x="1014" y="138"/>
                                </a:lnTo>
                                <a:lnTo>
                                  <a:pt x="1065" y="138"/>
                                </a:lnTo>
                                <a:lnTo>
                                  <a:pt x="1065" y="101"/>
                                </a:lnTo>
                                <a:lnTo>
                                  <a:pt x="1014" y="101"/>
                                </a:lnTo>
                                <a:lnTo>
                                  <a:pt x="1014" y="51"/>
                                </a:lnTo>
                                <a:lnTo>
                                  <a:pt x="1081" y="51"/>
                                </a:lnTo>
                                <a:lnTo>
                                  <a:pt x="1081"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4"/>
                        <wps:cNvSpPr>
                          <a:spLocks/>
                        </wps:cNvSpPr>
                        <wps:spPr bwMode="auto">
                          <a:xfrm>
                            <a:off x="2833" y="15922"/>
                            <a:ext cx="1905" cy="255"/>
                          </a:xfrm>
                          <a:custGeom>
                            <a:avLst/>
                            <a:gdLst>
                              <a:gd name="T0" fmla="+- 0 3948 2833"/>
                              <a:gd name="T1" fmla="*/ T0 w 1905"/>
                              <a:gd name="T2" fmla="+- 0 15936 15922"/>
                              <a:gd name="T3" fmla="*/ 15936 h 255"/>
                              <a:gd name="T4" fmla="+- 0 3948 2833"/>
                              <a:gd name="T5" fmla="*/ T4 w 1905"/>
                              <a:gd name="T6" fmla="+- 0 16153 15922"/>
                              <a:gd name="T7" fmla="*/ 16153 h 255"/>
                              <a:gd name="T8" fmla="+- 0 3986 2833"/>
                              <a:gd name="T9" fmla="*/ T8 w 1905"/>
                              <a:gd name="T10" fmla="+- 0 16153 15922"/>
                              <a:gd name="T11" fmla="*/ 16153 h 255"/>
                              <a:gd name="T12" fmla="+- 0 3986 2833"/>
                              <a:gd name="T13" fmla="*/ T12 w 1905"/>
                              <a:gd name="T14" fmla="+- 0 16065 15922"/>
                              <a:gd name="T15" fmla="*/ 16065 h 255"/>
                              <a:gd name="T16" fmla="+- 0 4045 2833"/>
                              <a:gd name="T17" fmla="*/ T16 w 1905"/>
                              <a:gd name="T18" fmla="+- 0 16065 15922"/>
                              <a:gd name="T19" fmla="*/ 16065 h 255"/>
                              <a:gd name="T20" fmla="+- 0 4042 2833"/>
                              <a:gd name="T21" fmla="*/ T20 w 1905"/>
                              <a:gd name="T22" fmla="+- 0 16057 15922"/>
                              <a:gd name="T23" fmla="*/ 16057 h 255"/>
                              <a:gd name="T24" fmla="+- 0 4059 2833"/>
                              <a:gd name="T25" fmla="*/ T24 w 1905"/>
                              <a:gd name="T26" fmla="+- 0 16045 15922"/>
                              <a:gd name="T27" fmla="*/ 16045 h 255"/>
                              <a:gd name="T28" fmla="+- 0 4067 2833"/>
                              <a:gd name="T29" fmla="*/ T28 w 1905"/>
                              <a:gd name="T30" fmla="+- 0 16031 15922"/>
                              <a:gd name="T31" fmla="*/ 16031 h 255"/>
                              <a:gd name="T32" fmla="+- 0 3986 2833"/>
                              <a:gd name="T33" fmla="*/ T32 w 1905"/>
                              <a:gd name="T34" fmla="+- 0 16031 15922"/>
                              <a:gd name="T35" fmla="*/ 16031 h 255"/>
                              <a:gd name="T36" fmla="+- 0 3986 2833"/>
                              <a:gd name="T37" fmla="*/ T36 w 1905"/>
                              <a:gd name="T38" fmla="+- 0 15971 15922"/>
                              <a:gd name="T39" fmla="*/ 15971 h 255"/>
                              <a:gd name="T40" fmla="+- 0 4065 2833"/>
                              <a:gd name="T41" fmla="*/ T40 w 1905"/>
                              <a:gd name="T42" fmla="+- 0 15971 15922"/>
                              <a:gd name="T43" fmla="*/ 15971 h 255"/>
                              <a:gd name="T44" fmla="+- 0 4061 2833"/>
                              <a:gd name="T45" fmla="*/ T44 w 1905"/>
                              <a:gd name="T46" fmla="+- 0 15961 15922"/>
                              <a:gd name="T47" fmla="*/ 15961 h 255"/>
                              <a:gd name="T48" fmla="+- 0 4046 2833"/>
                              <a:gd name="T49" fmla="*/ T48 w 1905"/>
                              <a:gd name="T50" fmla="+- 0 15947 15922"/>
                              <a:gd name="T51" fmla="*/ 15947 h 255"/>
                              <a:gd name="T52" fmla="+- 0 4026 2833"/>
                              <a:gd name="T53" fmla="*/ T52 w 1905"/>
                              <a:gd name="T54" fmla="+- 0 15939 15922"/>
                              <a:gd name="T55" fmla="*/ 15939 h 255"/>
                              <a:gd name="T56" fmla="+- 0 3948 2833"/>
                              <a:gd name="T57" fmla="*/ T56 w 1905"/>
                              <a:gd name="T58" fmla="+- 0 15936 15922"/>
                              <a:gd name="T59" fmla="*/ 1593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05" h="255">
                                <a:moveTo>
                                  <a:pt x="1115" y="14"/>
                                </a:moveTo>
                                <a:lnTo>
                                  <a:pt x="1115" y="231"/>
                                </a:lnTo>
                                <a:lnTo>
                                  <a:pt x="1153" y="231"/>
                                </a:lnTo>
                                <a:lnTo>
                                  <a:pt x="1153" y="143"/>
                                </a:lnTo>
                                <a:lnTo>
                                  <a:pt x="1212" y="143"/>
                                </a:lnTo>
                                <a:lnTo>
                                  <a:pt x="1209" y="135"/>
                                </a:lnTo>
                                <a:lnTo>
                                  <a:pt x="1226" y="123"/>
                                </a:lnTo>
                                <a:lnTo>
                                  <a:pt x="1234" y="109"/>
                                </a:lnTo>
                                <a:lnTo>
                                  <a:pt x="1153" y="109"/>
                                </a:lnTo>
                                <a:lnTo>
                                  <a:pt x="1153" y="49"/>
                                </a:lnTo>
                                <a:lnTo>
                                  <a:pt x="1232" y="49"/>
                                </a:lnTo>
                                <a:lnTo>
                                  <a:pt x="1228" y="39"/>
                                </a:lnTo>
                                <a:lnTo>
                                  <a:pt x="1213" y="25"/>
                                </a:lnTo>
                                <a:lnTo>
                                  <a:pt x="1193" y="17"/>
                                </a:lnTo>
                                <a:lnTo>
                                  <a:pt x="1115"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5"/>
                        <wps:cNvSpPr>
                          <a:spLocks/>
                        </wps:cNvSpPr>
                        <wps:spPr bwMode="auto">
                          <a:xfrm>
                            <a:off x="2833" y="15922"/>
                            <a:ext cx="1905" cy="255"/>
                          </a:xfrm>
                          <a:custGeom>
                            <a:avLst/>
                            <a:gdLst>
                              <a:gd name="T0" fmla="+- 0 4045 2833"/>
                              <a:gd name="T1" fmla="*/ T0 w 1905"/>
                              <a:gd name="T2" fmla="+- 0 16065 15922"/>
                              <a:gd name="T3" fmla="*/ 16065 h 255"/>
                              <a:gd name="T4" fmla="+- 0 4005 2833"/>
                              <a:gd name="T5" fmla="*/ T4 w 1905"/>
                              <a:gd name="T6" fmla="+- 0 16065 15922"/>
                              <a:gd name="T7" fmla="*/ 16065 h 255"/>
                              <a:gd name="T8" fmla="+- 0 4038 2833"/>
                              <a:gd name="T9" fmla="*/ T8 w 1905"/>
                              <a:gd name="T10" fmla="+- 0 16153 15922"/>
                              <a:gd name="T11" fmla="*/ 16153 h 255"/>
                              <a:gd name="T12" fmla="+- 0 4080 2833"/>
                              <a:gd name="T13" fmla="*/ T12 w 1905"/>
                              <a:gd name="T14" fmla="+- 0 16153 15922"/>
                              <a:gd name="T15" fmla="*/ 16153 h 255"/>
                              <a:gd name="T16" fmla="+- 0 4045 2833"/>
                              <a:gd name="T17" fmla="*/ T16 w 1905"/>
                              <a:gd name="T18" fmla="+- 0 16065 15922"/>
                              <a:gd name="T19" fmla="*/ 16065 h 255"/>
                            </a:gdLst>
                            <a:ahLst/>
                            <a:cxnLst>
                              <a:cxn ang="0">
                                <a:pos x="T1" y="T3"/>
                              </a:cxn>
                              <a:cxn ang="0">
                                <a:pos x="T5" y="T7"/>
                              </a:cxn>
                              <a:cxn ang="0">
                                <a:pos x="T9" y="T11"/>
                              </a:cxn>
                              <a:cxn ang="0">
                                <a:pos x="T13" y="T15"/>
                              </a:cxn>
                              <a:cxn ang="0">
                                <a:pos x="T17" y="T19"/>
                              </a:cxn>
                            </a:cxnLst>
                            <a:rect l="0" t="0" r="r" b="b"/>
                            <a:pathLst>
                              <a:path w="1905" h="255">
                                <a:moveTo>
                                  <a:pt x="1212" y="143"/>
                                </a:moveTo>
                                <a:lnTo>
                                  <a:pt x="1172" y="143"/>
                                </a:lnTo>
                                <a:lnTo>
                                  <a:pt x="1205" y="231"/>
                                </a:lnTo>
                                <a:lnTo>
                                  <a:pt x="1247" y="231"/>
                                </a:lnTo>
                                <a:lnTo>
                                  <a:pt x="1212"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6"/>
                        <wps:cNvSpPr>
                          <a:spLocks/>
                        </wps:cNvSpPr>
                        <wps:spPr bwMode="auto">
                          <a:xfrm>
                            <a:off x="2833" y="15922"/>
                            <a:ext cx="1905" cy="255"/>
                          </a:xfrm>
                          <a:custGeom>
                            <a:avLst/>
                            <a:gdLst>
                              <a:gd name="T0" fmla="+- 0 4065 2833"/>
                              <a:gd name="T1" fmla="*/ T0 w 1905"/>
                              <a:gd name="T2" fmla="+- 0 15971 15922"/>
                              <a:gd name="T3" fmla="*/ 15971 h 255"/>
                              <a:gd name="T4" fmla="+- 0 4006 2833"/>
                              <a:gd name="T5" fmla="*/ T4 w 1905"/>
                              <a:gd name="T6" fmla="+- 0 15971 15922"/>
                              <a:gd name="T7" fmla="*/ 15971 h 255"/>
                              <a:gd name="T8" fmla="+- 0 4026 2833"/>
                              <a:gd name="T9" fmla="*/ T8 w 1905"/>
                              <a:gd name="T10" fmla="+- 0 15977 15922"/>
                              <a:gd name="T11" fmla="*/ 15977 h 255"/>
                              <a:gd name="T12" fmla="+- 0 4034 2833"/>
                              <a:gd name="T13" fmla="*/ T12 w 1905"/>
                              <a:gd name="T14" fmla="+- 0 16000 15922"/>
                              <a:gd name="T15" fmla="*/ 16000 h 255"/>
                              <a:gd name="T16" fmla="+- 0 4027 2833"/>
                              <a:gd name="T17" fmla="*/ T16 w 1905"/>
                              <a:gd name="T18" fmla="+- 0 16023 15922"/>
                              <a:gd name="T19" fmla="*/ 16023 h 255"/>
                              <a:gd name="T20" fmla="+- 0 4008 2833"/>
                              <a:gd name="T21" fmla="*/ T20 w 1905"/>
                              <a:gd name="T22" fmla="+- 0 16031 15922"/>
                              <a:gd name="T23" fmla="*/ 16031 h 255"/>
                              <a:gd name="T24" fmla="+- 0 3986 2833"/>
                              <a:gd name="T25" fmla="*/ T24 w 1905"/>
                              <a:gd name="T26" fmla="+- 0 16031 15922"/>
                              <a:gd name="T27" fmla="*/ 16031 h 255"/>
                              <a:gd name="T28" fmla="+- 0 4067 2833"/>
                              <a:gd name="T29" fmla="*/ T28 w 1905"/>
                              <a:gd name="T30" fmla="+- 0 16031 15922"/>
                              <a:gd name="T31" fmla="*/ 16031 h 255"/>
                              <a:gd name="T32" fmla="+- 0 4068 2833"/>
                              <a:gd name="T33" fmla="*/ T32 w 1905"/>
                              <a:gd name="T34" fmla="+- 0 16028 15922"/>
                              <a:gd name="T35" fmla="*/ 16028 h 255"/>
                              <a:gd name="T36" fmla="+- 0 4072 2833"/>
                              <a:gd name="T37" fmla="*/ T36 w 1905"/>
                              <a:gd name="T38" fmla="+- 0 16005 15922"/>
                              <a:gd name="T39" fmla="*/ 16005 h 255"/>
                              <a:gd name="T40" fmla="+- 0 4069 2833"/>
                              <a:gd name="T41" fmla="*/ T40 w 1905"/>
                              <a:gd name="T42" fmla="+- 0 15980 15922"/>
                              <a:gd name="T43" fmla="*/ 15980 h 255"/>
                              <a:gd name="T44" fmla="+- 0 4065 2833"/>
                              <a:gd name="T45" fmla="*/ T44 w 1905"/>
                              <a:gd name="T46" fmla="+- 0 15971 15922"/>
                              <a:gd name="T47" fmla="*/ 1597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5" h="255">
                                <a:moveTo>
                                  <a:pt x="1232" y="49"/>
                                </a:moveTo>
                                <a:lnTo>
                                  <a:pt x="1173" y="49"/>
                                </a:lnTo>
                                <a:lnTo>
                                  <a:pt x="1193" y="55"/>
                                </a:lnTo>
                                <a:lnTo>
                                  <a:pt x="1201" y="78"/>
                                </a:lnTo>
                                <a:lnTo>
                                  <a:pt x="1194" y="101"/>
                                </a:lnTo>
                                <a:lnTo>
                                  <a:pt x="1175" y="109"/>
                                </a:lnTo>
                                <a:lnTo>
                                  <a:pt x="1153" y="109"/>
                                </a:lnTo>
                                <a:lnTo>
                                  <a:pt x="1234" y="109"/>
                                </a:lnTo>
                                <a:lnTo>
                                  <a:pt x="1235" y="106"/>
                                </a:lnTo>
                                <a:lnTo>
                                  <a:pt x="1239" y="83"/>
                                </a:lnTo>
                                <a:lnTo>
                                  <a:pt x="1236" y="58"/>
                                </a:lnTo>
                                <a:lnTo>
                                  <a:pt x="1232"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7"/>
                        <wps:cNvSpPr>
                          <a:spLocks/>
                        </wps:cNvSpPr>
                        <wps:spPr bwMode="auto">
                          <a:xfrm>
                            <a:off x="2833" y="15922"/>
                            <a:ext cx="1905" cy="255"/>
                          </a:xfrm>
                          <a:custGeom>
                            <a:avLst/>
                            <a:gdLst>
                              <a:gd name="T0" fmla="+- 0 4222 2833"/>
                              <a:gd name="T1" fmla="*/ T0 w 1905"/>
                              <a:gd name="T2" fmla="+- 0 15936 15922"/>
                              <a:gd name="T3" fmla="*/ 15936 h 255"/>
                              <a:gd name="T4" fmla="+- 0 4183 2833"/>
                              <a:gd name="T5" fmla="*/ T4 w 1905"/>
                              <a:gd name="T6" fmla="+- 0 15936 15922"/>
                              <a:gd name="T7" fmla="*/ 15936 h 255"/>
                              <a:gd name="T8" fmla="+- 0 4183 2833"/>
                              <a:gd name="T9" fmla="*/ T8 w 1905"/>
                              <a:gd name="T10" fmla="+- 0 16153 15922"/>
                              <a:gd name="T11" fmla="*/ 16153 h 255"/>
                              <a:gd name="T12" fmla="+- 0 4222 2833"/>
                              <a:gd name="T13" fmla="*/ T12 w 1905"/>
                              <a:gd name="T14" fmla="+- 0 16153 15922"/>
                              <a:gd name="T15" fmla="*/ 16153 h 255"/>
                              <a:gd name="T16" fmla="+- 0 4222 2833"/>
                              <a:gd name="T17" fmla="*/ T16 w 1905"/>
                              <a:gd name="T18" fmla="+- 0 15936 15922"/>
                              <a:gd name="T19" fmla="*/ 15936 h 255"/>
                            </a:gdLst>
                            <a:ahLst/>
                            <a:cxnLst>
                              <a:cxn ang="0">
                                <a:pos x="T1" y="T3"/>
                              </a:cxn>
                              <a:cxn ang="0">
                                <a:pos x="T5" y="T7"/>
                              </a:cxn>
                              <a:cxn ang="0">
                                <a:pos x="T9" y="T11"/>
                              </a:cxn>
                              <a:cxn ang="0">
                                <a:pos x="T13" y="T15"/>
                              </a:cxn>
                              <a:cxn ang="0">
                                <a:pos x="T17" y="T19"/>
                              </a:cxn>
                            </a:cxnLst>
                            <a:rect l="0" t="0" r="r" b="b"/>
                            <a:pathLst>
                              <a:path w="1905" h="255">
                                <a:moveTo>
                                  <a:pt x="1389" y="14"/>
                                </a:moveTo>
                                <a:lnTo>
                                  <a:pt x="1350" y="14"/>
                                </a:lnTo>
                                <a:lnTo>
                                  <a:pt x="1350" y="231"/>
                                </a:lnTo>
                                <a:lnTo>
                                  <a:pt x="1389" y="231"/>
                                </a:lnTo>
                                <a:lnTo>
                                  <a:pt x="1389"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8"/>
                        <wps:cNvSpPr>
                          <a:spLocks/>
                        </wps:cNvSpPr>
                        <wps:spPr bwMode="auto">
                          <a:xfrm>
                            <a:off x="2833" y="15922"/>
                            <a:ext cx="1905" cy="255"/>
                          </a:xfrm>
                          <a:custGeom>
                            <a:avLst/>
                            <a:gdLst>
                              <a:gd name="T0" fmla="+- 0 4375 2833"/>
                              <a:gd name="T1" fmla="*/ T0 w 1905"/>
                              <a:gd name="T2" fmla="+- 0 15936 15922"/>
                              <a:gd name="T3" fmla="*/ 15936 h 255"/>
                              <a:gd name="T4" fmla="+- 0 4336 2833"/>
                              <a:gd name="T5" fmla="*/ T4 w 1905"/>
                              <a:gd name="T6" fmla="+- 0 15936 15922"/>
                              <a:gd name="T7" fmla="*/ 15936 h 255"/>
                              <a:gd name="T8" fmla="+- 0 4336 2833"/>
                              <a:gd name="T9" fmla="*/ T8 w 1905"/>
                              <a:gd name="T10" fmla="+- 0 16153 15922"/>
                              <a:gd name="T11" fmla="*/ 16153 h 255"/>
                              <a:gd name="T12" fmla="+- 0 4437 2833"/>
                              <a:gd name="T13" fmla="*/ T12 w 1905"/>
                              <a:gd name="T14" fmla="+- 0 16153 15922"/>
                              <a:gd name="T15" fmla="*/ 16153 h 255"/>
                              <a:gd name="T16" fmla="+- 0 4437 2833"/>
                              <a:gd name="T17" fmla="*/ T16 w 1905"/>
                              <a:gd name="T18" fmla="+- 0 16117 15922"/>
                              <a:gd name="T19" fmla="*/ 16117 h 255"/>
                              <a:gd name="T20" fmla="+- 0 4375 2833"/>
                              <a:gd name="T21" fmla="*/ T20 w 1905"/>
                              <a:gd name="T22" fmla="+- 0 16117 15922"/>
                              <a:gd name="T23" fmla="*/ 16117 h 255"/>
                              <a:gd name="T24" fmla="+- 0 4375 2833"/>
                              <a:gd name="T25" fmla="*/ T24 w 1905"/>
                              <a:gd name="T26" fmla="+- 0 15936 15922"/>
                              <a:gd name="T27" fmla="*/ 15936 h 255"/>
                            </a:gdLst>
                            <a:ahLst/>
                            <a:cxnLst>
                              <a:cxn ang="0">
                                <a:pos x="T1" y="T3"/>
                              </a:cxn>
                              <a:cxn ang="0">
                                <a:pos x="T5" y="T7"/>
                              </a:cxn>
                              <a:cxn ang="0">
                                <a:pos x="T9" y="T11"/>
                              </a:cxn>
                              <a:cxn ang="0">
                                <a:pos x="T13" y="T15"/>
                              </a:cxn>
                              <a:cxn ang="0">
                                <a:pos x="T17" y="T19"/>
                              </a:cxn>
                              <a:cxn ang="0">
                                <a:pos x="T21" y="T23"/>
                              </a:cxn>
                              <a:cxn ang="0">
                                <a:pos x="T25" y="T27"/>
                              </a:cxn>
                            </a:cxnLst>
                            <a:rect l="0" t="0" r="r" b="b"/>
                            <a:pathLst>
                              <a:path w="1905" h="255">
                                <a:moveTo>
                                  <a:pt x="1542" y="14"/>
                                </a:moveTo>
                                <a:lnTo>
                                  <a:pt x="1503" y="14"/>
                                </a:lnTo>
                                <a:lnTo>
                                  <a:pt x="1503" y="231"/>
                                </a:lnTo>
                                <a:lnTo>
                                  <a:pt x="1604" y="231"/>
                                </a:lnTo>
                                <a:lnTo>
                                  <a:pt x="1604" y="195"/>
                                </a:lnTo>
                                <a:lnTo>
                                  <a:pt x="1542" y="195"/>
                                </a:lnTo>
                                <a:lnTo>
                                  <a:pt x="1542"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9"/>
                        <wps:cNvSpPr>
                          <a:spLocks/>
                        </wps:cNvSpPr>
                        <wps:spPr bwMode="auto">
                          <a:xfrm>
                            <a:off x="2833" y="15922"/>
                            <a:ext cx="1905" cy="255"/>
                          </a:xfrm>
                          <a:custGeom>
                            <a:avLst/>
                            <a:gdLst>
                              <a:gd name="T0" fmla="+- 0 4546 2833"/>
                              <a:gd name="T1" fmla="*/ T0 w 1905"/>
                              <a:gd name="T2" fmla="+- 0 15936 15922"/>
                              <a:gd name="T3" fmla="*/ 15936 h 255"/>
                              <a:gd name="T4" fmla="+- 0 4497 2833"/>
                              <a:gd name="T5" fmla="*/ T4 w 1905"/>
                              <a:gd name="T6" fmla="+- 0 15936 15922"/>
                              <a:gd name="T7" fmla="*/ 15936 h 255"/>
                              <a:gd name="T8" fmla="+- 0 4447 2833"/>
                              <a:gd name="T9" fmla="*/ T8 w 1905"/>
                              <a:gd name="T10" fmla="+- 0 16153 15922"/>
                              <a:gd name="T11" fmla="*/ 16153 h 255"/>
                              <a:gd name="T12" fmla="+- 0 4484 2833"/>
                              <a:gd name="T13" fmla="*/ T12 w 1905"/>
                              <a:gd name="T14" fmla="+- 0 16153 15922"/>
                              <a:gd name="T15" fmla="*/ 16153 h 255"/>
                              <a:gd name="T16" fmla="+- 0 4495 2833"/>
                              <a:gd name="T17" fmla="*/ T16 w 1905"/>
                              <a:gd name="T18" fmla="+- 0 16108 15922"/>
                              <a:gd name="T19" fmla="*/ 16108 h 255"/>
                              <a:gd name="T20" fmla="+- 0 4584 2833"/>
                              <a:gd name="T21" fmla="*/ T20 w 1905"/>
                              <a:gd name="T22" fmla="+- 0 16108 15922"/>
                              <a:gd name="T23" fmla="*/ 16108 h 255"/>
                              <a:gd name="T24" fmla="+- 0 4576 2833"/>
                              <a:gd name="T25" fmla="*/ T24 w 1905"/>
                              <a:gd name="T26" fmla="+- 0 16071 15922"/>
                              <a:gd name="T27" fmla="*/ 16071 h 255"/>
                              <a:gd name="T28" fmla="+- 0 4502 2833"/>
                              <a:gd name="T29" fmla="*/ T28 w 1905"/>
                              <a:gd name="T30" fmla="+- 0 16071 15922"/>
                              <a:gd name="T31" fmla="*/ 16071 h 255"/>
                              <a:gd name="T32" fmla="+- 0 4521 2833"/>
                              <a:gd name="T33" fmla="*/ T32 w 1905"/>
                              <a:gd name="T34" fmla="+- 0 15983 15922"/>
                              <a:gd name="T35" fmla="*/ 15983 h 255"/>
                              <a:gd name="T36" fmla="+- 0 4557 2833"/>
                              <a:gd name="T37" fmla="*/ T36 w 1905"/>
                              <a:gd name="T38" fmla="+- 0 15983 15922"/>
                              <a:gd name="T39" fmla="*/ 15983 h 255"/>
                              <a:gd name="T40" fmla="+- 0 4546 2833"/>
                              <a:gd name="T41" fmla="*/ T40 w 1905"/>
                              <a:gd name="T42" fmla="+- 0 15936 15922"/>
                              <a:gd name="T43" fmla="*/ 1593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05" h="255">
                                <a:moveTo>
                                  <a:pt x="1713" y="14"/>
                                </a:moveTo>
                                <a:lnTo>
                                  <a:pt x="1664" y="14"/>
                                </a:lnTo>
                                <a:lnTo>
                                  <a:pt x="1614" y="231"/>
                                </a:lnTo>
                                <a:lnTo>
                                  <a:pt x="1651" y="231"/>
                                </a:lnTo>
                                <a:lnTo>
                                  <a:pt x="1662" y="186"/>
                                </a:lnTo>
                                <a:lnTo>
                                  <a:pt x="1751" y="186"/>
                                </a:lnTo>
                                <a:lnTo>
                                  <a:pt x="1743" y="149"/>
                                </a:lnTo>
                                <a:lnTo>
                                  <a:pt x="1669" y="149"/>
                                </a:lnTo>
                                <a:lnTo>
                                  <a:pt x="1688" y="61"/>
                                </a:lnTo>
                                <a:lnTo>
                                  <a:pt x="1724" y="61"/>
                                </a:lnTo>
                                <a:lnTo>
                                  <a:pt x="1713"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0"/>
                        <wps:cNvSpPr>
                          <a:spLocks/>
                        </wps:cNvSpPr>
                        <wps:spPr bwMode="auto">
                          <a:xfrm>
                            <a:off x="2833" y="15922"/>
                            <a:ext cx="1905" cy="255"/>
                          </a:xfrm>
                          <a:custGeom>
                            <a:avLst/>
                            <a:gdLst>
                              <a:gd name="T0" fmla="+- 0 4584 2833"/>
                              <a:gd name="T1" fmla="*/ T0 w 1905"/>
                              <a:gd name="T2" fmla="+- 0 16108 15922"/>
                              <a:gd name="T3" fmla="*/ 16108 h 255"/>
                              <a:gd name="T4" fmla="+- 0 4548 2833"/>
                              <a:gd name="T5" fmla="*/ T4 w 1905"/>
                              <a:gd name="T6" fmla="+- 0 16108 15922"/>
                              <a:gd name="T7" fmla="*/ 16108 h 255"/>
                              <a:gd name="T8" fmla="+- 0 4558 2833"/>
                              <a:gd name="T9" fmla="*/ T8 w 1905"/>
                              <a:gd name="T10" fmla="+- 0 16153 15922"/>
                              <a:gd name="T11" fmla="*/ 16153 h 255"/>
                              <a:gd name="T12" fmla="+- 0 4595 2833"/>
                              <a:gd name="T13" fmla="*/ T12 w 1905"/>
                              <a:gd name="T14" fmla="+- 0 16153 15922"/>
                              <a:gd name="T15" fmla="*/ 16153 h 255"/>
                              <a:gd name="T16" fmla="+- 0 4584 2833"/>
                              <a:gd name="T17" fmla="*/ T16 w 1905"/>
                              <a:gd name="T18" fmla="+- 0 16108 15922"/>
                              <a:gd name="T19" fmla="*/ 16108 h 255"/>
                            </a:gdLst>
                            <a:ahLst/>
                            <a:cxnLst>
                              <a:cxn ang="0">
                                <a:pos x="T1" y="T3"/>
                              </a:cxn>
                              <a:cxn ang="0">
                                <a:pos x="T5" y="T7"/>
                              </a:cxn>
                              <a:cxn ang="0">
                                <a:pos x="T9" y="T11"/>
                              </a:cxn>
                              <a:cxn ang="0">
                                <a:pos x="T13" y="T15"/>
                              </a:cxn>
                              <a:cxn ang="0">
                                <a:pos x="T17" y="T19"/>
                              </a:cxn>
                            </a:cxnLst>
                            <a:rect l="0" t="0" r="r" b="b"/>
                            <a:pathLst>
                              <a:path w="1905" h="255">
                                <a:moveTo>
                                  <a:pt x="1751" y="186"/>
                                </a:moveTo>
                                <a:lnTo>
                                  <a:pt x="1715" y="186"/>
                                </a:lnTo>
                                <a:lnTo>
                                  <a:pt x="1725" y="231"/>
                                </a:lnTo>
                                <a:lnTo>
                                  <a:pt x="1762" y="231"/>
                                </a:lnTo>
                                <a:lnTo>
                                  <a:pt x="1751"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61"/>
                        <wps:cNvSpPr>
                          <a:spLocks/>
                        </wps:cNvSpPr>
                        <wps:spPr bwMode="auto">
                          <a:xfrm>
                            <a:off x="2833" y="15922"/>
                            <a:ext cx="1905" cy="255"/>
                          </a:xfrm>
                          <a:custGeom>
                            <a:avLst/>
                            <a:gdLst>
                              <a:gd name="T0" fmla="+- 0 4557 2833"/>
                              <a:gd name="T1" fmla="*/ T0 w 1905"/>
                              <a:gd name="T2" fmla="+- 0 15983 15922"/>
                              <a:gd name="T3" fmla="*/ 15983 h 255"/>
                              <a:gd name="T4" fmla="+- 0 4521 2833"/>
                              <a:gd name="T5" fmla="*/ T4 w 1905"/>
                              <a:gd name="T6" fmla="+- 0 15983 15922"/>
                              <a:gd name="T7" fmla="*/ 15983 h 255"/>
                              <a:gd name="T8" fmla="+- 0 4540 2833"/>
                              <a:gd name="T9" fmla="*/ T8 w 1905"/>
                              <a:gd name="T10" fmla="+- 0 16071 15922"/>
                              <a:gd name="T11" fmla="*/ 16071 h 255"/>
                              <a:gd name="T12" fmla="+- 0 4576 2833"/>
                              <a:gd name="T13" fmla="*/ T12 w 1905"/>
                              <a:gd name="T14" fmla="+- 0 16071 15922"/>
                              <a:gd name="T15" fmla="*/ 16071 h 255"/>
                              <a:gd name="T16" fmla="+- 0 4557 2833"/>
                              <a:gd name="T17" fmla="*/ T16 w 1905"/>
                              <a:gd name="T18" fmla="+- 0 15983 15922"/>
                              <a:gd name="T19" fmla="*/ 15983 h 255"/>
                            </a:gdLst>
                            <a:ahLst/>
                            <a:cxnLst>
                              <a:cxn ang="0">
                                <a:pos x="T1" y="T3"/>
                              </a:cxn>
                              <a:cxn ang="0">
                                <a:pos x="T5" y="T7"/>
                              </a:cxn>
                              <a:cxn ang="0">
                                <a:pos x="T9" y="T11"/>
                              </a:cxn>
                              <a:cxn ang="0">
                                <a:pos x="T13" y="T15"/>
                              </a:cxn>
                              <a:cxn ang="0">
                                <a:pos x="T17" y="T19"/>
                              </a:cxn>
                            </a:cxnLst>
                            <a:rect l="0" t="0" r="r" b="b"/>
                            <a:pathLst>
                              <a:path w="1905" h="255">
                                <a:moveTo>
                                  <a:pt x="1724" y="61"/>
                                </a:moveTo>
                                <a:lnTo>
                                  <a:pt x="1688" y="61"/>
                                </a:lnTo>
                                <a:lnTo>
                                  <a:pt x="1707" y="149"/>
                                </a:lnTo>
                                <a:lnTo>
                                  <a:pt x="1743" y="149"/>
                                </a:lnTo>
                                <a:lnTo>
                                  <a:pt x="1724"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2"/>
                        <wps:cNvSpPr>
                          <a:spLocks/>
                        </wps:cNvSpPr>
                        <wps:spPr bwMode="auto">
                          <a:xfrm>
                            <a:off x="2833" y="15922"/>
                            <a:ext cx="1905" cy="255"/>
                          </a:xfrm>
                          <a:custGeom>
                            <a:avLst/>
                            <a:gdLst>
                              <a:gd name="T0" fmla="+- 0 4694 2833"/>
                              <a:gd name="T1" fmla="*/ T0 w 1905"/>
                              <a:gd name="T2" fmla="+- 0 15935 15922"/>
                              <a:gd name="T3" fmla="*/ 15935 h 255"/>
                              <a:gd name="T4" fmla="+- 0 4629 2833"/>
                              <a:gd name="T5" fmla="*/ T4 w 1905"/>
                              <a:gd name="T6" fmla="+- 0 15953 15922"/>
                              <a:gd name="T7" fmla="*/ 15953 h 255"/>
                              <a:gd name="T8" fmla="+- 0 4612 2833"/>
                              <a:gd name="T9" fmla="*/ T8 w 1905"/>
                              <a:gd name="T10" fmla="+- 0 16084 15922"/>
                              <a:gd name="T11" fmla="*/ 16084 h 255"/>
                              <a:gd name="T12" fmla="+- 0 4616 2833"/>
                              <a:gd name="T13" fmla="*/ T12 w 1905"/>
                              <a:gd name="T14" fmla="+- 0 16113 15922"/>
                              <a:gd name="T15" fmla="*/ 16113 h 255"/>
                              <a:gd name="T16" fmla="+- 0 4625 2833"/>
                              <a:gd name="T17" fmla="*/ T16 w 1905"/>
                              <a:gd name="T18" fmla="+- 0 16134 15922"/>
                              <a:gd name="T19" fmla="*/ 16134 h 255"/>
                              <a:gd name="T20" fmla="+- 0 4639 2833"/>
                              <a:gd name="T21" fmla="*/ T20 w 1905"/>
                              <a:gd name="T22" fmla="+- 0 16147 15922"/>
                              <a:gd name="T23" fmla="*/ 16147 h 255"/>
                              <a:gd name="T24" fmla="+- 0 4658 2833"/>
                              <a:gd name="T25" fmla="*/ T24 w 1905"/>
                              <a:gd name="T26" fmla="+- 0 16155 15922"/>
                              <a:gd name="T27" fmla="*/ 16155 h 255"/>
                              <a:gd name="T28" fmla="+- 0 4685 2833"/>
                              <a:gd name="T29" fmla="*/ T28 w 1905"/>
                              <a:gd name="T30" fmla="+- 0 16153 15922"/>
                              <a:gd name="T31" fmla="*/ 16153 h 255"/>
                              <a:gd name="T32" fmla="+- 0 4701 2833"/>
                              <a:gd name="T33" fmla="*/ T32 w 1905"/>
                              <a:gd name="T34" fmla="+- 0 16146 15922"/>
                              <a:gd name="T35" fmla="*/ 16146 h 255"/>
                              <a:gd name="T36" fmla="+- 0 4738 2833"/>
                              <a:gd name="T37" fmla="*/ T36 w 1905"/>
                              <a:gd name="T38" fmla="+- 0 16146 15922"/>
                              <a:gd name="T39" fmla="*/ 16146 h 255"/>
                              <a:gd name="T40" fmla="+- 0 4738 2833"/>
                              <a:gd name="T41" fmla="*/ T40 w 1905"/>
                              <a:gd name="T42" fmla="+- 0 16120 15922"/>
                              <a:gd name="T43" fmla="*/ 16120 h 255"/>
                              <a:gd name="T44" fmla="+- 0 4661 2833"/>
                              <a:gd name="T45" fmla="*/ T44 w 1905"/>
                              <a:gd name="T46" fmla="+- 0 16120 15922"/>
                              <a:gd name="T47" fmla="*/ 16120 h 255"/>
                              <a:gd name="T48" fmla="+- 0 4651 2833"/>
                              <a:gd name="T49" fmla="*/ T48 w 1905"/>
                              <a:gd name="T50" fmla="+- 0 16113 15922"/>
                              <a:gd name="T51" fmla="*/ 16113 h 255"/>
                              <a:gd name="T52" fmla="+- 0 4651 2833"/>
                              <a:gd name="T53" fmla="*/ T52 w 1905"/>
                              <a:gd name="T54" fmla="+- 0 15977 15922"/>
                              <a:gd name="T55" fmla="*/ 15977 h 255"/>
                              <a:gd name="T56" fmla="+- 0 4661 2833"/>
                              <a:gd name="T57" fmla="*/ T56 w 1905"/>
                              <a:gd name="T58" fmla="+- 0 15970 15922"/>
                              <a:gd name="T59" fmla="*/ 15970 h 255"/>
                              <a:gd name="T60" fmla="+- 0 4731 2833"/>
                              <a:gd name="T61" fmla="*/ T60 w 1905"/>
                              <a:gd name="T62" fmla="+- 0 15970 15922"/>
                              <a:gd name="T63" fmla="*/ 15970 h 255"/>
                              <a:gd name="T64" fmla="+- 0 4726 2833"/>
                              <a:gd name="T65" fmla="*/ T64 w 1905"/>
                              <a:gd name="T66" fmla="+- 0 15958 15922"/>
                              <a:gd name="T67" fmla="*/ 15958 h 255"/>
                              <a:gd name="T68" fmla="+- 0 4713 2833"/>
                              <a:gd name="T69" fmla="*/ T68 w 1905"/>
                              <a:gd name="T70" fmla="+- 0 15944 15922"/>
                              <a:gd name="T71" fmla="*/ 15944 h 255"/>
                              <a:gd name="T72" fmla="+- 0 4694 2833"/>
                              <a:gd name="T73" fmla="*/ T72 w 1905"/>
                              <a:gd name="T74" fmla="+- 0 15935 15922"/>
                              <a:gd name="T75" fmla="*/ 159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05" h="255">
                                <a:moveTo>
                                  <a:pt x="1861" y="13"/>
                                </a:moveTo>
                                <a:lnTo>
                                  <a:pt x="1796" y="31"/>
                                </a:lnTo>
                                <a:lnTo>
                                  <a:pt x="1779" y="162"/>
                                </a:lnTo>
                                <a:lnTo>
                                  <a:pt x="1783" y="191"/>
                                </a:lnTo>
                                <a:lnTo>
                                  <a:pt x="1792" y="212"/>
                                </a:lnTo>
                                <a:lnTo>
                                  <a:pt x="1806" y="225"/>
                                </a:lnTo>
                                <a:lnTo>
                                  <a:pt x="1825" y="233"/>
                                </a:lnTo>
                                <a:lnTo>
                                  <a:pt x="1852" y="231"/>
                                </a:lnTo>
                                <a:lnTo>
                                  <a:pt x="1868" y="224"/>
                                </a:lnTo>
                                <a:lnTo>
                                  <a:pt x="1905" y="224"/>
                                </a:lnTo>
                                <a:lnTo>
                                  <a:pt x="1905" y="198"/>
                                </a:lnTo>
                                <a:lnTo>
                                  <a:pt x="1828" y="198"/>
                                </a:lnTo>
                                <a:lnTo>
                                  <a:pt x="1818" y="191"/>
                                </a:lnTo>
                                <a:lnTo>
                                  <a:pt x="1818" y="55"/>
                                </a:lnTo>
                                <a:lnTo>
                                  <a:pt x="1828" y="48"/>
                                </a:lnTo>
                                <a:lnTo>
                                  <a:pt x="1898" y="48"/>
                                </a:lnTo>
                                <a:lnTo>
                                  <a:pt x="1893" y="36"/>
                                </a:lnTo>
                                <a:lnTo>
                                  <a:pt x="1880" y="22"/>
                                </a:lnTo>
                                <a:lnTo>
                                  <a:pt x="186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63"/>
                        <wps:cNvSpPr>
                          <a:spLocks/>
                        </wps:cNvSpPr>
                        <wps:spPr bwMode="auto">
                          <a:xfrm>
                            <a:off x="2833" y="15922"/>
                            <a:ext cx="1905" cy="255"/>
                          </a:xfrm>
                          <a:custGeom>
                            <a:avLst/>
                            <a:gdLst>
                              <a:gd name="T0" fmla="+- 0 4738 2833"/>
                              <a:gd name="T1" fmla="*/ T0 w 1905"/>
                              <a:gd name="T2" fmla="+- 0 16146 15922"/>
                              <a:gd name="T3" fmla="*/ 16146 h 255"/>
                              <a:gd name="T4" fmla="+- 0 4701 2833"/>
                              <a:gd name="T5" fmla="*/ T4 w 1905"/>
                              <a:gd name="T6" fmla="+- 0 16146 15922"/>
                              <a:gd name="T7" fmla="*/ 16146 h 255"/>
                              <a:gd name="T8" fmla="+- 0 4718 2833"/>
                              <a:gd name="T9" fmla="*/ T8 w 1905"/>
                              <a:gd name="T10" fmla="+- 0 16153 15922"/>
                              <a:gd name="T11" fmla="*/ 16153 h 255"/>
                              <a:gd name="T12" fmla="+- 0 4738 2833"/>
                              <a:gd name="T13" fmla="*/ T12 w 1905"/>
                              <a:gd name="T14" fmla="+- 0 16153 15922"/>
                              <a:gd name="T15" fmla="*/ 16153 h 255"/>
                              <a:gd name="T16" fmla="+- 0 4738 2833"/>
                              <a:gd name="T17" fmla="*/ T16 w 1905"/>
                              <a:gd name="T18" fmla="+- 0 16146 15922"/>
                              <a:gd name="T19" fmla="*/ 16146 h 255"/>
                            </a:gdLst>
                            <a:ahLst/>
                            <a:cxnLst>
                              <a:cxn ang="0">
                                <a:pos x="T1" y="T3"/>
                              </a:cxn>
                              <a:cxn ang="0">
                                <a:pos x="T5" y="T7"/>
                              </a:cxn>
                              <a:cxn ang="0">
                                <a:pos x="T9" y="T11"/>
                              </a:cxn>
                              <a:cxn ang="0">
                                <a:pos x="T13" y="T15"/>
                              </a:cxn>
                              <a:cxn ang="0">
                                <a:pos x="T17" y="T19"/>
                              </a:cxn>
                            </a:cxnLst>
                            <a:rect l="0" t="0" r="r" b="b"/>
                            <a:pathLst>
                              <a:path w="1905" h="255">
                                <a:moveTo>
                                  <a:pt x="1905" y="224"/>
                                </a:moveTo>
                                <a:lnTo>
                                  <a:pt x="1868" y="224"/>
                                </a:lnTo>
                                <a:lnTo>
                                  <a:pt x="1885" y="231"/>
                                </a:lnTo>
                                <a:lnTo>
                                  <a:pt x="1905" y="231"/>
                                </a:lnTo>
                                <a:lnTo>
                                  <a:pt x="1905"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4"/>
                        <wps:cNvSpPr>
                          <a:spLocks/>
                        </wps:cNvSpPr>
                        <wps:spPr bwMode="auto">
                          <a:xfrm>
                            <a:off x="2833" y="15922"/>
                            <a:ext cx="1905" cy="255"/>
                          </a:xfrm>
                          <a:custGeom>
                            <a:avLst/>
                            <a:gdLst>
                              <a:gd name="T0" fmla="+- 0 4738 2833"/>
                              <a:gd name="T1" fmla="*/ T0 w 1905"/>
                              <a:gd name="T2" fmla="+- 0 16042 15922"/>
                              <a:gd name="T3" fmla="*/ 16042 h 255"/>
                              <a:gd name="T4" fmla="+- 0 4672 2833"/>
                              <a:gd name="T5" fmla="*/ T4 w 1905"/>
                              <a:gd name="T6" fmla="+- 0 16042 15922"/>
                              <a:gd name="T7" fmla="*/ 16042 h 255"/>
                              <a:gd name="T8" fmla="+- 0 4672 2833"/>
                              <a:gd name="T9" fmla="*/ T8 w 1905"/>
                              <a:gd name="T10" fmla="+- 0 16076 15922"/>
                              <a:gd name="T11" fmla="*/ 16076 h 255"/>
                              <a:gd name="T12" fmla="+- 0 4700 2833"/>
                              <a:gd name="T13" fmla="*/ T12 w 1905"/>
                              <a:gd name="T14" fmla="+- 0 16076 15922"/>
                              <a:gd name="T15" fmla="*/ 16076 h 255"/>
                              <a:gd name="T16" fmla="+- 0 4700 2833"/>
                              <a:gd name="T17" fmla="*/ T16 w 1905"/>
                              <a:gd name="T18" fmla="+- 0 16108 15922"/>
                              <a:gd name="T19" fmla="*/ 16108 h 255"/>
                              <a:gd name="T20" fmla="+- 0 4691 2833"/>
                              <a:gd name="T21" fmla="*/ T20 w 1905"/>
                              <a:gd name="T22" fmla="+- 0 16120 15922"/>
                              <a:gd name="T23" fmla="*/ 16120 h 255"/>
                              <a:gd name="T24" fmla="+- 0 4738 2833"/>
                              <a:gd name="T25" fmla="*/ T24 w 1905"/>
                              <a:gd name="T26" fmla="+- 0 16120 15922"/>
                              <a:gd name="T27" fmla="*/ 16120 h 255"/>
                              <a:gd name="T28" fmla="+- 0 4738 2833"/>
                              <a:gd name="T29" fmla="*/ T28 w 1905"/>
                              <a:gd name="T30" fmla="+- 0 16042 15922"/>
                              <a:gd name="T31" fmla="*/ 16042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5" h="255">
                                <a:moveTo>
                                  <a:pt x="1905" y="120"/>
                                </a:moveTo>
                                <a:lnTo>
                                  <a:pt x="1839" y="120"/>
                                </a:lnTo>
                                <a:lnTo>
                                  <a:pt x="1839" y="154"/>
                                </a:lnTo>
                                <a:lnTo>
                                  <a:pt x="1867" y="154"/>
                                </a:lnTo>
                                <a:lnTo>
                                  <a:pt x="1867" y="186"/>
                                </a:lnTo>
                                <a:lnTo>
                                  <a:pt x="1858" y="198"/>
                                </a:lnTo>
                                <a:lnTo>
                                  <a:pt x="1905" y="198"/>
                                </a:lnTo>
                                <a:lnTo>
                                  <a:pt x="190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5"/>
                        <wps:cNvSpPr>
                          <a:spLocks/>
                        </wps:cNvSpPr>
                        <wps:spPr bwMode="auto">
                          <a:xfrm>
                            <a:off x="2833" y="15922"/>
                            <a:ext cx="1905" cy="255"/>
                          </a:xfrm>
                          <a:custGeom>
                            <a:avLst/>
                            <a:gdLst>
                              <a:gd name="T0" fmla="+- 0 4731 2833"/>
                              <a:gd name="T1" fmla="*/ T0 w 1905"/>
                              <a:gd name="T2" fmla="+- 0 15970 15922"/>
                              <a:gd name="T3" fmla="*/ 15970 h 255"/>
                              <a:gd name="T4" fmla="+- 0 4676 2833"/>
                              <a:gd name="T5" fmla="*/ T4 w 1905"/>
                              <a:gd name="T6" fmla="+- 0 15970 15922"/>
                              <a:gd name="T7" fmla="*/ 15970 h 255"/>
                              <a:gd name="T8" fmla="+- 0 4692 2833"/>
                              <a:gd name="T9" fmla="*/ T8 w 1905"/>
                              <a:gd name="T10" fmla="+- 0 15977 15922"/>
                              <a:gd name="T11" fmla="*/ 15977 h 255"/>
                              <a:gd name="T12" fmla="+- 0 4699 2833"/>
                              <a:gd name="T13" fmla="*/ T12 w 1905"/>
                              <a:gd name="T14" fmla="+- 0 16000 15922"/>
                              <a:gd name="T15" fmla="*/ 16000 h 255"/>
                              <a:gd name="T16" fmla="+- 0 4738 2833"/>
                              <a:gd name="T17" fmla="*/ T16 w 1905"/>
                              <a:gd name="T18" fmla="+- 0 16007 15922"/>
                              <a:gd name="T19" fmla="*/ 16007 h 255"/>
                              <a:gd name="T20" fmla="+- 0 4735 2833"/>
                              <a:gd name="T21" fmla="*/ T20 w 1905"/>
                              <a:gd name="T22" fmla="+- 0 15979 15922"/>
                              <a:gd name="T23" fmla="*/ 15979 h 255"/>
                              <a:gd name="T24" fmla="+- 0 4731 2833"/>
                              <a:gd name="T25" fmla="*/ T24 w 1905"/>
                              <a:gd name="T26" fmla="+- 0 15970 15922"/>
                              <a:gd name="T27" fmla="*/ 15970 h 255"/>
                            </a:gdLst>
                            <a:ahLst/>
                            <a:cxnLst>
                              <a:cxn ang="0">
                                <a:pos x="T1" y="T3"/>
                              </a:cxn>
                              <a:cxn ang="0">
                                <a:pos x="T5" y="T7"/>
                              </a:cxn>
                              <a:cxn ang="0">
                                <a:pos x="T9" y="T11"/>
                              </a:cxn>
                              <a:cxn ang="0">
                                <a:pos x="T13" y="T15"/>
                              </a:cxn>
                              <a:cxn ang="0">
                                <a:pos x="T17" y="T19"/>
                              </a:cxn>
                              <a:cxn ang="0">
                                <a:pos x="T21" y="T23"/>
                              </a:cxn>
                              <a:cxn ang="0">
                                <a:pos x="T25" y="T27"/>
                              </a:cxn>
                            </a:cxnLst>
                            <a:rect l="0" t="0" r="r" b="b"/>
                            <a:pathLst>
                              <a:path w="1905" h="255">
                                <a:moveTo>
                                  <a:pt x="1898" y="48"/>
                                </a:moveTo>
                                <a:lnTo>
                                  <a:pt x="1843" y="48"/>
                                </a:lnTo>
                                <a:lnTo>
                                  <a:pt x="1859" y="55"/>
                                </a:lnTo>
                                <a:lnTo>
                                  <a:pt x="1866" y="78"/>
                                </a:lnTo>
                                <a:lnTo>
                                  <a:pt x="1905" y="85"/>
                                </a:lnTo>
                                <a:lnTo>
                                  <a:pt x="1902" y="57"/>
                                </a:lnTo>
                                <a:lnTo>
                                  <a:pt x="1898"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6.95pt;margin-top:786.8pt;width:602.45pt;height:60pt;z-index:-251657728;mso-position-horizontal-relative:page;mso-position-vertical-relative:page" coordorigin="-10,15648" coordsize="10366,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">
              <v:group id="Group 13" o:spid="_x0000_s1027" style="position:absolute;top:15658;width:4771;height:68" coordorigin=",15658" coordsize="477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14" o:spid="_x0000_s1028" style="position:absolute;top:15658;width:4771;height:68;visibility:visible;mso-wrap-style:square;v-text-anchor:top" coordsize="47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y1MUA&#10;AADaAAAADwAAAGRycy9kb3ducmV2LnhtbESPQWsCMRSE74X+h/AKXoomFSnt1igiFSx4sLbW63Pz&#10;3F3dvCxJ6q799aZQ6HGYmW+Y8bSztTiTD5VjDQ8DBYI4d6biQsPnx6L/BCJEZIO1Y9JwoQDTye3N&#10;GDPjWn6n8yYWIkE4ZKihjLHJpAx5SRbDwDXEyTs4bzEm6QtpPLYJbms5VOpRWqw4LZTY0Lyk/LT5&#10;thoOX0e1b3/u16/P27X17m23X6md1r27bvYCIlIX/8N/7aXRMILfK+kG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nLUxQAAANoAAAAPAAAAAAAAAAAAAAAAAJgCAABkcnMv&#10;ZG93bnJldi54bWxQSwUGAAAAAAQABAD1AAAAigMAAAAA&#10;" path="m,68r4771,l4771,,,,,68xe" stroked="f">
                  <v:path arrowok="t" o:connecttype="custom" o:connectlocs="0,15726;4771,15726;4771,15658;0,15658;0,15726" o:connectangles="0,0,0,0,0"/>
                </v:shape>
              </v:group>
              <v:group id="Group 15" o:spid="_x0000_s1029" style="position:absolute;top:16343;width:4771;height:495" coordorigin=",16343" coordsize="477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6" o:spid="_x0000_s1030" style="position:absolute;top:16343;width:4771;height:495;visibility:visible;mso-wrap-style:square;v-text-anchor:top" coordsize="477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cXMQA&#10;AADaAAAADwAAAGRycy9kb3ducmV2LnhtbESPQWvCQBSE70L/w/IKvemmldoYsxErlHiwh6Y99PjI&#10;PpPQ7NuQXZP037uC4HGYmW+YdDuZVgzUu8aygudFBIK4tLrhSsHP98c8BuE8ssbWMin4Jwfb7GGW&#10;YqLtyF80FL4SAcIuQQW1910ipStrMugWtiMO3sn2Bn2QfSV1j2OAm1a+RNFKGmw4LNTY0b6m8q84&#10;GwVvy+HVj9Ep/zzGrnjP1/nvbp8r9fQ47TYgPE3+Hr61D1rBCq5Xwg2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XFzEAAAA2gAAAA8AAAAAAAAAAAAAAAAAmAIAAGRycy9k&#10;b3ducmV2LnhtbFBLBQYAAAAABAAEAPUAAACJAwAAAAA=&#10;" path="m,495r4771,l4771,,,,,495xe" stroked="f">
                  <v:path arrowok="t" o:connecttype="custom" o:connectlocs="0,16838;4771,16838;4771,16343;0,16343;0,16838" o:connectangles="0,0,0,0,0"/>
                </v:shape>
              </v:group>
              <v:group id="Group 17" o:spid="_x0000_s1031" style="position:absolute;top:15726;width:10346;height:617" coordorigin=",15726" coordsize="10346,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8" o:spid="_x0000_s1032" style="position:absolute;top:15726;width:10346;height:617;visibility:visible;mso-wrap-style:square;v-text-anchor:top" coordsize="1034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Ubr0A&#10;AADaAAAADwAAAGRycy9kb3ducmV2LnhtbERPy4rCMBTdC/5DuII7TTsLR6pRRCkIKvj6gEtzbYrN&#10;TWkytf69WQy4PJz3ct3bWnTU+sqxgnSagCAunK64VHC/5ZM5CB+QNdaOScGbPKxXw8ESM+1efKHu&#10;GkoRQ9hnqMCE0GRS+sKQRT91DXHkHq61GCJsS6lbfMVwW8ufJJlJixXHBoMNbQ0Vz+ufVdBx+v41&#10;mxOfzeFkznmd7o6XXKnxqN8sQATqw1f8795rBXFrvBJv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ueUbr0AAADaAAAADwAAAAAAAAAAAAAAAACYAgAAZHJzL2Rvd25yZXYu&#10;eG1sUEsFBgAAAAAEAAQA9QAAAIIDAAAAAA==&#10;" path="m10346,l,,,617r10346,l10346,xe" fillcolor="#4f86a0" stroked="f">
                  <v:path arrowok="t" o:connecttype="custom" o:connectlocs="10346,15726;0,15726;0,16343;10346,16343;10346,15726" o:connectangles="0,0,0,0,0"/>
                </v:shape>
              </v:group>
              <v:group id="Group 19" o:spid="_x0000_s1033" style="position:absolute;left:9525;top:15726;width:626;height:771" coordorigin="9525,15726" coordsize="626,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20" o:spid="_x0000_s1034" style="position:absolute;left:9525;top:15726;width:626;height:771;visibility:visible;mso-wrap-style:square;v-text-anchor:top" coordsize="626,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PiMMA&#10;AADbAAAADwAAAGRycy9kb3ducmV2LnhtbESPQUvDQBCF74L/YRnBm91URCTttpRCQQoebG3PQ3aa&#10;hO7OxuyYRH+9cxC8zfDevPfNcj3FYAbqc5vYwXxWgCGukm+5dvBx3D28gMmC7DEkJgfflGG9ur1Z&#10;YunTyO80HKQ2GsK5RAeNSFdam6uGIuZZ6ohVu6Q+ouja19b3OGp4DPaxKJ5txJa1ocGOtg1V18NX&#10;dEBPOztu99XbZ7s/DT/hKPYcxLn7u2mzACM0yb/57/rVK77S6y86g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LPiMMAAADbAAAADwAAAAAAAAAAAAAAAACYAgAAZHJzL2Rv&#10;d25yZXYueG1sUEsFBgAAAAAEAAQA9QAAAIgDAAAAAA==&#10;" path="m626,l,,,440r4,63l38,609r60,79l177,741r90,27l314,771r47,-3l450,741r79,-53l589,609,622,503r4,-63l626,xe" fillcolor="#13110c" stroked="f">
                  <v:path arrowok="t" o:connecttype="custom" o:connectlocs="626,15726;0,15726;0,16166;4,16229;38,16335;98,16414;177,16467;267,16494;314,16497;361,16494;450,16467;529,16414;589,16335;622,16229;626,16166;626,15726" o:connectangles="0,0,0,0,0,0,0,0,0,0,0,0,0,0,0,0"/>
                </v:shape>
              </v:group>
              <v:group id="Group 21" o:spid="_x0000_s1035" style="position:absolute;left:9567;top:15755;width:545;height:588" coordorigin="9567,15755" coordsize="54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2" o:spid="_x0000_s1036" style="position:absolute;left:9567;top:15755;width:545;height:588;visibility:visible;mso-wrap-style:square;v-text-anchor:top" coordsize="54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s+8QA&#10;AADbAAAADwAAAGRycy9kb3ducmV2LnhtbERPTWvCQBC9C/0PyxS8SN3Ug0iaTSiFFvUi1aaNtyE7&#10;TUKzsyG70fjv3YLgbR7vc5JsNK04Ue8aywqe5xEI4tLqhisFX4f3pxUI55E1tpZJwYUcZOnDJMFY&#10;2zN/0mnvKxFC2MWooPa+i6V0ZU0G3dx2xIH7tb1BH2BfSd3jOYSbVi6iaCkNNhwaauzorabybz8Y&#10;BcfD8LP9HqLtxeU7W8yOm48i75SaPo6vLyA8jf4uvrnXOsxfwP8v4QC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QbPvEAAAA2wAAAA8AAAAAAAAAAAAAAAAAmAIAAGRycy9k&#10;b3ducmV2LnhtbFBLBQYAAAAABAAEAPUAAACJAwAAAAA=&#10;" path="m290,538r-38,l252,588r38,l290,538xe" stroked="f">
                  <v:path arrowok="t" o:connecttype="custom" o:connectlocs="290,16293;252,16293;252,16343;290,16343;290,16293" o:connectangles="0,0,0,0,0"/>
                </v:shape>
                <v:shape id="Freeform 23" o:spid="_x0000_s1037" style="position:absolute;left:9567;top:15755;width:545;height:588;visibility:visible;mso-wrap-style:square;v-text-anchor:top" coordsize="54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JYMQA&#10;AADbAAAADwAAAGRycy9kb3ducmV2LnhtbERPS2vCQBC+F/wPyxR6KXXTFkRiNlIES5tLUevrNmTH&#10;JJidDdmNif++WxC8zcf3nGQ+mFpcqHWVZQWv4wgEcW51xYWC383yZQrCeWSNtWVScCUH83T0kGCs&#10;bc8ruqx9IUIIuxgVlN43sZQuL8mgG9uGOHAn2xr0AbaF1C32IdzU8i2KJtJgxaGhxIYWJeXndWcU&#10;HDfdPtt1UXZ12x97eD5+fx62jVJPj8PHDISnwd/FN/eXDvPf4f+Xc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yWDEAAAA2wAAAA8AAAAAAAAAAAAAAAAAmAIAAGRycy9k&#10;b3ducmV2LnhtbFBLBQYAAAAABAAEAPUAAACJAwAAAAA=&#10;" path="m449,442r-355,l45,586r39,l101,538r380,l449,442xe" stroked="f">
                  <v:path arrowok="t" o:connecttype="custom" o:connectlocs="449,16197;94,16197;45,16341;84,16341;101,16293;481,16293;449,16197" o:connectangles="0,0,0,0,0,0,0"/>
                </v:shape>
                <v:shape id="Freeform 24" o:spid="_x0000_s1038" style="position:absolute;left:9567;top:15755;width:545;height:588;visibility:visible;mso-wrap-style:square;v-text-anchor:top" coordsize="54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RFMQA&#10;AADbAAAADwAAAGRycy9kb3ducmV2LnhtbERPS2vCQBC+F/wPyxR6KXXTUkRiNlIES5tLUevrNmTH&#10;JJidDdmNif++WxC8zcf3nGQ+mFpcqHWVZQWv4wgEcW51xYWC383yZQrCeWSNtWVScCUH83T0kGCs&#10;bc8ruqx9IUIIuxgVlN43sZQuL8mgG9uGOHAn2xr0AbaF1C32IdzU8i2KJtJgxaGhxIYWJeXndWcU&#10;HDfdPtt1UXZ12x97eD5+fx62jVJPj8PHDISnwd/FN/eXDvPf4f+Xc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1URTEAAAA2wAAAA8AAAAAAAAAAAAAAAAAmAIAAGRycy9k&#10;b3ducmV2LnhtbFBLBQYAAAAABAAEAPUAAACJAwAAAAA=&#10;" path="m481,538r-191,l441,538r18,48l497,586,481,538xe" stroked="f">
                  <v:path arrowok="t" o:connecttype="custom" o:connectlocs="481,16293;290,16293;441,16293;459,16341;497,16341;481,16293" o:connectangles="0,0,0,0,0,0"/>
                </v:shape>
                <v:shape id="Freeform 25" o:spid="_x0000_s1039" style="position:absolute;left:9567;top:15755;width:545;height:588;visibility:visible;mso-wrap-style:square;v-text-anchor:top" coordsize="54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j8QA&#10;AADbAAAADwAAAGRycy9kb3ducmV2LnhtbERPS2vCQBC+F/wPyxR6KXXTQkViNlIES5tLUevrNmTH&#10;JJidDdmNif++WxC8zcf3nGQ+mFpcqHWVZQWv4wgEcW51xYWC383yZQrCeWSNtWVScCUH83T0kGCs&#10;bc8ruqx9IUIIuxgVlN43sZQuL8mgG9uGOHAn2xr0AbaF1C32IdzU8i2KJtJgxaGhxIYWJeXndWcU&#10;HDfdPtt1UXZ12x97eD5+fx62jVJPj8PHDISnwd/FN/eXDvPf4f+Xc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59I/EAAAA2wAAAA8AAAAAAAAAAAAAAAAAmAIAAGRycy9k&#10;b3ducmV2LnhtbFBLBQYAAAAABAAEAPUAAACJAwAAAAA=&#10;" path="m480,441r-14,l471,456r9,22l493,493r23,3l534,496r10,-12l523,484r-18,-2l493,469r-9,-20l480,441xe" stroked="f">
                  <v:path arrowok="t" o:connecttype="custom" o:connectlocs="480,16196;466,16196;471,16211;480,16233;493,16248;516,16251;534,16251;544,16239;523,16239;505,16237;493,16224;484,16204;480,16196" o:connectangles="0,0,0,0,0,0,0,0,0,0,0,0,0"/>
                </v:shape>
                <v:shape id="Freeform 26" o:spid="_x0000_s1040" style="position:absolute;left:9567;top:15755;width:545;height:588;visibility:visible;mso-wrap-style:square;v-text-anchor:top" coordsize="54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q+MMA&#10;AADbAAAADwAAAGRycy9kb3ducmV2LnhtbERPS4vCMBC+C/6HMIIX0VQPItUoi6Dsell81NXb0My2&#10;ZZtJaVKt/34jCN7m43vOYtWaUtyodoVlBeNRBII4tbrgTMHpuBnOQDiPrLG0TAoe5GC17HYWGGt7&#10;5z3dDj4TIYRdjApy76tYSpfmZNCNbEUcuF9bG/QB1pnUNd5DuCnlJIqm0mDBoSHHitY5pX+Hxii4&#10;Hpuf3bmJdg+XfNvL4Pq1vSSVUv1e+zEH4an1b/HL/anD/Ck8fw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tq+MMAAADbAAAADwAAAAAAAAAAAAAAAACYAgAAZHJzL2Rv&#10;d25yZXYueG1sUEsFBgAAAAAEAAQA9QAAAIgDAAAAAA==&#10;" path="m545,483r-22,1l544,484r1,-1xe" stroked="f">
                  <v:path arrowok="t" o:connecttype="custom" o:connectlocs="545,16238;523,16239;544,16239;545,16238" o:connectangles="0,0,0,0"/>
                </v:shape>
                <v:shape id="Freeform 27" o:spid="_x0000_s1041" style="position:absolute;left:9567;top:15755;width:545;height:588;visibility:visible;mso-wrap-style:square;v-text-anchor:top" coordsize="54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PY8QA&#10;AADbAAAADwAAAGRycy9kb3ducmV2LnhtbERPS2vCQBC+F/wPyxR6KXXTHqrEbKQIljaXotbXbciO&#10;STA7G7IbE/99tyB4m4/vOcl8MLW4UOsqywpexxEI4tzqigsFv5vlyxSE88gaa8uk4EoO5unoIcFY&#10;255XdFn7QoQQdjEqKL1vYildXpJBN7YNceBOtjXoA2wLqVvsQ7ip5VsUvUuDFYeGEhtalJSf151R&#10;cNx0+2zXRdnVbX/s4fn4/XnYNko9PQ4fMxCeBn8X39xfOsyfwP8v4Q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z2PEAAAA2wAAAA8AAAAAAAAAAAAAAAAAmAIAAGRycy9k&#10;b3ducmV2LnhtbFBLBQYAAAAABAAEAPUAAACJAwAAAAA=&#10;" path="m15,366l,379r26,1l44,382r15,5l60,392r1,3l74,433r3,8l89,443r5,-1l449,442r,-1l460,441r6,l480,441r-6,-10l474,430r-377,l88,427r-1,-3l73,386,69,374r-6,-3l55,370,35,367,15,366xe" stroked="f">
                  <v:path arrowok="t" o:connecttype="custom" o:connectlocs="15,16121;0,16134;26,16135;44,16137;59,16142;60,16147;61,16150;74,16188;77,16196;89,16198;94,16197;449,16197;449,16196;460,16196;466,16196;480,16196;474,16186;474,16185;97,16185;88,16182;87,16179;73,16141;69,16129;63,16126;55,16125;35,16122;15,16121" o:connectangles="0,0,0,0,0,0,0,0,0,0,0,0,0,0,0,0,0,0,0,0,0,0,0,0,0,0,0"/>
                </v:shape>
                <v:shape id="Freeform 28" o:spid="_x0000_s1042" style="position:absolute;left:9567;top:15755;width:545;height:588;visibility:visible;mso-wrap-style:square;v-text-anchor:top" coordsize="54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bEcUA&#10;AADbAAAADwAAAGRycy9kb3ducmV2LnhtbESPT2vCQBDF7wW/wzKCl6KbeigluooIltZLqf+9Ddkx&#10;CWZnQ3aj8dt3DgVvM7w37/1mOu9cpW7UhNKzgbdRAoo487bk3MBuuxp+gAoR2WLlmQw8KMB81nuZ&#10;Ymr9nX/ptom5khAOKRooYqxTrUNWkMMw8jWxaBffOIyyNrm2Dd4l3FV6nCTv2mHJ0lBgTcuCsuum&#10;dQbO2/a4PrTJ+hH2P/70ev7+PO1rYwb9bjEBFamLT/P/9ZcVfIGVX2QA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sRxQAAANsAAAAPAAAAAAAAAAAAAAAAAJgCAABkcnMv&#10;ZG93bnJldi54bWxQSwUGAAAAAAQABAD1AAAAigMAAAAA&#10;" path="m460,441r-11,l457,442r3,-1xe" stroked="f">
                  <v:path arrowok="t" o:connecttype="custom" o:connectlocs="460,16196;449,16196;457,16197;460,16196" o:connectangles="0,0,0,0"/>
                </v:shape>
                <v:shape id="Freeform 29" o:spid="_x0000_s1043" style="position:absolute;left:9567;top:15755;width:545;height:588;visibility:visible;mso-wrap-style:square;v-text-anchor:top" coordsize="54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isQA&#10;AADbAAAADwAAAGRycy9kb3ducmV2LnhtbERPS2vCQBC+F/wPyxR6KXXTHorGbKQIljaXotbXbciO&#10;STA7G7IbE/99tyB4m4/vOcl8MLW4UOsqywpexxEI4tzqigsFv5vlywSE88gaa8uk4EoO5unoIcFY&#10;255XdFn7QoQQdjEqKL1vYildXpJBN7YNceBOtjXoA2wLqVvsQ7ip5VsUvUuDFYeGEhtalJSf151R&#10;cNx0+2zXRdnVbX/s4fn4/XnYNko9PQ4fMxCeBn8X39xfOsyfwv8v4Q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0/orEAAAA2wAAAA8AAAAAAAAAAAAAAAAAmAIAAGRycy9k&#10;b3ducmV2LnhtbFBLBQYAAAAABAAEAPUAAACJAwAAAAA=&#10;" path="m290,l252,r,11l245,11,100,423r-3,7l474,430r-3,-4l443,426,298,11r-8,l290,xe" stroked="f">
                  <v:path arrowok="t" o:connecttype="custom" o:connectlocs="290,15755;252,15755;252,15766;245,15766;100,16178;97,16185;474,16185;471,16181;443,16181;298,15766;290,15766;290,15755" o:connectangles="0,0,0,0,0,0,0,0,0,0,0,0"/>
                </v:shape>
              </v:group>
              <v:group id="Group 30" o:spid="_x0000_s1044" style="position:absolute;left:9857;top:16198;width:146;height:80" coordorigin="9857,16198" coordsize="1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31" o:spid="_x0000_s1045" style="position:absolute;left:9857;top:16198;width:146;height:80;visibility:visible;mso-wrap-style:square;v-text-anchor:top" coordsize="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So8IA&#10;AADbAAAADwAAAGRycy9kb3ducmV2LnhtbESPQYvCMBSE74L/ITzBi6ypCuJWo6ggeBKsCh4fzbMt&#10;Ni+1ibX+eyMs7HGYmW+Yxao1pWiodoVlBaNhBII4tbrgTMH5tPuZgXAeWWNpmRS8ycFq2e0sMNb2&#10;xUdqEp+JAGEXo4Lc+yqW0qU5GXRDWxEH72Zrgz7IOpO6xleAm1KOo2gqDRYcFnKsaJtTek+eRsHg&#10;931v7C6bnC/r6WHzmJhrgkapfq9dz0F4av1/+K+91wrGI/h+C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lKjwgAAANsAAAAPAAAAAAAAAAAAAAAAAJgCAABkcnMvZG93&#10;bnJldi54bWxQSwUGAAAAAAQABAD1AAAAhwMAAAAA&#10;" path="m108,l97,13,,13,,81r146,l119,3,108,xe" fillcolor="#13110c" stroked="f">
                  <v:path arrowok="t" o:connecttype="custom" o:connectlocs="108,16198;97,16211;0,16211;0,16279;146,16279;119,16201;108,16198" o:connectangles="0,0,0,0,0,0,0"/>
                </v:shape>
              </v:group>
              <v:group id="Group 32" o:spid="_x0000_s1046" style="position:absolute;left:9673;top:16198;width:146;height:80" coordorigin="9673,16198" coordsize="1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33" o:spid="_x0000_s1047" style="position:absolute;left:9673;top:16198;width:146;height:80;visibility:visible;mso-wrap-style:square;v-text-anchor:top" coordsize="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pT8MA&#10;AADbAAAADwAAAGRycy9kb3ducmV2LnhtbESPQYvCMBSE78L+h/AEL6KpFmStRtEFwZNg7YLHR/Ns&#10;i81Lt8nW+u+NsLDHYWa+Ydbb3tSio9ZVlhXMphEI4tzqigsF2eUw+QThPLLG2jIpeJKD7eZjsMZE&#10;2wefqUt9IQKEXYIKSu+bREqXl2TQTW1DHLybbQ36INtC6hYfAW5qOY+ihTRYcVgosaGvkvJ7+msU&#10;jJfPe2cPRZx97xan/U9srikapUbDfrcC4an3/+G/9lErmM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RpT8MAAADbAAAADwAAAAAAAAAAAAAAAACYAgAAZHJzL2Rv&#10;d25yZXYueG1sUEsFBgAAAAAEAAQA9QAAAIgDAAAAAA==&#10;" path="m38,l27,3,,80r146,l146,12r-96,l38,xe" fillcolor="#13110c" stroked="f">
                  <v:path arrowok="t" o:connecttype="custom" o:connectlocs="38,16198;27,16201;0,16278;146,16278;146,16210;50,16210;38,16198" o:connectangles="0,0,0,0,0,0,0"/>
                </v:shape>
              </v:group>
              <v:group id="Group 34" o:spid="_x0000_s1048" style="position:absolute;left:9710;top:15859;width:109;height:323" coordorigin="9710,15859" coordsize="109,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35" o:spid="_x0000_s1049" style="position:absolute;left:9710;top:15859;width:109;height:323;visibility:visible;mso-wrap-style:square;v-text-anchor:top" coordsize="10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IlMEA&#10;AADbAAAADwAAAGRycy9kb3ducmV2LnhtbESPwcrCMBCE74LvEFbwIpqq/CrVKCIIIh60+gBrs7bF&#10;ZlOaqPXtjSD8x2FmvmEWq8aU4km1KywrGA4iEMSp1QVnCi7nbX8GwnlkjaVlUvAmB6tlu7XAWNsX&#10;n+iZ+EwECLsYFeTeV7GULs3JoBvYijh4N1sb9EHWmdQ1vgLclHIURRNpsOCwkGNFm5zSe/IwCvz+&#10;qsfTbdIzeDzY9/gU7Y/Ti1LdTrOeg/DU+P/wr73TCkZ/8P0Sf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tiJTBAAAA2wAAAA8AAAAAAAAAAAAAAAAAmAIAAGRycy9kb3du&#10;cmV2LnhtbFBLBQYAAAAABAAEAPUAAACGAwAAAAA=&#10;" path="m109,l,314r3,9l12,311r97,-1l109,xe" fillcolor="#13110c" stroked="f">
                  <v:path arrowok="t" o:connecttype="custom" o:connectlocs="109,15859;0,16173;3,16182;12,16170;109,16169;109,15859" o:connectangles="0,0,0,0,0,0"/>
                </v:shape>
              </v:group>
              <v:group id="Group 36" o:spid="_x0000_s1050" style="position:absolute;left:9858;top:15859;width:109;height:323" coordorigin="9858,15859" coordsize="109,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37" o:spid="_x0000_s1051" style="position:absolute;left:9858;top:15859;width:109;height:323;visibility:visible;mso-wrap-style:square;v-text-anchor:top" coordsize="10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zeMQA&#10;AADbAAAADwAAAGRycy9kb3ducmV2LnhtbESPzWrDMBCE74G8g9hAL6GRm0Bd3MgmBAwl9JA4foCt&#10;tbVNrZWxVP+8fVUo9DjMzDfMMZtNJ0YaXGtZwdMuAkFcWd1yraC8548vIJxH1thZJgULOcjS9eqI&#10;ibYT32gsfC0ChF2CChrv+0RKVzVk0O1sTxy8TzsY9EEOtdQDTgFuOrmPomdpsOWw0GBP54aqr+Lb&#10;KPCXD32I82Jr8Ppul8MtulzjUqmHzXx6BeFp9v/hv/abVrCP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s3jEAAAA2wAAAA8AAAAAAAAAAAAAAAAAmAIAAGRycy9k&#10;b3ducmV2LnhtbFBLBQYAAAAABAAEAPUAAACJAwAAAAA=&#10;" path="m,l,310r96,1l105,323r3,-9l,xe" fillcolor="#13110c" stroked="f">
                  <v:path arrowok="t" o:connecttype="custom" o:connectlocs="0,15859;0,16169;96,16170;105,16182;108,16173;0,15859" o:connectangles="0,0,0,0,0,0"/>
                </v:shape>
              </v:group>
              <v:group id="Group 38" o:spid="_x0000_s1052" style="position:absolute;left:2833;top:15922;width:1905;height:255" coordorigin="2833,15922" coordsize="19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9" o:spid="_x0000_s1053"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sHcIA&#10;AADbAAAADwAAAGRycy9kb3ducmV2LnhtbESPT2sCMRTE74V+h/AKXkrNKlJ1axQRpL36Dzw+kudm&#10;2c3LkkTdfvtGEHocZuY3zGLVu1bcKMTas4LRsABBrL2puVJwPGw/ZiBiQjbYeiYFvxRhtXx9WWBp&#10;/J13dNunSmQIxxIV2JS6UsqoLTmMQ98RZ+/ig8OUZaikCXjPcNfKcVF8Soc15wWLHW0s6WZ/dQri&#10;+fs40V0zCvp8ufqTTc37dK7U4K1ff4FI1Kf/8LP9YxSM5/D4k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KwdwgAAANsAAAAPAAAAAAAAAAAAAAAAAJgCAABkcnMvZG93&#10;bnJldi54bWxQSwUGAAAAAAQABAD1AAAAhwMAAAAA&#10;" path="m53,14l,14,,231r33,l33,61r32,l53,14xe" stroked="f">
                  <v:path arrowok="t" o:connecttype="custom" o:connectlocs="53,15936;0,15936;0,16153;33,16153;33,15983;65,15983;53,15936" o:connectangles="0,0,0,0,0,0,0"/>
                </v:shape>
                <v:shape id="Freeform 40" o:spid="_x0000_s1054"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Xb8A&#10;AADbAAAADwAAAGRycy9kb3ducmV2LnhtbERPTWsCMRC9F/wPYYReimatxdqtUUQoeq1a8Dgk42bZ&#10;zWRJom7/vTkIHh/ve7HqXSuuFGLtWcFkXIAg1t7UXCk4Hn5GcxAxIRtsPZOCf4qwWg5eFlgaf+Nf&#10;uu5TJXIIxxIV2JS6UsqoLTmMY98RZ+7sg8OUYaikCXjL4a6V70Uxkw5rzg0WO9pY0s3+4hTE0/b4&#10;obtmEvTpfPF/NjVvn19KvQ779TeIRH16ih/unVEwzevzl/wD5P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75NdvwAAANsAAAAPAAAAAAAAAAAAAAAAAJgCAABkcnMvZG93bnJl&#10;di54bWxQSwUGAAAAAAQABAD1AAAAhAMAAAAA&#10;" path="m65,61r-32,l74,231r29,l121,157r-33,l65,61xe" stroked="f">
                  <v:path arrowok="t" o:connecttype="custom" o:connectlocs="65,15983;33,15983;74,16153;103,16153;121,16079;88,16079;65,15983" o:connectangles="0,0,0,0,0,0,0"/>
                </v:shape>
                <v:shape id="Freeform 41" o:spid="_x0000_s1055"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2xsMA&#10;AADbAAAADwAAAGRycy9kb3ducmV2LnhtbESPQWsCMRSE74X+h/CEXopmt5aqq1FKodhr1YLHR/Lc&#10;LLt5WZKo23/fFASPw8x8w6w2g+vEhUJsPCsoJwUIYu1Nw7WCw/5zPAcRE7LBzjMp+KUIm/Xjwwor&#10;46/8TZddqkWGcKxQgU2pr6SM2pLDOPE9cfZOPjhMWYZamoDXDHedfCmKN+mw4bxgsacPS7rdnZ2C&#10;eNweXnXflkEfT2f/Y1P7PFso9TQa3pcgEg3pHr61v4yCaQn/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M2xsMAAADbAAAADwAAAAAAAAAAAAAAAACYAgAAZHJzL2Rv&#10;d25yZXYueG1sUEsFBgAAAAAEAAQA9QAAAIgDAAAAAA==&#10;" path="m178,61r-33,l145,231r33,l178,61xe" stroked="f">
                  <v:path arrowok="t" o:connecttype="custom" o:connectlocs="178,15983;145,15983;145,16153;178,16153;178,15983" o:connectangles="0,0,0,0,0"/>
                </v:shape>
                <v:shape id="Freeform 42" o:spid="_x0000_s1056"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oscIA&#10;AADbAAAADwAAAGRycy9kb3ducmV2LnhtbESPQWsCMRSE7wX/Q3hCL0Wzaml1NYoIRa+1Fjw+kudm&#10;2c3LkkTd/vtGKPQ4zMw3zGrTu1bcKMTas4LJuABBrL2puVJw+voYzUHEhGyw9UwKfijCZj14WmFp&#10;/J0/6XZMlcgQjiUqsCl1pZRRW3IYx74jzt7FB4cpy1BJE/Ce4a6V06J4kw5rzgsWO9pZ0s3x6hTE&#10;8/70qrtmEvT5cvXfNjUv7wulnof9dgkiUZ/+w3/tg1Ewm8LjS/4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aixwgAAANsAAAAPAAAAAAAAAAAAAAAAAJgCAABkcnMvZG93&#10;bnJldi54bWxQSwUGAAAAAAQABAD1AAAAhwMAAAAA&#10;" path="m178,14r-54,l89,157r32,l144,61r34,l178,14xe" stroked="f">
                  <v:path arrowok="t" o:connecttype="custom" o:connectlocs="178,15936;124,15936;89,16079;121,16079;144,15983;178,15983;178,15936" o:connectangles="0,0,0,0,0,0,0"/>
                </v:shape>
                <v:shape id="Freeform 43" o:spid="_x0000_s1057"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NKsIA&#10;AADbAAAADwAAAGRycy9kb3ducmV2LnhtbESPT2sCMRTE74V+h/AKXkrNqqV/tkYRQfRaa8HjI3lu&#10;lt28LEnU9dsbQfA4zMxvmOm8d604UYi1ZwWjYQGCWHtTc6Vg97d6+wIRE7LB1jMpuFCE+ez5aYql&#10;8Wf+pdM2VSJDOJaowKbUlVJGbclhHPqOOHsHHxymLEMlTcBzhrtWjoviQzqsOS9Y7GhpSTfbo1MQ&#10;9+vdu+6aUdD7w9H/29S8fn4rNXjpFz8gEvXpEb63N0bBZAK3L/kH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Q0qwgAAANsAAAAPAAAAAAAAAAAAAAAAAJgCAABkcnMvZG93&#10;bnJldi54bWxQSwUGAAAAAAQABAD1AAAAhwMAAAAA&#10;" path="m320,14r-105,l215,231r108,l323,195r-70,l253,138r51,l304,101r-51,l253,51r67,l320,14xe" stroked="f">
                  <v:path arrowok="t" o:connecttype="custom" o:connectlocs="320,15936;215,15936;215,16153;323,16153;323,16117;253,16117;253,16060;304,16060;304,16023;253,16023;253,15973;320,15973;320,15936" o:connectangles="0,0,0,0,0,0,0,0,0,0,0,0,0"/>
                </v:shape>
                <v:shape id="Freeform 44" o:spid="_x0000_s1058"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VXsMA&#10;AADbAAAADwAAAGRycy9kb3ducmV2LnhtbESPW2sCMRSE34X+h3AKvkjNeqGXrVFEkPpaa8HHQ3Lc&#10;LLs5WZKo679vBKGPw8x8wyxWvWvFhUKsPSuYjAsQxNqbmisFh5/tyzuImJANtp5JwY0irJZPgwWW&#10;xl/5my77VIkM4ViiAptSV0oZtSWHcew74uydfHCYsgyVNAGvGe5aOS2KV+mw5rxgsaONJd3sz05B&#10;PH4d5rprJkEfT2f/a1MzevtQavjcrz9BJOrTf/jR3hkFsznc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SVXsMAAADbAAAADwAAAAAAAAAAAAAAAACYAgAAZHJzL2Rv&#10;d25yZXYueG1sUEsFBgAAAAAEAAQA9QAAAIgDAAAAAA==&#10;" path="m471,14r-39,l432,231r101,l533,195r-62,l471,14xe" stroked="f">
                  <v:path arrowok="t" o:connecttype="custom" o:connectlocs="471,15936;432,15936;432,16153;533,16153;533,16117;471,16117;471,15936" o:connectangles="0,0,0,0,0,0,0"/>
                </v:shape>
                <v:shape id="Freeform 45" o:spid="_x0000_s1059"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wxcMA&#10;AADbAAAADwAAAGRycy9kb3ducmV2LnhtbESPQWsCMRSE7wX/Q3hCL0Wzalvt1ihSKPZaq+DxkTw3&#10;y25eliTq9t8bodDjMDPfMMt171pxoRBrzwom4wIEsfam5krB/udztAARE7LB1jMp+KUI69XgYYml&#10;8Vf+pssuVSJDOJaowKbUlVJGbclhHPuOOHsnHxymLEMlTcBrhrtWToviVTqsOS9Y7OjDkm52Z6cg&#10;Hrf7Z901k6CPp7M/2NQ8zd+Uehz2m3cQifr0H/5rfxkFsxe4f8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gwxcMAAADbAAAADwAAAAAAAAAAAAAAAACYAgAAZHJzL2Rv&#10;d25yZXYueG1sUEsFBgAAAAAEAAQA9QAAAIgDAAAAAA==&#10;" path="m630,11r-14,l595,14r-18,8l563,37r-8,22l553,162r2,23l560,202r-19,53l570,255r13,-28l649,227r7,-4l670,209r4,-11l609,198r-7,-2l598,191r18,-38l591,153r,-98l601,48r73,l673,44,684,20r-31,l643,14,630,11xe" stroked="f">
                  <v:path arrowok="t" o:connecttype="custom" o:connectlocs="630,15933;616,15933;595,15936;577,15944;563,15959;555,15981;553,16084;555,16107;560,16124;541,16177;570,16177;583,16149;649,16149;656,16145;670,16131;674,16120;609,16120;602,16118;598,16113;616,16075;591,16075;591,15977;601,15970;674,15970;673,15966;684,15942;653,15942;643,15936;630,15933" o:connectangles="0,0,0,0,0,0,0,0,0,0,0,0,0,0,0,0,0,0,0,0,0,0,0,0,0,0,0,0,0"/>
                </v:shape>
                <v:shape id="Freeform 46" o:spid="_x0000_s1060"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ussIA&#10;AADbAAAADwAAAGRycy9kb3ducmV2LnhtbESPQWsCMRSE7wX/Q3hCL6VmrcXqahQpFL3WWvD4SJ6b&#10;ZTcvSxJ1/fdGKPQ4zMw3zHLdu1ZcKMTas4LxqABBrL2puVJw+Pl6nYGICdlg65kU3CjCejV4WmJp&#10;/JW/6bJPlcgQjiUqsCl1pZRRW3IYR74jzt7JB4cpy1BJE/Ca4a6Vb0UxlQ5rzgsWO/q0pJv92SmI&#10;x+3hXXfNOOjj6ex/bWpePuZKPQ/7zQJEoj79h//aO6NgMoXHl/w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q6ywgAAANsAAAAPAAAAAAAAAAAAAAAAAJgCAABkcnMvZG93&#10;bnJldi54bWxQSwUGAAAAAAQABAD1AAAAhwMAAAAA&#10;" path="m649,227r-66,l592,232r12,2l616,234r22,-2l649,227xe" stroked="f">
                  <v:path arrowok="t" o:connecttype="custom" o:connectlocs="649,16149;583,16149;592,16154;604,16156;616,16156;638,16154;649,16149" o:connectangles="0,0,0,0,0,0,0"/>
                </v:shape>
                <v:shape id="Freeform 47" o:spid="_x0000_s1061"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LKcIA&#10;AADbAAAADwAAAGRycy9kb3ducmV2LnhtbESPQWsCMRSE7wX/Q3hCL6VmraXqahQpFL3WWvD4SJ6b&#10;ZTcvSxJ1/fdGKPQ4zMw3zHLdu1ZcKMTas4LxqABBrL2puVJw+Pl6nYGICdlg65kU3CjCejV4WmJp&#10;/JW/6bJPlcgQjiUqsCl1pZRRW3IYR74jzt7JB4cpy1BJE/Ca4a6Vb0XxIR3WnBcsdvRpSTf7s1MQ&#10;j9vDu+6acdDH09n/2tS8TOdKPQ/7zQJEoj79h//aO6NgMoXHl/w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gspwgAAANsAAAAPAAAAAAAAAAAAAAAAAJgCAABkcnMvZG93&#10;bnJldi54bWxQSwUGAAAAAAQABAD1AAAAhwMAAAAA&#10;" path="m680,101r-38,l642,191r-10,7l674,198r4,-12l680,101xe" stroked="f">
                  <v:path arrowok="t" o:connecttype="custom" o:connectlocs="680,16023;642,16023;642,16113;632,16120;674,16120;678,16108;680,16023" o:connectangles="0,0,0,0,0,0,0"/>
                </v:shape>
                <v:shape id="Freeform 48" o:spid="_x0000_s1062"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fW78A&#10;AADbAAAADwAAAGRycy9kb3ducmV2LnhtbERPTWsCMRC9F/wPYYReimatxdqtUUQoeq1a8Dgk42bZ&#10;zWRJom7/vTkIHh/ve7HqXSuuFGLtWcFkXIAg1t7UXCk4Hn5GcxAxIRtsPZOCf4qwWg5eFlgaf+Nf&#10;uu5TJXIIxxIV2JS6UsqoLTmMY98RZ+7sg8OUYaikCXjL4a6V70Uxkw5rzg0WO9pY0s3+4hTE0/b4&#10;obtmEvTpfPF/NjVvn19KvQ779TeIRH16ih/unVEwzWPzl/wD5P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mZ9bvwAAANsAAAAPAAAAAAAAAAAAAAAAAJgCAABkcnMvZG93bnJl&#10;di54bWxQSwUGAAAAAAQABAD1AAAAhAMAAAAA&#10;" path="m674,48r-48,l633,50r4,8l592,153r24,l641,101r39,l680,84,678,62,674,48xe" stroked="f">
                  <v:path arrowok="t" o:connecttype="custom" o:connectlocs="674,15970;626,15970;633,15972;637,15980;592,16075;616,16075;641,16023;680,16023;680,16006;678,15984;674,15970" o:connectangles="0,0,0,0,0,0,0,0,0,0,0"/>
                </v:shape>
                <v:shape id="Freeform 49" o:spid="_x0000_s1063"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6wMIA&#10;AADbAAAADwAAAGRycy9kb3ducmV2LnhtbESPQWsCMRSE7wX/Q3hCL0Wz1tLqahQpFL3WWvD4SJ6b&#10;ZTcvSxJ1/fdGKPQ4zMw3zHLdu1ZcKMTas4LJuABBrL2puVJw+PkazUDEhGyw9UwKbhRhvRo8LbE0&#10;/srfdNmnSmQIxxIV2JS6UsqoLTmMY98RZ+/kg8OUZaikCXjNcNfK16J4lw5rzgsWO/q0pJv92SmI&#10;x+3hTXfNJOjj6ex/bWpePuZKPQ/7zQJEoj79h//aO6NgOofHl/w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TrAwgAAANsAAAAPAAAAAAAAAAAAAAAAAJgCAABkcnMvZG93&#10;bnJldi54bWxQSwUGAAAAAAQABAD1AAAAhwMAAAAA&#10;" path="m692,l663,,653,20r31,l692,xe" stroked="f">
                  <v:path arrowok="t" o:connecttype="custom" o:connectlocs="692,15922;663,15922;653,15942;684,15942;692,15922" o:connectangles="0,0,0,0,0"/>
                </v:shape>
                <v:shape id="Freeform 50" o:spid="_x0000_s1064"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IL8A&#10;AADbAAAADwAAAGRycy9kb3ducmV2LnhtbERPTWsCMRC9F/ofwhS8FM0qonVrlCJIe1W34HFIxs2y&#10;m8mSRN3+++YgeHy87/V2cJ24UYiNZwXTSQGCWHvTcK2gOu3HHyBiQjbYeSYFfxRhu3l9WWNp/J0P&#10;dDumWuQQjiUqsCn1pZRRW3IYJ74nztzFB4cpw1BLE/Cew10nZ0WxkA4bzg0We9pZ0u3x6hTE83c1&#10;1307Dfp8ufpfm9r35Uqp0dvw9Qki0ZCe4of7xyiY5/X5S/4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6eAgvwAAANsAAAAPAAAAAAAAAAAAAAAAAJgCAABkcnMvZG93bnJl&#10;di54bWxQSwUGAAAAAAQABAD1AAAAhAMAAAAA&#10;" path="m812,14r-100,l712,231r38,l750,138r49,l799,101r-49,l750,51r62,l812,14xe" stroked="f">
                  <v:path arrowok="t" o:connecttype="custom" o:connectlocs="812,15936;712,15936;712,16153;750,16153;750,16060;799,16060;799,16023;750,16023;750,15973;812,15973;812,15936" o:connectangles="0,0,0,0,0,0,0,0,0,0,0"/>
                </v:shape>
                <v:shape id="Freeform 51" o:spid="_x0000_s1065"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Fu8MA&#10;AADbAAAADwAAAGRycy9kb3ducmV2LnhtbESPQWsCMRSE7wX/Q3hCL0WzW8TqapRSKO21ugWPj+S5&#10;WXbzsiRRt/++KRQ8DjPzDbPdj64XVwqx9aygnBcgiLU3LTcK6uP7bAUiJmSDvWdS8EMR9rvJwxYr&#10;42/8RddDakSGcKxQgU1pqKSM2pLDOPcDcfbOPjhMWYZGmoC3DHe9fC6KpXTYcl6wONCbJd0dLk5B&#10;PH3UCz10ZdCn88V/29Q9vayVepyOrxsQicZ0D/+3P42CRQl/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VFu8MAAADbAAAADwAAAAAAAAAAAAAAAACYAgAAZHJzL2Rv&#10;d25yZXYueG1sUEsFBgAAAAAEAAQA9QAAAIgDAAAAAA==&#10;" path="m907,51r-38,l869,231r38,l907,51xe" stroked="f">
                  <v:path arrowok="t" o:connecttype="custom" o:connectlocs="907,15973;869,15973;869,16153;907,16153;907,15973" o:connectangles="0,0,0,0,0"/>
                </v:shape>
                <v:shape id="Freeform 52" o:spid="_x0000_s1066"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bzMIA&#10;AADbAAAADwAAAGRycy9kb3ducmV2LnhtbESPT2sCMRTE7wW/Q3gFL6VmFdF2axQplHr1T8HjI3lu&#10;lt28LEnU9ds3guBxmJnfMItV71pxoRBrzwrGowIEsfam5krBYf/z/gEiJmSDrWdScKMIq+XgZYGl&#10;8Vfe0mWXKpEhHEtUYFPqSimjtuQwjnxHnL2TDw5TlqGSJuA1w10rJ0Uxkw5rzgsWO/q2pJvd2SmI&#10;x9/DVHfNOOjj6ez/bGre5p9KDV/79ReIRH16hh/tjVEwncD9S/4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9vMwgAAANsAAAAPAAAAAAAAAAAAAAAAAJgCAABkcnMvZG93&#10;bnJldi54bWxQSwUGAAAAAAQABAD1AAAAhwMAAAAA&#10;" path="m952,14r-128,l824,51r128,l952,14xe" stroked="f">
                  <v:path arrowok="t" o:connecttype="custom" o:connectlocs="952,15936;824,15936;824,15973;952,15973;952,15936" o:connectangles="0,0,0,0,0"/>
                </v:shape>
                <v:shape id="Freeform 53" o:spid="_x0000_s1067"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V8MA&#10;AADbAAAADwAAAGRycy9kb3ducmV2LnhtbESPW2sCMRSE34X+h3AKvkjNeqGXrVFEkPpaa8HHQ3Lc&#10;LLs5WZKo679vBKGPw8x8wyxWvWvFhUKsPSuYjAsQxNqbmisFh5/tyzuImJANtp5JwY0irJZPgwWW&#10;xl/5my77VIkM4ViiAptSV0oZtSWHcew74uydfHCYsgyVNAGvGe5aOS2KV+mw5rxgsaONJd3sz05B&#10;PH4d5rprJkEfT2f/a1MzevtQavjcrz9BJOrTf/jR3hkF8xnc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t+V8MAAADbAAAADwAAAAAAAAAAAAAAAACYAgAAZHJzL2Rv&#10;d25yZXYueG1sUEsFBgAAAAAEAAQA9QAAAIgDAAAAAA==&#10;" path="m1081,14r-106,l975,231r109,l1084,195r-70,l1014,138r51,l1065,101r-51,l1014,51r67,l1081,14xe" stroked="f">
                  <v:path arrowok="t" o:connecttype="custom" o:connectlocs="1081,15936;975,15936;975,16153;1084,16153;1084,16117;1014,16117;1014,16060;1065,16060;1065,16023;1014,16023;1014,15973;1081,15973;1081,15936" o:connectangles="0,0,0,0,0,0,0,0,0,0,0,0,0"/>
                </v:shape>
                <v:shape id="Freeform 54" o:spid="_x0000_s1068"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mI8MA&#10;AADbAAAADwAAAGRycy9kb3ducmV2LnhtbESPT2sCMRTE70K/Q3iFXqRmLYutq1FKodSrfwoeH8lz&#10;s+zmZUmibr99Iwgeh5n5DbNcD64TFwqx8axgOilAEGtvGq4VHPbfrx8gYkI22HkmBX8UYb16Gi2x&#10;Mv7KW7rsUi0yhGOFCmxKfSVl1JYcxonvibN38sFhyjLU0gS8Zrjr5FtRzKTDhvOCxZ6+LOl2d3YK&#10;4vHnUOq+nQZ9PJ39r03t+H2u1Mvz8LkAkWhIj/C9vTEKyhJ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LmI8MAAADbAAAADwAAAAAAAAAAAAAAAACYAgAAZHJzL2Rv&#10;d25yZXYueG1sUEsFBgAAAAAEAAQA9QAAAIgDAAAAAA==&#10;" path="m1115,14r,217l1153,231r,-88l1212,143r-3,-8l1226,123r8,-14l1153,109r,-60l1232,49r-4,-10l1213,25r-20,-8l1115,14xe" stroked="f">
                  <v:path arrowok="t" o:connecttype="custom" o:connectlocs="1115,15936;1115,16153;1153,16153;1153,16065;1212,16065;1209,16057;1226,16045;1234,16031;1153,16031;1153,15971;1232,15971;1228,15961;1213,15947;1193,15939;1115,15936" o:connectangles="0,0,0,0,0,0,0,0,0,0,0,0,0,0,0"/>
                </v:shape>
                <v:shape id="Freeform 55" o:spid="_x0000_s1069"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DuMIA&#10;AADbAAAADwAAAGRycy9kb3ducmV2LnhtbESPT2sCMRTE74V+h/AKXkrNKvbf1igiiF5rLXh8JM/N&#10;spuXJYm6fnsjCB6HmfkNM533rhUnCrH2rGA0LEAQa29qrhTs/lZvXyBiQjbYeiYFF4ownz0/TbE0&#10;/sy/dNqmSmQIxxIV2JS6UsqoLTmMQ98RZ+/gg8OUZaikCXjOcNfKcVF8SIc15wWLHS0t6WZ7dAri&#10;fr2b6K4ZBb0/HP2/Tc3r57dSg5d+8QMiUZ8e4Xt7YxRM3uH2Jf8AO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kO4wgAAANsAAAAPAAAAAAAAAAAAAAAAAJgCAABkcnMvZG93&#10;bnJldi54bWxQSwUGAAAAAAQABAD1AAAAhwMAAAAA&#10;" path="m1212,143r-40,l1205,231r42,l1212,143xe" stroked="f">
                  <v:path arrowok="t" o:connecttype="custom" o:connectlocs="1212,16065;1172,16065;1205,16153;1247,16153;1212,16065" o:connectangles="0,0,0,0,0"/>
                </v:shape>
                <v:shape id="Freeform 56" o:spid="_x0000_s1070"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dz8MA&#10;AADbAAAADwAAAGRycy9kb3ducmV2LnhtbESPQWsCMRSE7wX/Q3gFL6VmFbHtdrMigtRrrQWPj+S5&#10;WXbzsiRRt//eFAo9DjPzDVOtR9eLK4XYelYwnxUgiLU3LTcKjl+751cQMSEb7D2Tgh+KsK4nDxWW&#10;xt/4k66H1IgM4ViiApvSUEoZtSWHceYH4uydfXCYsgyNNAFvGe56uSiKlXTYcl6wONDWku4OF6cg&#10;nj6OSz1086BP54v/tql7enlTavo4bt5BJBrTf/ivvTcKliv4/ZJ/gK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zdz8MAAADbAAAADwAAAAAAAAAAAAAAAACYAgAAZHJzL2Rv&#10;d25yZXYueG1sUEsFBgAAAAAEAAQA9QAAAIgDAAAAAA==&#10;" path="m1232,49r-59,l1193,55r8,23l1194,101r-19,8l1153,109r81,l1235,106r4,-23l1236,58r-4,-9xe" stroked="f">
                  <v:path arrowok="t" o:connecttype="custom" o:connectlocs="1232,15971;1173,15971;1193,15977;1201,16000;1194,16023;1175,16031;1153,16031;1234,16031;1235,16028;1239,16005;1236,15980;1232,15971" o:connectangles="0,0,0,0,0,0,0,0,0,0,0,0"/>
                </v:shape>
                <v:shape id="Freeform 57" o:spid="_x0000_s1071"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4VMIA&#10;AADbAAAADwAAAGRycy9kb3ducmV2LnhtbESPT2sCMRTE7wW/Q3iCl1KzimhdjVIK0l7rH/D4SJ6b&#10;ZTcvSxJ1/fZNoeBxmJnfMOtt71pxoxBrzwom4wIEsfam5krB8bB7ewcRE7LB1jMpeFCE7WbwssbS&#10;+Dv/0G2fKpEhHEtUYFPqSimjtuQwjn1HnL2LDw5TlqGSJuA9w10rp0Uxlw5rzgsWO/q0pJv91SmI&#10;56/jTHfNJOjz5epPNjWvi6VSo2H/sQKRqE/P8H/72yiYLeDvS/4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HhUwgAAANsAAAAPAAAAAAAAAAAAAAAAAJgCAABkcnMvZG93&#10;bnJldi54bWxQSwUGAAAAAAQABAD1AAAAhwMAAAAA&#10;" path="m1389,14r-39,l1350,231r39,l1389,14xe" stroked="f">
                  <v:path arrowok="t" o:connecttype="custom" o:connectlocs="1389,15936;1350,15936;1350,16153;1389,16153;1389,15936" o:connectangles="0,0,0,0,0"/>
                </v:shape>
                <v:shape id="Freeform 58" o:spid="_x0000_s1072"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Jr8A&#10;AADbAAAADwAAAGRycy9kb3ducmV2LnhtbERPTWsCMRC9F/ofwhS8FM0qonVrlCJIe1W34HFIxs2y&#10;m8mSRN3+++YgeHy87/V2cJ24UYiNZwXTSQGCWHvTcK2gOu3HHyBiQjbYeSYFfxRhu3l9WWNp/J0P&#10;dDumWuQQjiUqsCn1pZRRW3IYJ74nztzFB4cpw1BLE/Cew10nZ0WxkA4bzg0We9pZ0u3x6hTE83c1&#10;1307Dfp8ufpfm9r35Uqp0dvw9Qki0ZCe4of7xyiY57H5S/4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n+wmvwAAANsAAAAPAAAAAAAAAAAAAAAAAJgCAABkcnMvZG93bnJl&#10;di54bWxQSwUGAAAAAAQABAD1AAAAhAMAAAAA&#10;" path="m1542,14r-39,l1503,231r101,l1604,195r-62,l1542,14xe" stroked="f">
                  <v:path arrowok="t" o:connecttype="custom" o:connectlocs="1542,15936;1503,15936;1503,16153;1604,16153;1604,16117;1542,16117;1542,15936" o:connectangles="0,0,0,0,0,0,0"/>
                </v:shape>
                <v:shape id="Freeform 59" o:spid="_x0000_s1073"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JvcIA&#10;AADbAAAADwAAAGRycy9kb3ducmV2LnhtbESPQWsCMRSE7wX/Q3iCl6JZRbSuRikFaa9VCx4fyXOz&#10;7OZlSaKu/74pFDwOM/MNs9n1rhU3CrH2rGA6KUAQa29qrhScjvvxG4iYkA22nknBgyLstoOXDZbG&#10;3/mbbodUiQzhWKICm1JXShm1JYdx4jvi7F18cJiyDJU0Ae8Z7lo5K4qFdFhzXrDY0Ycl3RyuTkE8&#10;f57mumumQZ8vV/9jU/O6XCk1GvbvaxCJ+vQM/7e/jIL5Cv6+5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0m9wgAAANsAAAAPAAAAAAAAAAAAAAAAAJgCAABkcnMvZG93&#10;bnJldi54bWxQSwUGAAAAAAQABAD1AAAAhwMAAAAA&#10;" path="m1713,14r-49,l1614,231r37,l1662,186r89,l1743,149r-74,l1688,61r36,l1713,14xe" stroked="f">
                  <v:path arrowok="t" o:connecttype="custom" o:connectlocs="1713,15936;1664,15936;1614,16153;1651,16153;1662,16108;1751,16108;1743,16071;1669,16071;1688,15983;1724,15983;1713,15936" o:connectangles="0,0,0,0,0,0,0,0,0,0,0"/>
                </v:shape>
                <v:shape id="Freeform 60" o:spid="_x0000_s1074"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2/b8A&#10;AADbAAAADwAAAGRycy9kb3ducmV2LnhtbERPTWsCMRC9F/wPYYReimYt1tqtUUQoeq1a8Dgk42bZ&#10;zWRJom7/vTkIHh/ve7HqXSuuFGLtWcFkXIAg1t7UXCk4Hn5GcxAxIRtsPZOCf4qwWg5eFlgaf+Nf&#10;uu5TJXIIxxIV2JS6UsqoLTmMY98RZ+7sg8OUYaikCXjL4a6V70Uxkw5rzg0WO9pY0s3+4hTE0/Y4&#10;1V0zCfp0vvg/m5q3zy+lXof9+htEoj49xQ/3zij4yOvzl/wD5P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MHb9vwAAANsAAAAPAAAAAAAAAAAAAAAAAJgCAABkcnMvZG93bnJl&#10;di54bWxQSwUGAAAAAAQABAD1AAAAhAMAAAAA&#10;" path="m1751,186r-36,l1725,231r37,l1751,186xe" stroked="f">
                  <v:path arrowok="t" o:connecttype="custom" o:connectlocs="1751,16108;1715,16108;1725,16153;1762,16153;1751,16108" o:connectangles="0,0,0,0,0"/>
                </v:shape>
                <v:shape id="Freeform 61" o:spid="_x0000_s1075"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TZsMA&#10;AADbAAAADwAAAGRycy9kb3ducmV2LnhtbESPQWsCMRSE74X+h/CEXopmt9iqq1FKodhr1YLHR/Lc&#10;LLt5WZKo23/fFASPw8x8w6w2g+vEhUJsPCsoJwUIYu1Nw7WCw/5zPAcRE7LBzjMp+KUIm/Xjwwor&#10;46/8TZddqkWGcKxQgU2pr6SM2pLDOPE9cfZOPjhMWYZamoDXDHedfCmKN+mw4bxgsacPS7rdnZ2C&#10;eNweprpvy6CPp7P/sal9ni2UehoN70sQiYZ0D9/aX0bBawn/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zTZsMAAADbAAAADwAAAAAAAAAAAAAAAACYAgAAZHJzL2Rv&#10;d25yZXYueG1sUEsFBgAAAAAEAAQA9QAAAIgDAAAAAA==&#10;" path="m1724,61r-36,l1707,149r36,l1724,61xe" stroked="f">
                  <v:path arrowok="t" o:connecttype="custom" o:connectlocs="1724,15983;1688,15983;1707,16071;1743,16071;1724,15983" o:connectangles="0,0,0,0,0"/>
                </v:shape>
                <v:shape id="Freeform 62" o:spid="_x0000_s1076"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5NEcIA&#10;AADbAAAADwAAAGRycy9kb3ducmV2LnhtbESPQWsCMRSE7wX/Q3hCL0Wzim11NYoIRa+1Fjw+kudm&#10;2c3LkkTd/vtGKPQ4zMw3zGrTu1bcKMTas4LJuABBrL2puVJw+voYzUHEhGyw9UwKfijCZj14WmFp&#10;/J0/6XZMlcgQjiUqsCl1pZRRW3IYx74jzt7FB4cpy1BJE/Ce4a6V06J4kw5rzgsWO9pZ0s3x6hTE&#10;8/40010zCfp8ufpvm5qX94VSz8N+uwSRqE//4b/2wSh4ncLjS/4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k0RwgAAANsAAAAPAAAAAAAAAAAAAAAAAJgCAABkcnMvZG93&#10;bnJldi54bWxQSwUGAAAAAAQABAD1AAAAhwMAAAAA&#10;" path="m1861,13r-65,18l1779,162r4,29l1792,212r14,13l1825,233r27,-2l1868,224r37,l1905,198r-77,l1818,191r,-136l1828,48r70,l1893,36,1880,22r-19,-9xe" stroked="f">
                  <v:path arrowok="t" o:connecttype="custom" o:connectlocs="1861,15935;1796,15953;1779,16084;1783,16113;1792,16134;1806,16147;1825,16155;1852,16153;1868,16146;1905,16146;1905,16120;1828,16120;1818,16113;1818,15977;1828,15970;1898,15970;1893,15958;1880,15944;1861,15935" o:connectangles="0,0,0,0,0,0,0,0,0,0,0,0,0,0,0,0,0,0,0"/>
                </v:shape>
                <v:shape id="Freeform 63" o:spid="_x0000_s1077"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oisMA&#10;AADbAAAADwAAAGRycy9kb3ducmV2LnhtbESPQWsCMRSE7wX/Q3hCL0Wzalvt1ihSKPZaq+DxkTw3&#10;y25eliTq9t8bodDjMDPfMMt171pxoRBrzwom4wIEsfam5krB/udztAARE7LB1jMp+KUI69XgYYml&#10;8Vf+pssuVSJDOJaowKbUlVJGbclhHPuOOHsnHxymLEMlTcBrhrtWToviVTqsOS9Y7OjDkm52Z6cg&#10;Hrf7Z901k6CPp7M/2NQ8zd+Uehz2m3cQifr0H/5rfxkFLzO4f8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LoisMAAADbAAAADwAAAAAAAAAAAAAAAACYAgAAZHJzL2Rv&#10;d25yZXYueG1sUEsFBgAAAAAEAAQA9QAAAIgDAAAAAA==&#10;" path="m1905,224r-37,l1885,231r20,l1905,224xe" stroked="f">
                  <v:path arrowok="t" o:connecttype="custom" o:connectlocs="1905,16146;1868,16146;1885,16153;1905,16153;1905,16146" o:connectangles="0,0,0,0,0"/>
                </v:shape>
                <v:shape id="Freeform 64" o:spid="_x0000_s1078"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w/sIA&#10;AADbAAAADwAAAGRycy9kb3ducmV2LnhtbESPT2sCMRTE74V+h/AKXkrNKvbf1igiiF5rLXh8JM/N&#10;spuXJYm6fnsjCB6HmfkNM533rhUnCrH2rGA0LEAQa29qrhTs/lZvXyBiQjbYeiYFF4ownz0/TbE0&#10;/sy/dNqmSmQIxxIV2JS6UsqoLTmMQ98RZ+/gg8OUZaikCXjOcNfKcVF8SIc15wWLHS0t6WZ7dAri&#10;fr2b6K4ZBb0/HP2/Tc3r57dSg5d+8QMiUZ8e4Xt7YxS8T+D2Jf8AO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3D+wgAAANsAAAAPAAAAAAAAAAAAAAAAAJgCAABkcnMvZG93&#10;bnJldi54bWxQSwUGAAAAAAQABAD1AAAAhwMAAAAA&#10;" path="m1905,120r-66,l1839,154r28,l1867,186r-9,12l1905,198r,-78xe" stroked="f">
                  <v:path arrowok="t" o:connecttype="custom" o:connectlocs="1905,16042;1839,16042;1839,16076;1867,16076;1867,16108;1858,16120;1905,16120;1905,16042" o:connectangles="0,0,0,0,0,0,0,0"/>
                </v:shape>
                <v:shape id="Freeform 65" o:spid="_x0000_s1079" style="position:absolute;left:2833;top:15922;width:1905;height:255;visibility:visible;mso-wrap-style:square;v-text-anchor:top" coordsize="19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VZcIA&#10;AADbAAAADwAAAGRycy9kb3ducmV2LnhtbESPT2sCMRTE70K/Q3gFL1KzivbP1igiSL3WWvD4SJ6b&#10;ZTcvSxJ1/faNIPQ4zMxvmMWqd624UIi1ZwWTcQGCWHtTc6Xg8LN9eQcRE7LB1jMpuFGE1fJpsMDS&#10;+Ct/02WfKpEhHEtUYFPqSimjtuQwjn1HnL2TDw5TlqGSJuA1w10rp0XxKh3WnBcsdrSxpJv92SmI&#10;x6/DTHfNJOjj6ex/bWpGbx9KDZ/79SeIRH36Dz/aO6NgPof7l/w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9VlwgAAANsAAAAPAAAAAAAAAAAAAAAAAJgCAABkcnMvZG93&#10;bnJldi54bWxQSwUGAAAAAAQABAD1AAAAhwMAAAAA&#10;" path="m1898,48r-55,l1859,55r7,23l1905,85r-3,-28l1898,48xe" stroked="f">
                  <v:path arrowok="t" o:connecttype="custom" o:connectlocs="1898,15970;1843,15970;1859,15977;1866,16000;1905,16007;1902,15979;1898,15970" o:connectangles="0,0,0,0,0,0,0"/>
                </v:shape>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E69" w:rsidRDefault="00123E69">
      <w:r>
        <w:separator/>
      </w:r>
    </w:p>
  </w:footnote>
  <w:footnote w:type="continuationSeparator" w:id="0">
    <w:p w:rsidR="00123E69" w:rsidRDefault="00123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69" w:rsidRDefault="00123E69">
    <w:pPr>
      <w:pStyle w:val="Topptekst"/>
      <w:jc w:val="right"/>
    </w:pPr>
    <w:r>
      <w:fldChar w:fldCharType="begin"/>
    </w:r>
    <w:r>
      <w:instrText>PAGE   \* MERGEFORMAT</w:instrText>
    </w:r>
    <w:r>
      <w:fldChar w:fldCharType="separate"/>
    </w:r>
    <w:r w:rsidR="00AD3065">
      <w:rPr>
        <w:noProof/>
      </w:rPr>
      <w:t>1</w:t>
    </w:r>
    <w:r>
      <w:fldChar w:fldCharType="end"/>
    </w:r>
  </w:p>
  <w:p w:rsidR="00123E69" w:rsidRDefault="00123E69" w:rsidP="00A77789">
    <w:pPr>
      <w:pStyle w:val="Topptekst"/>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Punktmerketliste5"/>
      <w:lvlText w:val="○"/>
      <w:lvlJc w:val="left"/>
      <w:pPr>
        <w:ind w:left="1800" w:hanging="360"/>
      </w:pPr>
      <w:rPr>
        <w:rFonts w:ascii="Monotype Corsiva" w:hAnsi="Monotype Corsiva" w:hint="default"/>
        <w:color w:val="9BBB59"/>
      </w:rPr>
    </w:lvl>
  </w:abstractNum>
  <w:abstractNum w:abstractNumId="1">
    <w:nsid w:val="FFFFFF81"/>
    <w:multiLevelType w:val="singleLevel"/>
    <w:tmpl w:val="9A8A1DFA"/>
    <w:lvl w:ilvl="0">
      <w:start w:val="1"/>
      <w:numFmt w:val="bullet"/>
      <w:pStyle w:val="Punktmerketliste4"/>
      <w:lvlText w:val=""/>
      <w:lvlJc w:val="left"/>
      <w:pPr>
        <w:ind w:left="1440" w:hanging="360"/>
      </w:pPr>
      <w:rPr>
        <w:rFonts w:ascii="Symbol" w:hAnsi="Symbol" w:hint="default"/>
        <w:color w:val="9BBB59"/>
      </w:rPr>
    </w:lvl>
  </w:abstractNum>
  <w:abstractNum w:abstractNumId="2">
    <w:nsid w:val="FFFFFF82"/>
    <w:multiLevelType w:val="singleLevel"/>
    <w:tmpl w:val="AC6E7B80"/>
    <w:lvl w:ilvl="0">
      <w:start w:val="1"/>
      <w:numFmt w:val="bullet"/>
      <w:pStyle w:val="Punktmerketliste3"/>
      <w:lvlText w:val=""/>
      <w:lvlJc w:val="left"/>
      <w:pPr>
        <w:ind w:left="1080" w:hanging="360"/>
      </w:pPr>
      <w:rPr>
        <w:rFonts w:ascii="Symbol" w:hAnsi="Symbol" w:hint="default"/>
        <w:color w:val="4F81BD"/>
      </w:rPr>
    </w:lvl>
  </w:abstractNum>
  <w:abstractNum w:abstractNumId="3">
    <w:nsid w:val="FFFFFF83"/>
    <w:multiLevelType w:val="singleLevel"/>
    <w:tmpl w:val="3EFA84BC"/>
    <w:lvl w:ilvl="0">
      <w:start w:val="1"/>
      <w:numFmt w:val="bullet"/>
      <w:pStyle w:val="Punktmerketliste2"/>
      <w:lvlText w:val=""/>
      <w:lvlJc w:val="left"/>
      <w:pPr>
        <w:ind w:left="720" w:hanging="360"/>
      </w:pPr>
      <w:rPr>
        <w:rFonts w:ascii="Symbol" w:hAnsi="Symbol" w:hint="default"/>
        <w:color w:val="4F81BD"/>
      </w:rPr>
    </w:lvl>
  </w:abstractNum>
  <w:abstractNum w:abstractNumId="4">
    <w:nsid w:val="FFFFFF89"/>
    <w:multiLevelType w:val="singleLevel"/>
    <w:tmpl w:val="7E249CE2"/>
    <w:lvl w:ilvl="0">
      <w:start w:val="1"/>
      <w:numFmt w:val="bullet"/>
      <w:pStyle w:val="Punktmerketliste"/>
      <w:lvlText w:val=""/>
      <w:lvlJc w:val="left"/>
      <w:pPr>
        <w:ind w:left="360" w:hanging="360"/>
      </w:pPr>
      <w:rPr>
        <w:rFonts w:ascii="Symbol" w:hAnsi="Symbol" w:hint="default"/>
        <w:color w:val="4F81BD"/>
      </w:rPr>
    </w:lvl>
  </w:abstractNum>
  <w:abstractNum w:abstractNumId="5">
    <w:nsid w:val="041E22BB"/>
    <w:multiLevelType w:val="hybridMultilevel"/>
    <w:tmpl w:val="188622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0B336839"/>
    <w:multiLevelType w:val="hybridMultilevel"/>
    <w:tmpl w:val="F2C87C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5894C72"/>
    <w:multiLevelType w:val="hybridMultilevel"/>
    <w:tmpl w:val="188622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17D45A2D"/>
    <w:multiLevelType w:val="hybridMultilevel"/>
    <w:tmpl w:val="188622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1966064D"/>
    <w:multiLevelType w:val="hybridMultilevel"/>
    <w:tmpl w:val="33E4165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1B873D7F"/>
    <w:multiLevelType w:val="hybridMultilevel"/>
    <w:tmpl w:val="FD5C55B8"/>
    <w:lvl w:ilvl="0" w:tplc="A02E9CD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26FA7A70"/>
    <w:multiLevelType w:val="hybridMultilevel"/>
    <w:tmpl w:val="188622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28F63164"/>
    <w:multiLevelType w:val="hybridMultilevel"/>
    <w:tmpl w:val="978A272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2B7B3CA9"/>
    <w:multiLevelType w:val="hybridMultilevel"/>
    <w:tmpl w:val="188622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2CF564EB"/>
    <w:multiLevelType w:val="hybridMultilevel"/>
    <w:tmpl w:val="B9407C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26C7802"/>
    <w:multiLevelType w:val="hybridMultilevel"/>
    <w:tmpl w:val="814CA6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4C161A82"/>
    <w:multiLevelType w:val="hybridMultilevel"/>
    <w:tmpl w:val="5E2052FE"/>
    <w:lvl w:ilvl="0" w:tplc="A02E9CD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53BC1040"/>
    <w:multiLevelType w:val="hybridMultilevel"/>
    <w:tmpl w:val="8652997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54BF7B1D"/>
    <w:multiLevelType w:val="hybridMultilevel"/>
    <w:tmpl w:val="D974EB3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nsid w:val="5670493D"/>
    <w:multiLevelType w:val="hybridMultilevel"/>
    <w:tmpl w:val="F828B304"/>
    <w:lvl w:ilvl="0" w:tplc="F394250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5CAE51E4"/>
    <w:multiLevelType w:val="hybridMultilevel"/>
    <w:tmpl w:val="CFDCC6C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nsid w:val="670A315C"/>
    <w:multiLevelType w:val="hybridMultilevel"/>
    <w:tmpl w:val="CDFA9164"/>
    <w:lvl w:ilvl="0" w:tplc="404AB4AC">
      <w:start w:val="1"/>
      <w:numFmt w:val="decimal"/>
      <w:lvlText w:val="%1."/>
      <w:lvlJc w:val="left"/>
      <w:pPr>
        <w:ind w:left="1080" w:hanging="360"/>
      </w:pPr>
      <w:rPr>
        <w:b w:val="0"/>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2">
    <w:nsid w:val="72822A66"/>
    <w:multiLevelType w:val="hybridMultilevel"/>
    <w:tmpl w:val="36782A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74327EFB"/>
    <w:multiLevelType w:val="hybridMultilevel"/>
    <w:tmpl w:val="ACCA711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nsid w:val="7B361130"/>
    <w:multiLevelType w:val="hybridMultilevel"/>
    <w:tmpl w:val="0FE89B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7E944EA4"/>
    <w:multiLevelType w:val="hybridMultilevel"/>
    <w:tmpl w:val="816463A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22"/>
  </w:num>
  <w:num w:numId="8">
    <w:abstractNumId w:val="14"/>
  </w:num>
  <w:num w:numId="9">
    <w:abstractNumId w:val="24"/>
  </w:num>
  <w:num w:numId="10">
    <w:abstractNumId w:val="9"/>
  </w:num>
  <w:num w:numId="11">
    <w:abstractNumId w:val="25"/>
  </w:num>
  <w:num w:numId="12">
    <w:abstractNumId w:val="15"/>
  </w:num>
  <w:num w:numId="13">
    <w:abstractNumId w:val="16"/>
  </w:num>
  <w:num w:numId="14">
    <w:abstractNumId w:val="10"/>
  </w:num>
  <w:num w:numId="15">
    <w:abstractNumId w:val="19"/>
  </w:num>
  <w:num w:numId="16">
    <w:abstractNumId w:val="5"/>
  </w:num>
  <w:num w:numId="17">
    <w:abstractNumId w:val="11"/>
  </w:num>
  <w:num w:numId="18">
    <w:abstractNumId w:val="7"/>
  </w:num>
  <w:num w:numId="19">
    <w:abstractNumId w:val="13"/>
  </w:num>
  <w:num w:numId="20">
    <w:abstractNumId w:val="8"/>
  </w:num>
  <w:num w:numId="21">
    <w:abstractNumId w:val="12"/>
  </w:num>
  <w:num w:numId="22">
    <w:abstractNumId w:val="18"/>
  </w:num>
  <w:num w:numId="23">
    <w:abstractNumId w:val="20"/>
  </w:num>
  <w:num w:numId="24">
    <w:abstractNumId w:val="21"/>
  </w:num>
  <w:num w:numId="25">
    <w:abstractNumId w:val="17"/>
  </w:num>
  <w:num w:numId="26">
    <w:abstractNumId w:val="23"/>
  </w:num>
  <w:num w:numId="27">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0"/>
  <w:drawingGridHorizontalSpacing w:val="110"/>
  <w:displayHorizontalDrawingGridEvery w:val="2"/>
  <w:characterSpacingControl w:val="doNotCompress"/>
  <w:hdrShapeDefaults>
    <o:shapedefaults v:ext="edit" spidmax="18433" fillcolor="#4e849b" stroke="f">
      <v:fill color="#4e849b"/>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370"/>
    <w:rsid w:val="000016B4"/>
    <w:rsid w:val="000025EE"/>
    <w:rsid w:val="00002D2E"/>
    <w:rsid w:val="00006AA0"/>
    <w:rsid w:val="00011CF7"/>
    <w:rsid w:val="00013188"/>
    <w:rsid w:val="0001365B"/>
    <w:rsid w:val="000139BD"/>
    <w:rsid w:val="00014200"/>
    <w:rsid w:val="000166D4"/>
    <w:rsid w:val="000211ED"/>
    <w:rsid w:val="000256B9"/>
    <w:rsid w:val="0002678D"/>
    <w:rsid w:val="00027213"/>
    <w:rsid w:val="00032BCB"/>
    <w:rsid w:val="00036E9E"/>
    <w:rsid w:val="00043969"/>
    <w:rsid w:val="00045EF3"/>
    <w:rsid w:val="00050608"/>
    <w:rsid w:val="0005235E"/>
    <w:rsid w:val="0005777F"/>
    <w:rsid w:val="000601D2"/>
    <w:rsid w:val="000612CD"/>
    <w:rsid w:val="00063877"/>
    <w:rsid w:val="0006739F"/>
    <w:rsid w:val="00067F05"/>
    <w:rsid w:val="00070517"/>
    <w:rsid w:val="00071F9D"/>
    <w:rsid w:val="000739C0"/>
    <w:rsid w:val="00073F8D"/>
    <w:rsid w:val="0007435A"/>
    <w:rsid w:val="00076869"/>
    <w:rsid w:val="000778CD"/>
    <w:rsid w:val="000815A2"/>
    <w:rsid w:val="000821B8"/>
    <w:rsid w:val="0008555B"/>
    <w:rsid w:val="00091DEC"/>
    <w:rsid w:val="00092631"/>
    <w:rsid w:val="00094DD7"/>
    <w:rsid w:val="000953D6"/>
    <w:rsid w:val="000977BF"/>
    <w:rsid w:val="000A2179"/>
    <w:rsid w:val="000A6002"/>
    <w:rsid w:val="000B2F8A"/>
    <w:rsid w:val="000B3B45"/>
    <w:rsid w:val="000B3E9B"/>
    <w:rsid w:val="000B5C5D"/>
    <w:rsid w:val="000B72B2"/>
    <w:rsid w:val="000B79EE"/>
    <w:rsid w:val="000B7D93"/>
    <w:rsid w:val="000C0BB9"/>
    <w:rsid w:val="000C2E04"/>
    <w:rsid w:val="000C5176"/>
    <w:rsid w:val="000D2A4C"/>
    <w:rsid w:val="000D417E"/>
    <w:rsid w:val="000D5158"/>
    <w:rsid w:val="000E0F9C"/>
    <w:rsid w:val="000E2F84"/>
    <w:rsid w:val="000E4CE6"/>
    <w:rsid w:val="000E4E5B"/>
    <w:rsid w:val="000E69FB"/>
    <w:rsid w:val="000E7FD6"/>
    <w:rsid w:val="000F22E6"/>
    <w:rsid w:val="000F6134"/>
    <w:rsid w:val="00103630"/>
    <w:rsid w:val="00110377"/>
    <w:rsid w:val="00117563"/>
    <w:rsid w:val="00120264"/>
    <w:rsid w:val="00120E85"/>
    <w:rsid w:val="00121077"/>
    <w:rsid w:val="001216EA"/>
    <w:rsid w:val="00122A22"/>
    <w:rsid w:val="00122E37"/>
    <w:rsid w:val="00123E69"/>
    <w:rsid w:val="00127BE0"/>
    <w:rsid w:val="001319CA"/>
    <w:rsid w:val="001349E2"/>
    <w:rsid w:val="00135485"/>
    <w:rsid w:val="00136F17"/>
    <w:rsid w:val="001401D6"/>
    <w:rsid w:val="00143B3C"/>
    <w:rsid w:val="00143E66"/>
    <w:rsid w:val="00153D3F"/>
    <w:rsid w:val="00157E8F"/>
    <w:rsid w:val="00160057"/>
    <w:rsid w:val="0016118B"/>
    <w:rsid w:val="001621DD"/>
    <w:rsid w:val="00166721"/>
    <w:rsid w:val="0016692B"/>
    <w:rsid w:val="00171292"/>
    <w:rsid w:val="00172019"/>
    <w:rsid w:val="00174B95"/>
    <w:rsid w:val="00176CE0"/>
    <w:rsid w:val="00185324"/>
    <w:rsid w:val="0018590E"/>
    <w:rsid w:val="00186271"/>
    <w:rsid w:val="001A0228"/>
    <w:rsid w:val="001A0590"/>
    <w:rsid w:val="001A087E"/>
    <w:rsid w:val="001A2A94"/>
    <w:rsid w:val="001A41AA"/>
    <w:rsid w:val="001A50FB"/>
    <w:rsid w:val="001B1A61"/>
    <w:rsid w:val="001B3121"/>
    <w:rsid w:val="001B425B"/>
    <w:rsid w:val="001B4971"/>
    <w:rsid w:val="001C105E"/>
    <w:rsid w:val="001C3CB6"/>
    <w:rsid w:val="001C5D03"/>
    <w:rsid w:val="001D34FF"/>
    <w:rsid w:val="001D367B"/>
    <w:rsid w:val="001D468B"/>
    <w:rsid w:val="001D7274"/>
    <w:rsid w:val="001E0273"/>
    <w:rsid w:val="001F0704"/>
    <w:rsid w:val="001F234A"/>
    <w:rsid w:val="001F2513"/>
    <w:rsid w:val="001F2974"/>
    <w:rsid w:val="001F42CA"/>
    <w:rsid w:val="001F7F27"/>
    <w:rsid w:val="00205A10"/>
    <w:rsid w:val="002065E7"/>
    <w:rsid w:val="00210CD0"/>
    <w:rsid w:val="00212B0E"/>
    <w:rsid w:val="00213C40"/>
    <w:rsid w:val="00215538"/>
    <w:rsid w:val="002159DE"/>
    <w:rsid w:val="00217EC7"/>
    <w:rsid w:val="00224CBF"/>
    <w:rsid w:val="002261C4"/>
    <w:rsid w:val="00226C8D"/>
    <w:rsid w:val="00227F25"/>
    <w:rsid w:val="00230F59"/>
    <w:rsid w:val="002313AB"/>
    <w:rsid w:val="0023556F"/>
    <w:rsid w:val="00243ED0"/>
    <w:rsid w:val="00244596"/>
    <w:rsid w:val="00246112"/>
    <w:rsid w:val="002534A9"/>
    <w:rsid w:val="0025559E"/>
    <w:rsid w:val="00260988"/>
    <w:rsid w:val="00270BB1"/>
    <w:rsid w:val="00270E84"/>
    <w:rsid w:val="002713FE"/>
    <w:rsid w:val="00272400"/>
    <w:rsid w:val="002726AF"/>
    <w:rsid w:val="00273E3A"/>
    <w:rsid w:val="002743C2"/>
    <w:rsid w:val="002809A5"/>
    <w:rsid w:val="00280FEE"/>
    <w:rsid w:val="00285782"/>
    <w:rsid w:val="00287BFE"/>
    <w:rsid w:val="0029391C"/>
    <w:rsid w:val="00294824"/>
    <w:rsid w:val="00295BEC"/>
    <w:rsid w:val="002971D4"/>
    <w:rsid w:val="002A129A"/>
    <w:rsid w:val="002A14B6"/>
    <w:rsid w:val="002A4483"/>
    <w:rsid w:val="002A5F83"/>
    <w:rsid w:val="002A6952"/>
    <w:rsid w:val="002B5E71"/>
    <w:rsid w:val="002B7243"/>
    <w:rsid w:val="002C21C1"/>
    <w:rsid w:val="002C3D53"/>
    <w:rsid w:val="002D31E3"/>
    <w:rsid w:val="002E143F"/>
    <w:rsid w:val="002E3EA9"/>
    <w:rsid w:val="002E5A07"/>
    <w:rsid w:val="002E7034"/>
    <w:rsid w:val="002F1DF8"/>
    <w:rsid w:val="002F25A1"/>
    <w:rsid w:val="002F32C6"/>
    <w:rsid w:val="002F5151"/>
    <w:rsid w:val="002F61E1"/>
    <w:rsid w:val="00300F09"/>
    <w:rsid w:val="00302174"/>
    <w:rsid w:val="00303FDF"/>
    <w:rsid w:val="003044B3"/>
    <w:rsid w:val="00305C97"/>
    <w:rsid w:val="003070BD"/>
    <w:rsid w:val="00313B18"/>
    <w:rsid w:val="00315651"/>
    <w:rsid w:val="003158DF"/>
    <w:rsid w:val="003171D3"/>
    <w:rsid w:val="00320F18"/>
    <w:rsid w:val="00321EBB"/>
    <w:rsid w:val="00325B94"/>
    <w:rsid w:val="00327610"/>
    <w:rsid w:val="00331B91"/>
    <w:rsid w:val="00334049"/>
    <w:rsid w:val="003351D6"/>
    <w:rsid w:val="003354A8"/>
    <w:rsid w:val="00345D12"/>
    <w:rsid w:val="003471D1"/>
    <w:rsid w:val="00350C40"/>
    <w:rsid w:val="00353386"/>
    <w:rsid w:val="00355D42"/>
    <w:rsid w:val="003666A3"/>
    <w:rsid w:val="00370102"/>
    <w:rsid w:val="003718D2"/>
    <w:rsid w:val="003720F5"/>
    <w:rsid w:val="00382D59"/>
    <w:rsid w:val="00383372"/>
    <w:rsid w:val="00383C87"/>
    <w:rsid w:val="00383DE5"/>
    <w:rsid w:val="00385BB1"/>
    <w:rsid w:val="00391F18"/>
    <w:rsid w:val="003A03B6"/>
    <w:rsid w:val="003A0CDF"/>
    <w:rsid w:val="003A2F00"/>
    <w:rsid w:val="003A3A87"/>
    <w:rsid w:val="003A3C94"/>
    <w:rsid w:val="003A5666"/>
    <w:rsid w:val="003A6E60"/>
    <w:rsid w:val="003A71FB"/>
    <w:rsid w:val="003B028D"/>
    <w:rsid w:val="003B0EB6"/>
    <w:rsid w:val="003B10F0"/>
    <w:rsid w:val="003B3642"/>
    <w:rsid w:val="003B4BC2"/>
    <w:rsid w:val="003B57E3"/>
    <w:rsid w:val="003B5E2F"/>
    <w:rsid w:val="003B6443"/>
    <w:rsid w:val="003B65E4"/>
    <w:rsid w:val="003B663D"/>
    <w:rsid w:val="003B6DDD"/>
    <w:rsid w:val="003B78B2"/>
    <w:rsid w:val="003B7C03"/>
    <w:rsid w:val="003C032E"/>
    <w:rsid w:val="003C1545"/>
    <w:rsid w:val="003C57B5"/>
    <w:rsid w:val="003D01E4"/>
    <w:rsid w:val="003D39EE"/>
    <w:rsid w:val="003D3D7A"/>
    <w:rsid w:val="003D4EC3"/>
    <w:rsid w:val="003D5409"/>
    <w:rsid w:val="003E0785"/>
    <w:rsid w:val="003E38E0"/>
    <w:rsid w:val="003E6AD7"/>
    <w:rsid w:val="003F0DE0"/>
    <w:rsid w:val="003F1560"/>
    <w:rsid w:val="003F3F61"/>
    <w:rsid w:val="003F5DB0"/>
    <w:rsid w:val="003F617D"/>
    <w:rsid w:val="00410953"/>
    <w:rsid w:val="00416ADE"/>
    <w:rsid w:val="0042160B"/>
    <w:rsid w:val="004275B2"/>
    <w:rsid w:val="0043162E"/>
    <w:rsid w:val="004370CE"/>
    <w:rsid w:val="00437B59"/>
    <w:rsid w:val="00445FEA"/>
    <w:rsid w:val="00450526"/>
    <w:rsid w:val="00453294"/>
    <w:rsid w:val="00453A5F"/>
    <w:rsid w:val="004541A7"/>
    <w:rsid w:val="00456131"/>
    <w:rsid w:val="00456757"/>
    <w:rsid w:val="00460A7C"/>
    <w:rsid w:val="00465E8A"/>
    <w:rsid w:val="00480FE6"/>
    <w:rsid w:val="00481578"/>
    <w:rsid w:val="00481802"/>
    <w:rsid w:val="004821B0"/>
    <w:rsid w:val="004855AA"/>
    <w:rsid w:val="0049162B"/>
    <w:rsid w:val="004957F8"/>
    <w:rsid w:val="004958EE"/>
    <w:rsid w:val="00497FA5"/>
    <w:rsid w:val="004A3220"/>
    <w:rsid w:val="004A360F"/>
    <w:rsid w:val="004B0060"/>
    <w:rsid w:val="004B0366"/>
    <w:rsid w:val="004D03D6"/>
    <w:rsid w:val="004D0F6F"/>
    <w:rsid w:val="004D6E6D"/>
    <w:rsid w:val="004E3809"/>
    <w:rsid w:val="004E5B01"/>
    <w:rsid w:val="004F1B3A"/>
    <w:rsid w:val="004F6744"/>
    <w:rsid w:val="004F6D8F"/>
    <w:rsid w:val="00510905"/>
    <w:rsid w:val="0051193A"/>
    <w:rsid w:val="00512351"/>
    <w:rsid w:val="00512488"/>
    <w:rsid w:val="00514A55"/>
    <w:rsid w:val="00515671"/>
    <w:rsid w:val="00520246"/>
    <w:rsid w:val="00521000"/>
    <w:rsid w:val="00523E29"/>
    <w:rsid w:val="00525259"/>
    <w:rsid w:val="005278BF"/>
    <w:rsid w:val="00531665"/>
    <w:rsid w:val="005335CC"/>
    <w:rsid w:val="0053374E"/>
    <w:rsid w:val="005350F8"/>
    <w:rsid w:val="00544027"/>
    <w:rsid w:val="005546B4"/>
    <w:rsid w:val="005553F1"/>
    <w:rsid w:val="005621CA"/>
    <w:rsid w:val="00567A67"/>
    <w:rsid w:val="00570149"/>
    <w:rsid w:val="00571075"/>
    <w:rsid w:val="00572AC8"/>
    <w:rsid w:val="00576187"/>
    <w:rsid w:val="0058002C"/>
    <w:rsid w:val="00583933"/>
    <w:rsid w:val="005859A6"/>
    <w:rsid w:val="005970E8"/>
    <w:rsid w:val="005A0BA2"/>
    <w:rsid w:val="005B1751"/>
    <w:rsid w:val="005B23CF"/>
    <w:rsid w:val="005B32C0"/>
    <w:rsid w:val="005B6B34"/>
    <w:rsid w:val="005C13F5"/>
    <w:rsid w:val="005C6077"/>
    <w:rsid w:val="005D470E"/>
    <w:rsid w:val="005D4922"/>
    <w:rsid w:val="005D7E20"/>
    <w:rsid w:val="005E04BD"/>
    <w:rsid w:val="005E22FF"/>
    <w:rsid w:val="005E39F2"/>
    <w:rsid w:val="005E4CA6"/>
    <w:rsid w:val="005E6370"/>
    <w:rsid w:val="005E64F9"/>
    <w:rsid w:val="005E73CE"/>
    <w:rsid w:val="005F48F7"/>
    <w:rsid w:val="005F540E"/>
    <w:rsid w:val="005F76CD"/>
    <w:rsid w:val="00603FCF"/>
    <w:rsid w:val="006056D6"/>
    <w:rsid w:val="006058AF"/>
    <w:rsid w:val="00612A69"/>
    <w:rsid w:val="006164BB"/>
    <w:rsid w:val="00616D38"/>
    <w:rsid w:val="00621A4E"/>
    <w:rsid w:val="00632800"/>
    <w:rsid w:val="00632A0C"/>
    <w:rsid w:val="0063314E"/>
    <w:rsid w:val="00635A24"/>
    <w:rsid w:val="0063627A"/>
    <w:rsid w:val="006512C0"/>
    <w:rsid w:val="00652138"/>
    <w:rsid w:val="00652733"/>
    <w:rsid w:val="00655BFA"/>
    <w:rsid w:val="00660457"/>
    <w:rsid w:val="00661662"/>
    <w:rsid w:val="00663A0A"/>
    <w:rsid w:val="006642A7"/>
    <w:rsid w:val="00664980"/>
    <w:rsid w:val="006763CE"/>
    <w:rsid w:val="006839E9"/>
    <w:rsid w:val="006875B5"/>
    <w:rsid w:val="00687DA7"/>
    <w:rsid w:val="006975FD"/>
    <w:rsid w:val="006A008B"/>
    <w:rsid w:val="006A3CEE"/>
    <w:rsid w:val="006B1C5D"/>
    <w:rsid w:val="006B23C7"/>
    <w:rsid w:val="006B51E1"/>
    <w:rsid w:val="006B51F2"/>
    <w:rsid w:val="006B6AA0"/>
    <w:rsid w:val="006B784A"/>
    <w:rsid w:val="006C051F"/>
    <w:rsid w:val="006C0540"/>
    <w:rsid w:val="006C79EA"/>
    <w:rsid w:val="006C79FD"/>
    <w:rsid w:val="006D370C"/>
    <w:rsid w:val="006D3BE4"/>
    <w:rsid w:val="006D3FD0"/>
    <w:rsid w:val="006D6795"/>
    <w:rsid w:val="006E26AE"/>
    <w:rsid w:val="006E2B43"/>
    <w:rsid w:val="006E39C5"/>
    <w:rsid w:val="006E74A7"/>
    <w:rsid w:val="006F0477"/>
    <w:rsid w:val="006F0603"/>
    <w:rsid w:val="006F21CC"/>
    <w:rsid w:val="006F6C3B"/>
    <w:rsid w:val="006F6EFF"/>
    <w:rsid w:val="0070308D"/>
    <w:rsid w:val="007050E5"/>
    <w:rsid w:val="00720758"/>
    <w:rsid w:val="00722110"/>
    <w:rsid w:val="007270ED"/>
    <w:rsid w:val="007300BC"/>
    <w:rsid w:val="00731155"/>
    <w:rsid w:val="007327B8"/>
    <w:rsid w:val="00734701"/>
    <w:rsid w:val="00734B9D"/>
    <w:rsid w:val="00734F74"/>
    <w:rsid w:val="00736D08"/>
    <w:rsid w:val="0073706B"/>
    <w:rsid w:val="00742D83"/>
    <w:rsid w:val="00746481"/>
    <w:rsid w:val="007472C5"/>
    <w:rsid w:val="00747319"/>
    <w:rsid w:val="00754ABF"/>
    <w:rsid w:val="00757AC6"/>
    <w:rsid w:val="00760A78"/>
    <w:rsid w:val="0077001E"/>
    <w:rsid w:val="00771E28"/>
    <w:rsid w:val="00773B64"/>
    <w:rsid w:val="00774364"/>
    <w:rsid w:val="007778F4"/>
    <w:rsid w:val="00777FBB"/>
    <w:rsid w:val="00784FD2"/>
    <w:rsid w:val="00786A47"/>
    <w:rsid w:val="00790E8B"/>
    <w:rsid w:val="00797754"/>
    <w:rsid w:val="007A4DF8"/>
    <w:rsid w:val="007A5EEE"/>
    <w:rsid w:val="007B4C36"/>
    <w:rsid w:val="007B5EA6"/>
    <w:rsid w:val="007B692E"/>
    <w:rsid w:val="007B7885"/>
    <w:rsid w:val="007B7D0A"/>
    <w:rsid w:val="007C2A78"/>
    <w:rsid w:val="007C49FE"/>
    <w:rsid w:val="007C775E"/>
    <w:rsid w:val="007D1AB6"/>
    <w:rsid w:val="007D36BD"/>
    <w:rsid w:val="007D3ABB"/>
    <w:rsid w:val="007E097D"/>
    <w:rsid w:val="007E5308"/>
    <w:rsid w:val="007E6866"/>
    <w:rsid w:val="007F007C"/>
    <w:rsid w:val="007F1DFF"/>
    <w:rsid w:val="007F32E3"/>
    <w:rsid w:val="007F57B9"/>
    <w:rsid w:val="007F5894"/>
    <w:rsid w:val="007F6455"/>
    <w:rsid w:val="007F6963"/>
    <w:rsid w:val="007F7317"/>
    <w:rsid w:val="00800665"/>
    <w:rsid w:val="00802965"/>
    <w:rsid w:val="00802C2D"/>
    <w:rsid w:val="00810DB9"/>
    <w:rsid w:val="00812695"/>
    <w:rsid w:val="00817968"/>
    <w:rsid w:val="008203DC"/>
    <w:rsid w:val="0082347C"/>
    <w:rsid w:val="008234AF"/>
    <w:rsid w:val="00823A34"/>
    <w:rsid w:val="00826676"/>
    <w:rsid w:val="008304FB"/>
    <w:rsid w:val="00831A6B"/>
    <w:rsid w:val="00841726"/>
    <w:rsid w:val="00841AE0"/>
    <w:rsid w:val="008447C4"/>
    <w:rsid w:val="00846DE3"/>
    <w:rsid w:val="00855CC9"/>
    <w:rsid w:val="00860835"/>
    <w:rsid w:val="008619C6"/>
    <w:rsid w:val="00862325"/>
    <w:rsid w:val="00863A6B"/>
    <w:rsid w:val="008665D1"/>
    <w:rsid w:val="008678E1"/>
    <w:rsid w:val="00870C06"/>
    <w:rsid w:val="00870F40"/>
    <w:rsid w:val="00871DCD"/>
    <w:rsid w:val="00874EAD"/>
    <w:rsid w:val="00875525"/>
    <w:rsid w:val="008A0344"/>
    <w:rsid w:val="008A5F32"/>
    <w:rsid w:val="008C3993"/>
    <w:rsid w:val="008C4B8F"/>
    <w:rsid w:val="008C4E17"/>
    <w:rsid w:val="008C5DA3"/>
    <w:rsid w:val="008D0733"/>
    <w:rsid w:val="008D189B"/>
    <w:rsid w:val="008D36BB"/>
    <w:rsid w:val="008D560E"/>
    <w:rsid w:val="008E0214"/>
    <w:rsid w:val="008E1AF1"/>
    <w:rsid w:val="008E393B"/>
    <w:rsid w:val="008E3E03"/>
    <w:rsid w:val="008E5955"/>
    <w:rsid w:val="008E5D6A"/>
    <w:rsid w:val="008E73BF"/>
    <w:rsid w:val="008F2EF3"/>
    <w:rsid w:val="008F5190"/>
    <w:rsid w:val="008F750C"/>
    <w:rsid w:val="00904574"/>
    <w:rsid w:val="0090494E"/>
    <w:rsid w:val="00904B6C"/>
    <w:rsid w:val="00905667"/>
    <w:rsid w:val="00911449"/>
    <w:rsid w:val="009118B8"/>
    <w:rsid w:val="009134BD"/>
    <w:rsid w:val="00913D7A"/>
    <w:rsid w:val="009150D9"/>
    <w:rsid w:val="009158AA"/>
    <w:rsid w:val="00923D68"/>
    <w:rsid w:val="009261FE"/>
    <w:rsid w:val="009345C2"/>
    <w:rsid w:val="00936C12"/>
    <w:rsid w:val="00936E49"/>
    <w:rsid w:val="00943253"/>
    <w:rsid w:val="00952035"/>
    <w:rsid w:val="009532C9"/>
    <w:rsid w:val="0095346B"/>
    <w:rsid w:val="0095527F"/>
    <w:rsid w:val="00957569"/>
    <w:rsid w:val="0096354C"/>
    <w:rsid w:val="0097074D"/>
    <w:rsid w:val="009712AF"/>
    <w:rsid w:val="00971AAF"/>
    <w:rsid w:val="00974C0A"/>
    <w:rsid w:val="00976730"/>
    <w:rsid w:val="009775C8"/>
    <w:rsid w:val="00977DE4"/>
    <w:rsid w:val="0098150A"/>
    <w:rsid w:val="00982798"/>
    <w:rsid w:val="00983DAA"/>
    <w:rsid w:val="00983F22"/>
    <w:rsid w:val="00985B24"/>
    <w:rsid w:val="00990896"/>
    <w:rsid w:val="00990C31"/>
    <w:rsid w:val="00991CAB"/>
    <w:rsid w:val="009920D7"/>
    <w:rsid w:val="00992A22"/>
    <w:rsid w:val="00992EB8"/>
    <w:rsid w:val="0099638F"/>
    <w:rsid w:val="00996DF4"/>
    <w:rsid w:val="009A05CE"/>
    <w:rsid w:val="009A43DF"/>
    <w:rsid w:val="009A67FE"/>
    <w:rsid w:val="009A74CD"/>
    <w:rsid w:val="009A78A1"/>
    <w:rsid w:val="009B02DD"/>
    <w:rsid w:val="009B34B6"/>
    <w:rsid w:val="009B3533"/>
    <w:rsid w:val="009B36B8"/>
    <w:rsid w:val="009B436C"/>
    <w:rsid w:val="009B4509"/>
    <w:rsid w:val="009B46AC"/>
    <w:rsid w:val="009D35AD"/>
    <w:rsid w:val="009D37E9"/>
    <w:rsid w:val="009D5E74"/>
    <w:rsid w:val="009E2B45"/>
    <w:rsid w:val="009F4456"/>
    <w:rsid w:val="009F5A1A"/>
    <w:rsid w:val="009F6768"/>
    <w:rsid w:val="009F719A"/>
    <w:rsid w:val="00A03891"/>
    <w:rsid w:val="00A05CDC"/>
    <w:rsid w:val="00A0606E"/>
    <w:rsid w:val="00A06207"/>
    <w:rsid w:val="00A068B8"/>
    <w:rsid w:val="00A15372"/>
    <w:rsid w:val="00A22078"/>
    <w:rsid w:val="00A25046"/>
    <w:rsid w:val="00A27A41"/>
    <w:rsid w:val="00A304EF"/>
    <w:rsid w:val="00A31B44"/>
    <w:rsid w:val="00A331FA"/>
    <w:rsid w:val="00A33729"/>
    <w:rsid w:val="00A34CBE"/>
    <w:rsid w:val="00A36F63"/>
    <w:rsid w:val="00A41A7B"/>
    <w:rsid w:val="00A45102"/>
    <w:rsid w:val="00A46717"/>
    <w:rsid w:val="00A50209"/>
    <w:rsid w:val="00A53490"/>
    <w:rsid w:val="00A6058C"/>
    <w:rsid w:val="00A60BD1"/>
    <w:rsid w:val="00A62DB5"/>
    <w:rsid w:val="00A63BA0"/>
    <w:rsid w:val="00A64792"/>
    <w:rsid w:val="00A67192"/>
    <w:rsid w:val="00A7386B"/>
    <w:rsid w:val="00A74A18"/>
    <w:rsid w:val="00A75DA3"/>
    <w:rsid w:val="00A77789"/>
    <w:rsid w:val="00A805AB"/>
    <w:rsid w:val="00A80FBA"/>
    <w:rsid w:val="00A84ACA"/>
    <w:rsid w:val="00A85258"/>
    <w:rsid w:val="00A8721C"/>
    <w:rsid w:val="00A90543"/>
    <w:rsid w:val="00A90935"/>
    <w:rsid w:val="00A9138E"/>
    <w:rsid w:val="00A96B06"/>
    <w:rsid w:val="00A970D4"/>
    <w:rsid w:val="00AA15FE"/>
    <w:rsid w:val="00AA1F1F"/>
    <w:rsid w:val="00AA238A"/>
    <w:rsid w:val="00AA266E"/>
    <w:rsid w:val="00AA2F1A"/>
    <w:rsid w:val="00AA72AE"/>
    <w:rsid w:val="00AB4D32"/>
    <w:rsid w:val="00AB73EA"/>
    <w:rsid w:val="00AC0163"/>
    <w:rsid w:val="00AC02DC"/>
    <w:rsid w:val="00AC1656"/>
    <w:rsid w:val="00AC37DE"/>
    <w:rsid w:val="00AC419E"/>
    <w:rsid w:val="00AC5E3E"/>
    <w:rsid w:val="00AD2003"/>
    <w:rsid w:val="00AD2CF8"/>
    <w:rsid w:val="00AD3065"/>
    <w:rsid w:val="00AD35EE"/>
    <w:rsid w:val="00AD48C3"/>
    <w:rsid w:val="00AD6765"/>
    <w:rsid w:val="00AE5966"/>
    <w:rsid w:val="00AE6150"/>
    <w:rsid w:val="00AE695B"/>
    <w:rsid w:val="00AE7695"/>
    <w:rsid w:val="00AF0318"/>
    <w:rsid w:val="00AF05BB"/>
    <w:rsid w:val="00AF1947"/>
    <w:rsid w:val="00AF4F81"/>
    <w:rsid w:val="00AF7A8E"/>
    <w:rsid w:val="00B0498A"/>
    <w:rsid w:val="00B05847"/>
    <w:rsid w:val="00B075BE"/>
    <w:rsid w:val="00B11078"/>
    <w:rsid w:val="00B113CF"/>
    <w:rsid w:val="00B16AA2"/>
    <w:rsid w:val="00B2446C"/>
    <w:rsid w:val="00B25E35"/>
    <w:rsid w:val="00B3696C"/>
    <w:rsid w:val="00B43010"/>
    <w:rsid w:val="00B53B24"/>
    <w:rsid w:val="00B54364"/>
    <w:rsid w:val="00B54D09"/>
    <w:rsid w:val="00B56CE7"/>
    <w:rsid w:val="00B60C46"/>
    <w:rsid w:val="00B62C42"/>
    <w:rsid w:val="00B65F83"/>
    <w:rsid w:val="00B67C6E"/>
    <w:rsid w:val="00B7004F"/>
    <w:rsid w:val="00B73520"/>
    <w:rsid w:val="00B7794A"/>
    <w:rsid w:val="00B91EE8"/>
    <w:rsid w:val="00B9300C"/>
    <w:rsid w:val="00B960AE"/>
    <w:rsid w:val="00B96663"/>
    <w:rsid w:val="00B978D8"/>
    <w:rsid w:val="00BA1BD6"/>
    <w:rsid w:val="00BA2053"/>
    <w:rsid w:val="00BA282A"/>
    <w:rsid w:val="00BA2E44"/>
    <w:rsid w:val="00BA69A2"/>
    <w:rsid w:val="00BA6C7D"/>
    <w:rsid w:val="00BA77F2"/>
    <w:rsid w:val="00BA7E97"/>
    <w:rsid w:val="00BB035F"/>
    <w:rsid w:val="00BB06A1"/>
    <w:rsid w:val="00BB1157"/>
    <w:rsid w:val="00BB40E3"/>
    <w:rsid w:val="00BC079D"/>
    <w:rsid w:val="00BC2A3A"/>
    <w:rsid w:val="00BC4D08"/>
    <w:rsid w:val="00BC7624"/>
    <w:rsid w:val="00BD2DA0"/>
    <w:rsid w:val="00BD3D6B"/>
    <w:rsid w:val="00BD5372"/>
    <w:rsid w:val="00BD5896"/>
    <w:rsid w:val="00BD76E2"/>
    <w:rsid w:val="00BE305E"/>
    <w:rsid w:val="00BE6FDC"/>
    <w:rsid w:val="00BF0966"/>
    <w:rsid w:val="00BF2391"/>
    <w:rsid w:val="00BF23B3"/>
    <w:rsid w:val="00BF259A"/>
    <w:rsid w:val="00BF2734"/>
    <w:rsid w:val="00BF7E81"/>
    <w:rsid w:val="00C01064"/>
    <w:rsid w:val="00C05B6F"/>
    <w:rsid w:val="00C065E7"/>
    <w:rsid w:val="00C06DB8"/>
    <w:rsid w:val="00C12C09"/>
    <w:rsid w:val="00C15715"/>
    <w:rsid w:val="00C15812"/>
    <w:rsid w:val="00C16A8D"/>
    <w:rsid w:val="00C2516B"/>
    <w:rsid w:val="00C3097B"/>
    <w:rsid w:val="00C31317"/>
    <w:rsid w:val="00C3219A"/>
    <w:rsid w:val="00C323F8"/>
    <w:rsid w:val="00C3323C"/>
    <w:rsid w:val="00C377A8"/>
    <w:rsid w:val="00C377AB"/>
    <w:rsid w:val="00C42D54"/>
    <w:rsid w:val="00C43D69"/>
    <w:rsid w:val="00C5074A"/>
    <w:rsid w:val="00C5697A"/>
    <w:rsid w:val="00C677CC"/>
    <w:rsid w:val="00C70A80"/>
    <w:rsid w:val="00C76938"/>
    <w:rsid w:val="00C77901"/>
    <w:rsid w:val="00C80D2C"/>
    <w:rsid w:val="00C83485"/>
    <w:rsid w:val="00C84C0D"/>
    <w:rsid w:val="00C8778D"/>
    <w:rsid w:val="00C879EF"/>
    <w:rsid w:val="00C913F5"/>
    <w:rsid w:val="00C943D2"/>
    <w:rsid w:val="00C95532"/>
    <w:rsid w:val="00C962D7"/>
    <w:rsid w:val="00CA089B"/>
    <w:rsid w:val="00CA128A"/>
    <w:rsid w:val="00CA2966"/>
    <w:rsid w:val="00CA381B"/>
    <w:rsid w:val="00CA4AA6"/>
    <w:rsid w:val="00CB04D7"/>
    <w:rsid w:val="00CB1AC5"/>
    <w:rsid w:val="00CB53F9"/>
    <w:rsid w:val="00CB765A"/>
    <w:rsid w:val="00CC0A2F"/>
    <w:rsid w:val="00CC4C8E"/>
    <w:rsid w:val="00CC53C9"/>
    <w:rsid w:val="00CC6452"/>
    <w:rsid w:val="00CD1944"/>
    <w:rsid w:val="00CD3BE7"/>
    <w:rsid w:val="00CD3D85"/>
    <w:rsid w:val="00CD40CB"/>
    <w:rsid w:val="00CD4DC8"/>
    <w:rsid w:val="00CE048C"/>
    <w:rsid w:val="00CF1479"/>
    <w:rsid w:val="00CF33D9"/>
    <w:rsid w:val="00CF6132"/>
    <w:rsid w:val="00D0195B"/>
    <w:rsid w:val="00D06774"/>
    <w:rsid w:val="00D1197D"/>
    <w:rsid w:val="00D21A61"/>
    <w:rsid w:val="00D22635"/>
    <w:rsid w:val="00D238EB"/>
    <w:rsid w:val="00D2496B"/>
    <w:rsid w:val="00D25B4C"/>
    <w:rsid w:val="00D27692"/>
    <w:rsid w:val="00D331B6"/>
    <w:rsid w:val="00D35DA4"/>
    <w:rsid w:val="00D434D5"/>
    <w:rsid w:val="00D43F6B"/>
    <w:rsid w:val="00D47562"/>
    <w:rsid w:val="00D501FA"/>
    <w:rsid w:val="00D503C5"/>
    <w:rsid w:val="00D50C3D"/>
    <w:rsid w:val="00D512C2"/>
    <w:rsid w:val="00D51D47"/>
    <w:rsid w:val="00D53BD7"/>
    <w:rsid w:val="00D54277"/>
    <w:rsid w:val="00D542E0"/>
    <w:rsid w:val="00D60E79"/>
    <w:rsid w:val="00D61AF7"/>
    <w:rsid w:val="00D72316"/>
    <w:rsid w:val="00D872C5"/>
    <w:rsid w:val="00D91BBE"/>
    <w:rsid w:val="00D963B6"/>
    <w:rsid w:val="00D969BF"/>
    <w:rsid w:val="00D96BEF"/>
    <w:rsid w:val="00D978CD"/>
    <w:rsid w:val="00DA3DB2"/>
    <w:rsid w:val="00DA694E"/>
    <w:rsid w:val="00DA78E4"/>
    <w:rsid w:val="00DB0F6A"/>
    <w:rsid w:val="00DB5F32"/>
    <w:rsid w:val="00DC2D07"/>
    <w:rsid w:val="00DC675F"/>
    <w:rsid w:val="00DC7984"/>
    <w:rsid w:val="00DD0138"/>
    <w:rsid w:val="00DD0276"/>
    <w:rsid w:val="00DD4FD1"/>
    <w:rsid w:val="00DD6E1E"/>
    <w:rsid w:val="00DE24F9"/>
    <w:rsid w:val="00DE72CC"/>
    <w:rsid w:val="00DE7DA7"/>
    <w:rsid w:val="00DF1CAA"/>
    <w:rsid w:val="00DF397A"/>
    <w:rsid w:val="00E0301A"/>
    <w:rsid w:val="00E101FF"/>
    <w:rsid w:val="00E11B42"/>
    <w:rsid w:val="00E13CE3"/>
    <w:rsid w:val="00E143D7"/>
    <w:rsid w:val="00E169FB"/>
    <w:rsid w:val="00E17240"/>
    <w:rsid w:val="00E20977"/>
    <w:rsid w:val="00E21B2B"/>
    <w:rsid w:val="00E21C26"/>
    <w:rsid w:val="00E3202D"/>
    <w:rsid w:val="00E347C8"/>
    <w:rsid w:val="00E378C6"/>
    <w:rsid w:val="00E41C56"/>
    <w:rsid w:val="00E4473F"/>
    <w:rsid w:val="00E45180"/>
    <w:rsid w:val="00E4633C"/>
    <w:rsid w:val="00E50E7A"/>
    <w:rsid w:val="00E51A79"/>
    <w:rsid w:val="00E5467D"/>
    <w:rsid w:val="00E56C16"/>
    <w:rsid w:val="00E608AE"/>
    <w:rsid w:val="00E608B3"/>
    <w:rsid w:val="00E643A4"/>
    <w:rsid w:val="00E66B69"/>
    <w:rsid w:val="00E67FEE"/>
    <w:rsid w:val="00E72F87"/>
    <w:rsid w:val="00E7489D"/>
    <w:rsid w:val="00E76793"/>
    <w:rsid w:val="00E82504"/>
    <w:rsid w:val="00E83B57"/>
    <w:rsid w:val="00E9257D"/>
    <w:rsid w:val="00E92637"/>
    <w:rsid w:val="00E932DE"/>
    <w:rsid w:val="00E94150"/>
    <w:rsid w:val="00E95D39"/>
    <w:rsid w:val="00E964BF"/>
    <w:rsid w:val="00E96B62"/>
    <w:rsid w:val="00EA06AA"/>
    <w:rsid w:val="00EA1FF1"/>
    <w:rsid w:val="00EA2967"/>
    <w:rsid w:val="00EA3A27"/>
    <w:rsid w:val="00EA58A4"/>
    <w:rsid w:val="00EB4AEA"/>
    <w:rsid w:val="00EB510B"/>
    <w:rsid w:val="00EB5D9A"/>
    <w:rsid w:val="00EC1714"/>
    <w:rsid w:val="00EC1C05"/>
    <w:rsid w:val="00EC2BD4"/>
    <w:rsid w:val="00ED428C"/>
    <w:rsid w:val="00ED623B"/>
    <w:rsid w:val="00EE51A5"/>
    <w:rsid w:val="00EE5B0F"/>
    <w:rsid w:val="00EF61E1"/>
    <w:rsid w:val="00F011F6"/>
    <w:rsid w:val="00F05514"/>
    <w:rsid w:val="00F062E6"/>
    <w:rsid w:val="00F122EF"/>
    <w:rsid w:val="00F126DD"/>
    <w:rsid w:val="00F14F35"/>
    <w:rsid w:val="00F15863"/>
    <w:rsid w:val="00F16D87"/>
    <w:rsid w:val="00F27DCE"/>
    <w:rsid w:val="00F308D3"/>
    <w:rsid w:val="00F31B97"/>
    <w:rsid w:val="00F36264"/>
    <w:rsid w:val="00F363DD"/>
    <w:rsid w:val="00F367DD"/>
    <w:rsid w:val="00F37AD7"/>
    <w:rsid w:val="00F45DBD"/>
    <w:rsid w:val="00F51E28"/>
    <w:rsid w:val="00F54806"/>
    <w:rsid w:val="00F550CF"/>
    <w:rsid w:val="00F5606A"/>
    <w:rsid w:val="00F56197"/>
    <w:rsid w:val="00F6749B"/>
    <w:rsid w:val="00F731F6"/>
    <w:rsid w:val="00F80624"/>
    <w:rsid w:val="00F82CBB"/>
    <w:rsid w:val="00F85333"/>
    <w:rsid w:val="00F91F2D"/>
    <w:rsid w:val="00F9365A"/>
    <w:rsid w:val="00F9580E"/>
    <w:rsid w:val="00F959D3"/>
    <w:rsid w:val="00F96C47"/>
    <w:rsid w:val="00FA0505"/>
    <w:rsid w:val="00FA0CB4"/>
    <w:rsid w:val="00FA1E2D"/>
    <w:rsid w:val="00FA3775"/>
    <w:rsid w:val="00FA72AA"/>
    <w:rsid w:val="00FB2DD0"/>
    <w:rsid w:val="00FB786A"/>
    <w:rsid w:val="00FC2E51"/>
    <w:rsid w:val="00FC2F0D"/>
    <w:rsid w:val="00FC500C"/>
    <w:rsid w:val="00FD1C76"/>
    <w:rsid w:val="00FD2DB7"/>
    <w:rsid w:val="00FD7B24"/>
    <w:rsid w:val="00FD7E02"/>
    <w:rsid w:val="00FE30E7"/>
    <w:rsid w:val="00FE7278"/>
    <w:rsid w:val="00FE7ABD"/>
    <w:rsid w:val="00FF0C96"/>
    <w:rsid w:val="00FF1C01"/>
    <w:rsid w:val="00FF1FEB"/>
    <w:rsid w:val="00FF2CEB"/>
    <w:rsid w:val="00FF314B"/>
    <w:rsid w:val="00FF37FF"/>
    <w:rsid w:val="00FF3E5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8433" fillcolor="#4e849b" stroke="f">
      <v:fill color="#4e849b"/>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0" w:uiPriority="35" w:unhideWhenUsed="0"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A22"/>
    <w:pPr>
      <w:spacing w:before="120"/>
      <w:jc w:val="both"/>
    </w:pPr>
    <w:rPr>
      <w:rFonts w:ascii="Arial" w:hAnsi="Arial"/>
      <w:sz w:val="22"/>
      <w:szCs w:val="22"/>
      <w:lang w:val="nn-NO"/>
    </w:rPr>
  </w:style>
  <w:style w:type="paragraph" w:styleId="Overskrift1">
    <w:name w:val="heading 1"/>
    <w:basedOn w:val="Normal"/>
    <w:next w:val="Normal"/>
    <w:link w:val="Overskrift1Tegn"/>
    <w:uiPriority w:val="9"/>
    <w:qFormat/>
    <w:rsid w:val="00122A22"/>
    <w:pPr>
      <w:pBdr>
        <w:bottom w:val="thinThickSmallGap" w:sz="24" w:space="1" w:color="C6D9F1"/>
      </w:pBdr>
      <w:shd w:val="clear" w:color="8DB3E2" w:fill="auto"/>
      <w:spacing w:before="600" w:after="80"/>
      <w:outlineLvl w:val="0"/>
    </w:pPr>
    <w:rPr>
      <w:b/>
      <w:bCs/>
      <w:color w:val="365F91"/>
      <w:sz w:val="32"/>
      <w:szCs w:val="24"/>
      <w:lang w:val="nb-NO"/>
    </w:rPr>
  </w:style>
  <w:style w:type="paragraph" w:styleId="Overskrift2">
    <w:name w:val="heading 2"/>
    <w:basedOn w:val="Normal"/>
    <w:next w:val="Normal"/>
    <w:link w:val="Overskrift2Tegn"/>
    <w:uiPriority w:val="9"/>
    <w:unhideWhenUsed/>
    <w:qFormat/>
    <w:rsid w:val="00122A22"/>
    <w:pPr>
      <w:pBdr>
        <w:bottom w:val="single" w:sz="8" w:space="1" w:color="4F81BD"/>
      </w:pBdr>
      <w:spacing w:before="200" w:after="80"/>
      <w:outlineLvl w:val="1"/>
    </w:pPr>
    <w:rPr>
      <w:color w:val="365F91"/>
      <w:sz w:val="28"/>
      <w:szCs w:val="24"/>
      <w:lang w:val="nb-NO"/>
    </w:rPr>
  </w:style>
  <w:style w:type="paragraph" w:styleId="Overskrift3">
    <w:name w:val="heading 3"/>
    <w:basedOn w:val="Normal"/>
    <w:next w:val="Normal"/>
    <w:link w:val="Overskrift3Tegn"/>
    <w:uiPriority w:val="9"/>
    <w:unhideWhenUsed/>
    <w:qFormat/>
    <w:rsid w:val="00122A22"/>
    <w:pPr>
      <w:spacing w:before="200" w:after="80"/>
      <w:outlineLvl w:val="2"/>
    </w:pPr>
    <w:rPr>
      <w:color w:val="4F81BD"/>
      <w:sz w:val="24"/>
      <w:szCs w:val="24"/>
      <w:lang w:val="nb-NO"/>
    </w:rPr>
  </w:style>
  <w:style w:type="paragraph" w:styleId="Overskrift4">
    <w:name w:val="heading 4"/>
    <w:basedOn w:val="Normal"/>
    <w:next w:val="Normal"/>
    <w:link w:val="Overskrift4Tegn"/>
    <w:uiPriority w:val="9"/>
    <w:unhideWhenUsed/>
    <w:qFormat/>
    <w:rsid w:val="00122A22"/>
    <w:pPr>
      <w:spacing w:before="200" w:after="80"/>
      <w:outlineLvl w:val="3"/>
    </w:pPr>
    <w:rPr>
      <w:i/>
      <w:iCs/>
      <w:color w:val="4F81BD"/>
      <w:sz w:val="24"/>
      <w:szCs w:val="24"/>
      <w:lang w:val="nb-NO"/>
    </w:rPr>
  </w:style>
  <w:style w:type="paragraph" w:styleId="Overskrift5">
    <w:name w:val="heading 5"/>
    <w:basedOn w:val="Normal"/>
    <w:next w:val="Normal"/>
    <w:link w:val="Overskrift5Tegn"/>
    <w:uiPriority w:val="9"/>
    <w:unhideWhenUsed/>
    <w:qFormat/>
    <w:rsid w:val="00122A22"/>
    <w:pPr>
      <w:spacing w:before="200" w:after="80"/>
      <w:outlineLvl w:val="4"/>
    </w:pPr>
    <w:rPr>
      <w:rFonts w:ascii="Cambria" w:hAnsi="Cambria"/>
      <w:color w:val="4F81BD"/>
      <w:sz w:val="20"/>
      <w:szCs w:val="20"/>
      <w:lang w:val="nb-NO"/>
    </w:rPr>
  </w:style>
  <w:style w:type="paragraph" w:styleId="Overskrift6">
    <w:name w:val="heading 6"/>
    <w:basedOn w:val="Normal"/>
    <w:next w:val="Normal"/>
    <w:link w:val="Overskrift6Tegn"/>
    <w:uiPriority w:val="9"/>
    <w:unhideWhenUsed/>
    <w:qFormat/>
    <w:rsid w:val="00122A22"/>
    <w:pPr>
      <w:spacing w:before="280" w:after="100"/>
      <w:outlineLvl w:val="5"/>
    </w:pPr>
    <w:rPr>
      <w:rFonts w:ascii="Cambria" w:hAnsi="Cambria"/>
      <w:i/>
      <w:iCs/>
      <w:color w:val="4F81BD"/>
      <w:sz w:val="20"/>
      <w:szCs w:val="20"/>
      <w:lang w:val="nb-NO"/>
    </w:rPr>
  </w:style>
  <w:style w:type="paragraph" w:styleId="Overskrift7">
    <w:name w:val="heading 7"/>
    <w:basedOn w:val="Normal"/>
    <w:next w:val="Normal"/>
    <w:link w:val="Overskrift7Tegn"/>
    <w:uiPriority w:val="9"/>
    <w:unhideWhenUsed/>
    <w:qFormat/>
    <w:rsid w:val="00122A22"/>
    <w:pPr>
      <w:spacing w:before="320" w:after="100"/>
      <w:outlineLvl w:val="6"/>
    </w:pPr>
    <w:rPr>
      <w:rFonts w:ascii="Cambria" w:hAnsi="Cambria"/>
      <w:b/>
      <w:bCs/>
      <w:color w:val="9BBB59"/>
      <w:sz w:val="20"/>
      <w:szCs w:val="20"/>
      <w:lang w:val="nb-NO"/>
    </w:rPr>
  </w:style>
  <w:style w:type="paragraph" w:styleId="Overskrift8">
    <w:name w:val="heading 8"/>
    <w:basedOn w:val="Normal"/>
    <w:next w:val="Normal"/>
    <w:link w:val="Overskrift8Tegn"/>
    <w:uiPriority w:val="9"/>
    <w:unhideWhenUsed/>
    <w:qFormat/>
    <w:rsid w:val="00122A22"/>
    <w:pPr>
      <w:spacing w:before="320" w:after="100"/>
      <w:outlineLvl w:val="7"/>
    </w:pPr>
    <w:rPr>
      <w:rFonts w:ascii="Cambria" w:hAnsi="Cambria"/>
      <w:b/>
      <w:bCs/>
      <w:i/>
      <w:iCs/>
      <w:color w:val="9BBB59"/>
      <w:sz w:val="20"/>
      <w:szCs w:val="20"/>
      <w:lang w:val="nb-NO"/>
    </w:rPr>
  </w:style>
  <w:style w:type="paragraph" w:styleId="Overskrift9">
    <w:name w:val="heading 9"/>
    <w:basedOn w:val="Normal"/>
    <w:next w:val="Normal"/>
    <w:link w:val="Overskrift9Tegn"/>
    <w:uiPriority w:val="9"/>
    <w:unhideWhenUsed/>
    <w:qFormat/>
    <w:rsid w:val="00122A22"/>
    <w:pPr>
      <w:spacing w:before="320" w:after="100"/>
      <w:outlineLvl w:val="8"/>
    </w:pPr>
    <w:rPr>
      <w:rFonts w:ascii="Cambria" w:hAnsi="Cambria"/>
      <w:i/>
      <w:iCs/>
      <w:color w:val="9BBB59"/>
      <w:sz w:val="20"/>
      <w:szCs w:val="20"/>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rsid w:val="00122A22"/>
    <w:rPr>
      <w:rFonts w:ascii="Arial" w:hAnsi="Arial"/>
      <w:b/>
      <w:bCs/>
      <w:color w:val="365F91"/>
      <w:sz w:val="32"/>
      <w:szCs w:val="24"/>
      <w:shd w:val="clear" w:color="8DB3E2" w:fill="auto"/>
    </w:rPr>
  </w:style>
  <w:style w:type="character" w:customStyle="1" w:styleId="Overskrift2Tegn">
    <w:name w:val="Overskrift 2 Tegn"/>
    <w:link w:val="Overskrift2"/>
    <w:uiPriority w:val="9"/>
    <w:rsid w:val="00122A22"/>
    <w:rPr>
      <w:rFonts w:ascii="Arial" w:hAnsi="Arial"/>
      <w:color w:val="365F91"/>
      <w:sz w:val="28"/>
      <w:szCs w:val="24"/>
    </w:rPr>
  </w:style>
  <w:style w:type="character" w:customStyle="1" w:styleId="Overskrift3Tegn">
    <w:name w:val="Overskrift 3 Tegn"/>
    <w:link w:val="Overskrift3"/>
    <w:uiPriority w:val="9"/>
    <w:rsid w:val="00122A22"/>
    <w:rPr>
      <w:rFonts w:ascii="Arial" w:hAnsi="Arial"/>
      <w:color w:val="4F81BD"/>
      <w:sz w:val="24"/>
      <w:szCs w:val="24"/>
    </w:rPr>
  </w:style>
  <w:style w:type="paragraph" w:styleId="Tittel">
    <w:name w:val="Title"/>
    <w:basedOn w:val="Normal"/>
    <w:next w:val="Normal"/>
    <w:link w:val="TittelTegn"/>
    <w:uiPriority w:val="10"/>
    <w:qFormat/>
    <w:rsid w:val="00122A22"/>
    <w:pPr>
      <w:pBdr>
        <w:top w:val="single" w:sz="8" w:space="10" w:color="A7BFDE"/>
        <w:bottom w:val="single" w:sz="24" w:space="15" w:color="9BBB59"/>
      </w:pBdr>
      <w:jc w:val="center"/>
    </w:pPr>
    <w:rPr>
      <w:rFonts w:ascii="Cambria" w:hAnsi="Cambria"/>
      <w:i/>
      <w:iCs/>
      <w:color w:val="243F60"/>
      <w:sz w:val="60"/>
      <w:szCs w:val="60"/>
      <w:lang w:val="nb-NO"/>
    </w:rPr>
  </w:style>
  <w:style w:type="character" w:customStyle="1" w:styleId="TittelTegn">
    <w:name w:val="Tittel Tegn"/>
    <w:link w:val="Tittel"/>
    <w:uiPriority w:val="10"/>
    <w:rsid w:val="00122A22"/>
    <w:rPr>
      <w:rFonts w:ascii="Cambria" w:hAnsi="Cambria"/>
      <w:i/>
      <w:iCs/>
      <w:color w:val="243F60"/>
      <w:sz w:val="60"/>
      <w:szCs w:val="60"/>
    </w:rPr>
  </w:style>
  <w:style w:type="paragraph" w:styleId="Undertittel">
    <w:name w:val="Subtitle"/>
    <w:basedOn w:val="Normal"/>
    <w:next w:val="Normal"/>
    <w:link w:val="UndertittelTegn"/>
    <w:uiPriority w:val="11"/>
    <w:qFormat/>
    <w:rsid w:val="00122A22"/>
    <w:pPr>
      <w:spacing w:before="200" w:after="900"/>
      <w:jc w:val="right"/>
    </w:pPr>
    <w:rPr>
      <w:rFonts w:ascii="Calibri" w:hAnsi="Calibri"/>
      <w:i/>
      <w:iCs/>
      <w:sz w:val="24"/>
      <w:szCs w:val="24"/>
      <w:lang w:val="nb-NO"/>
    </w:rPr>
  </w:style>
  <w:style w:type="character" w:customStyle="1" w:styleId="UndertittelTegn">
    <w:name w:val="Undertittel Tegn"/>
    <w:link w:val="Undertittel"/>
    <w:uiPriority w:val="11"/>
    <w:rsid w:val="00122A22"/>
    <w:rPr>
      <w:i/>
      <w:iCs/>
      <w:sz w:val="24"/>
      <w:szCs w:val="24"/>
    </w:rPr>
  </w:style>
  <w:style w:type="paragraph" w:styleId="Bunntekst">
    <w:name w:val="footer"/>
    <w:basedOn w:val="Normal"/>
    <w:link w:val="BunntekstTegn"/>
    <w:uiPriority w:val="99"/>
    <w:unhideWhenUsed/>
    <w:pPr>
      <w:tabs>
        <w:tab w:val="center" w:pos="4320"/>
        <w:tab w:val="right" w:pos="8640"/>
      </w:tabs>
    </w:pPr>
  </w:style>
  <w:style w:type="character" w:customStyle="1" w:styleId="BunntekstTegn">
    <w:name w:val="Bunntekst Tegn"/>
    <w:link w:val="Bunntekst"/>
    <w:uiPriority w:val="99"/>
    <w:rPr>
      <w:rFonts w:cs="Times New Roman"/>
      <w:color w:val="000000"/>
      <w:szCs w:val="20"/>
    </w:rPr>
  </w:style>
  <w:style w:type="paragraph" w:styleId="Bildetekst">
    <w:name w:val="caption"/>
    <w:basedOn w:val="Normal"/>
    <w:next w:val="Normal"/>
    <w:uiPriority w:val="35"/>
    <w:unhideWhenUsed/>
    <w:qFormat/>
    <w:rsid w:val="00122A22"/>
    <w:rPr>
      <w:b/>
      <w:bCs/>
      <w:sz w:val="18"/>
      <w:szCs w:val="18"/>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link w:val="Bobletekst"/>
    <w:uiPriority w:val="99"/>
    <w:semiHidden/>
    <w:rPr>
      <w:rFonts w:ascii="Tahoma" w:hAnsi="Tahoma" w:cs="Tahoma"/>
      <w:color w:val="000000"/>
      <w:sz w:val="16"/>
      <w:szCs w:val="16"/>
    </w:rPr>
  </w:style>
  <w:style w:type="paragraph" w:styleId="Blokktekst">
    <w:name w:val="Block Text"/>
    <w:aliases w:val="Sitatblokk"/>
    <w:uiPriority w:val="40"/>
    <w:pPr>
      <w:pBdr>
        <w:top w:val="single" w:sz="2" w:space="10" w:color="EE8C69"/>
        <w:bottom w:val="single" w:sz="24" w:space="10" w:color="EE8C69"/>
      </w:pBdr>
      <w:spacing w:before="120" w:after="280" w:line="276" w:lineRule="auto"/>
      <w:ind w:left="1440" w:right="1440" w:firstLine="357"/>
      <w:jc w:val="both"/>
    </w:pPr>
    <w:rPr>
      <w:color w:val="FFFFFF"/>
      <w:sz w:val="28"/>
      <w:szCs w:val="28"/>
    </w:rPr>
  </w:style>
  <w:style w:type="character" w:styleId="Boktittel">
    <w:name w:val="Book Title"/>
    <w:uiPriority w:val="33"/>
    <w:qFormat/>
    <w:rsid w:val="00122A22"/>
    <w:rPr>
      <w:rFonts w:ascii="Cambria" w:eastAsia="Times New Roman" w:hAnsi="Cambria" w:cs="Times New Roman"/>
      <w:b/>
      <w:bCs/>
      <w:i/>
      <w:iCs/>
      <w:color w:val="auto"/>
    </w:rPr>
  </w:style>
  <w:style w:type="character" w:styleId="Utheving">
    <w:name w:val="Emphasis"/>
    <w:uiPriority w:val="20"/>
    <w:qFormat/>
    <w:rsid w:val="00122A22"/>
    <w:rPr>
      <w:b/>
      <w:bCs/>
      <w:i/>
      <w:iCs/>
      <w:color w:val="5A5A5A"/>
    </w:rPr>
  </w:style>
  <w:style w:type="paragraph" w:styleId="Topptekst">
    <w:name w:val="header"/>
    <w:basedOn w:val="Normal"/>
    <w:link w:val="TopptekstTegn"/>
    <w:uiPriority w:val="99"/>
    <w:unhideWhenUsed/>
    <w:pPr>
      <w:tabs>
        <w:tab w:val="center" w:pos="4320"/>
        <w:tab w:val="right" w:pos="8640"/>
      </w:tabs>
    </w:pPr>
  </w:style>
  <w:style w:type="character" w:customStyle="1" w:styleId="TopptekstTegn">
    <w:name w:val="Topptekst Tegn"/>
    <w:link w:val="Topptekst"/>
    <w:uiPriority w:val="99"/>
    <w:rPr>
      <w:rFonts w:cs="Times New Roman"/>
      <w:color w:val="000000"/>
      <w:szCs w:val="20"/>
    </w:rPr>
  </w:style>
  <w:style w:type="character" w:customStyle="1" w:styleId="Overskrift4Tegn">
    <w:name w:val="Overskrift 4 Tegn"/>
    <w:link w:val="Overskrift4"/>
    <w:uiPriority w:val="9"/>
    <w:rsid w:val="00122A22"/>
    <w:rPr>
      <w:rFonts w:ascii="Arial" w:hAnsi="Arial"/>
      <w:i/>
      <w:iCs/>
      <w:color w:val="4F81BD"/>
      <w:sz w:val="24"/>
      <w:szCs w:val="24"/>
    </w:rPr>
  </w:style>
  <w:style w:type="character" w:customStyle="1" w:styleId="Overskrift5Tegn">
    <w:name w:val="Overskrift 5 Tegn"/>
    <w:link w:val="Overskrift5"/>
    <w:uiPriority w:val="9"/>
    <w:rsid w:val="00122A22"/>
    <w:rPr>
      <w:rFonts w:ascii="Cambria" w:hAnsi="Cambria"/>
      <w:color w:val="4F81BD"/>
    </w:rPr>
  </w:style>
  <w:style w:type="character" w:customStyle="1" w:styleId="Overskrift6Tegn">
    <w:name w:val="Overskrift 6 Tegn"/>
    <w:link w:val="Overskrift6"/>
    <w:uiPriority w:val="9"/>
    <w:rsid w:val="00122A22"/>
    <w:rPr>
      <w:rFonts w:ascii="Cambria" w:hAnsi="Cambria"/>
      <w:i/>
      <w:iCs/>
      <w:color w:val="4F81BD"/>
    </w:rPr>
  </w:style>
  <w:style w:type="character" w:customStyle="1" w:styleId="Overskrift7Tegn">
    <w:name w:val="Overskrift 7 Tegn"/>
    <w:link w:val="Overskrift7"/>
    <w:uiPriority w:val="9"/>
    <w:rsid w:val="00122A22"/>
    <w:rPr>
      <w:rFonts w:ascii="Cambria" w:hAnsi="Cambria"/>
      <w:b/>
      <w:bCs/>
      <w:color w:val="9BBB59"/>
    </w:rPr>
  </w:style>
  <w:style w:type="character" w:customStyle="1" w:styleId="Overskrift8Tegn">
    <w:name w:val="Overskrift 8 Tegn"/>
    <w:link w:val="Overskrift8"/>
    <w:uiPriority w:val="9"/>
    <w:rsid w:val="00122A22"/>
    <w:rPr>
      <w:rFonts w:ascii="Cambria" w:hAnsi="Cambria"/>
      <w:b/>
      <w:bCs/>
      <w:i/>
      <w:iCs/>
      <w:color w:val="9BBB59"/>
    </w:rPr>
  </w:style>
  <w:style w:type="character" w:customStyle="1" w:styleId="Overskrift9Tegn">
    <w:name w:val="Overskrift 9 Tegn"/>
    <w:link w:val="Overskrift9"/>
    <w:uiPriority w:val="9"/>
    <w:rsid w:val="00122A22"/>
    <w:rPr>
      <w:rFonts w:ascii="Cambria" w:hAnsi="Cambria"/>
      <w:i/>
      <w:iCs/>
      <w:color w:val="9BBB59"/>
    </w:rPr>
  </w:style>
  <w:style w:type="character" w:styleId="Sterkutheving">
    <w:name w:val="Intense Emphasis"/>
    <w:uiPriority w:val="21"/>
    <w:qFormat/>
    <w:rsid w:val="00122A22"/>
    <w:rPr>
      <w:b/>
      <w:bCs/>
      <w:i/>
      <w:iCs/>
      <w:color w:val="4F81BD"/>
      <w:sz w:val="22"/>
      <w:szCs w:val="22"/>
    </w:rPr>
  </w:style>
  <w:style w:type="paragraph" w:styleId="Sterktsitat">
    <w:name w:val="Intense Quote"/>
    <w:basedOn w:val="Normal"/>
    <w:next w:val="Normal"/>
    <w:link w:val="SterktsitatTegn"/>
    <w:uiPriority w:val="30"/>
    <w:qFormat/>
    <w:rsid w:val="00122A2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val="nb-NO"/>
    </w:rPr>
  </w:style>
  <w:style w:type="character" w:styleId="Sterkreferanse">
    <w:name w:val="Intense Reference"/>
    <w:uiPriority w:val="32"/>
    <w:qFormat/>
    <w:rsid w:val="00122A22"/>
    <w:rPr>
      <w:b/>
      <w:bCs/>
      <w:color w:val="76923C"/>
      <w:u w:val="single" w:color="9BBB59"/>
    </w:rPr>
  </w:style>
  <w:style w:type="paragraph" w:styleId="Punktmerketliste">
    <w:name w:val="List Bullet"/>
    <w:basedOn w:val="Normal"/>
    <w:uiPriority w:val="36"/>
    <w:unhideWhenUsed/>
    <w:rsid w:val="00DC2D07"/>
    <w:pPr>
      <w:numPr>
        <w:numId w:val="1"/>
      </w:numPr>
      <w:contextualSpacing/>
    </w:pPr>
  </w:style>
  <w:style w:type="paragraph" w:styleId="Punktmerketliste2">
    <w:name w:val="List Bullet 2"/>
    <w:basedOn w:val="Normal"/>
    <w:uiPriority w:val="36"/>
    <w:unhideWhenUsed/>
    <w:rsid w:val="00DC2D07"/>
    <w:pPr>
      <w:numPr>
        <w:numId w:val="2"/>
      </w:numPr>
    </w:pPr>
  </w:style>
  <w:style w:type="paragraph" w:styleId="Punktmerketliste3">
    <w:name w:val="List Bullet 3"/>
    <w:basedOn w:val="Normal"/>
    <w:uiPriority w:val="36"/>
    <w:unhideWhenUsed/>
    <w:rsid w:val="00DC2D07"/>
    <w:pPr>
      <w:numPr>
        <w:numId w:val="3"/>
      </w:numPr>
    </w:pPr>
  </w:style>
  <w:style w:type="paragraph" w:styleId="Punktmerketliste4">
    <w:name w:val="List Bullet 4"/>
    <w:basedOn w:val="Normal"/>
    <w:uiPriority w:val="36"/>
    <w:unhideWhenUsed/>
    <w:rsid w:val="00DC2D07"/>
    <w:pPr>
      <w:numPr>
        <w:numId w:val="4"/>
      </w:numPr>
    </w:pPr>
  </w:style>
  <w:style w:type="paragraph" w:styleId="Punktmerketliste5">
    <w:name w:val="List Bullet 5"/>
    <w:basedOn w:val="Normal"/>
    <w:uiPriority w:val="36"/>
    <w:unhideWhenUsed/>
    <w:rsid w:val="00DC2D07"/>
    <w:pPr>
      <w:numPr>
        <w:numId w:val="5"/>
      </w:numPr>
    </w:pPr>
  </w:style>
  <w:style w:type="paragraph" w:styleId="Ingenmellomrom">
    <w:name w:val="No Spacing"/>
    <w:basedOn w:val="Normal"/>
    <w:link w:val="IngenmellomromTegn"/>
    <w:uiPriority w:val="1"/>
    <w:qFormat/>
    <w:rsid w:val="00122A22"/>
    <w:rPr>
      <w:rFonts w:ascii="Calibri" w:hAnsi="Calibri"/>
      <w:sz w:val="20"/>
      <w:szCs w:val="20"/>
      <w:lang w:val="nb-NO"/>
    </w:rPr>
  </w:style>
  <w:style w:type="character" w:styleId="Plassholdertekst">
    <w:name w:val="Placeholder Text"/>
    <w:uiPriority w:val="99"/>
    <w:semiHidden/>
    <w:rPr>
      <w:color w:val="808080"/>
    </w:rPr>
  </w:style>
  <w:style w:type="paragraph" w:styleId="Sitat">
    <w:name w:val="Quote"/>
    <w:basedOn w:val="Normal"/>
    <w:next w:val="Normal"/>
    <w:link w:val="SitatTegn"/>
    <w:uiPriority w:val="29"/>
    <w:qFormat/>
    <w:rsid w:val="00122A22"/>
    <w:rPr>
      <w:rFonts w:ascii="Cambria" w:hAnsi="Cambria"/>
      <w:i/>
      <w:iCs/>
      <w:color w:val="5A5A5A"/>
      <w:sz w:val="20"/>
      <w:szCs w:val="20"/>
      <w:lang w:val="nb-NO"/>
    </w:rPr>
  </w:style>
  <w:style w:type="character" w:customStyle="1" w:styleId="SitatTegn">
    <w:name w:val="Sitat Tegn"/>
    <w:link w:val="Sitat"/>
    <w:uiPriority w:val="29"/>
    <w:rsid w:val="00122A22"/>
    <w:rPr>
      <w:rFonts w:ascii="Cambria" w:hAnsi="Cambria"/>
      <w:i/>
      <w:iCs/>
      <w:color w:val="5A5A5A"/>
    </w:rPr>
  </w:style>
  <w:style w:type="character" w:styleId="Sterk">
    <w:name w:val="Strong"/>
    <w:uiPriority w:val="22"/>
    <w:qFormat/>
    <w:rsid w:val="00122A22"/>
    <w:rPr>
      <w:b/>
      <w:bCs/>
      <w:spacing w:val="0"/>
    </w:rPr>
  </w:style>
  <w:style w:type="character" w:styleId="Svakutheving">
    <w:name w:val="Subtle Emphasis"/>
    <w:uiPriority w:val="19"/>
    <w:qFormat/>
    <w:rsid w:val="00122A22"/>
    <w:rPr>
      <w:i/>
      <w:iCs/>
      <w:color w:val="5A5A5A"/>
    </w:rPr>
  </w:style>
  <w:style w:type="character" w:styleId="Svakreferanse">
    <w:name w:val="Subtle Reference"/>
    <w:uiPriority w:val="31"/>
    <w:qFormat/>
    <w:rsid w:val="00122A22"/>
    <w:rPr>
      <w:color w:val="auto"/>
      <w:u w:val="single" w:color="9BBB59"/>
    </w:rPr>
  </w:style>
  <w:style w:type="table" w:styleId="Tabellrutenett">
    <w:name w:val="Table Grid"/>
    <w:basedOn w:val="Vanligtabell"/>
    <w:uiPriority w:val="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NH1">
    <w:name w:val="toc 1"/>
    <w:basedOn w:val="Normal"/>
    <w:next w:val="Normal"/>
    <w:autoRedefine/>
    <w:uiPriority w:val="39"/>
    <w:unhideWhenUsed/>
    <w:rsid w:val="00331B91"/>
    <w:pPr>
      <w:tabs>
        <w:tab w:val="right" w:leader="dot" w:pos="9061"/>
      </w:tabs>
      <w:spacing w:after="120"/>
      <w:jc w:val="left"/>
    </w:pPr>
    <w:rPr>
      <w:rFonts w:ascii="Calibri" w:hAnsi="Calibri"/>
      <w:b/>
      <w:bCs/>
      <w:caps/>
      <w:sz w:val="20"/>
      <w:szCs w:val="20"/>
    </w:rPr>
  </w:style>
  <w:style w:type="paragraph" w:styleId="INNH2">
    <w:name w:val="toc 2"/>
    <w:basedOn w:val="Normal"/>
    <w:next w:val="Normal"/>
    <w:autoRedefine/>
    <w:uiPriority w:val="39"/>
    <w:unhideWhenUsed/>
    <w:rsid w:val="00DC2D07"/>
    <w:pPr>
      <w:spacing w:before="0"/>
      <w:ind w:left="220"/>
      <w:jc w:val="left"/>
    </w:pPr>
    <w:rPr>
      <w:rFonts w:ascii="Calibri" w:hAnsi="Calibri"/>
      <w:smallCaps/>
      <w:sz w:val="20"/>
      <w:szCs w:val="20"/>
    </w:rPr>
  </w:style>
  <w:style w:type="paragraph" w:styleId="INNH3">
    <w:name w:val="toc 3"/>
    <w:basedOn w:val="Normal"/>
    <w:next w:val="Normal"/>
    <w:autoRedefine/>
    <w:uiPriority w:val="39"/>
    <w:unhideWhenUsed/>
    <w:rsid w:val="00D22635"/>
    <w:pPr>
      <w:tabs>
        <w:tab w:val="right" w:leader="dot" w:pos="9061"/>
      </w:tabs>
      <w:spacing w:before="0"/>
      <w:ind w:left="851" w:hanging="411"/>
      <w:jc w:val="left"/>
    </w:pPr>
    <w:rPr>
      <w:rFonts w:ascii="Calibri" w:hAnsi="Calibri"/>
      <w:i/>
      <w:iCs/>
      <w:sz w:val="20"/>
      <w:szCs w:val="20"/>
    </w:rPr>
  </w:style>
  <w:style w:type="paragraph" w:styleId="INNH4">
    <w:name w:val="toc 4"/>
    <w:basedOn w:val="Normal"/>
    <w:next w:val="Normal"/>
    <w:autoRedefine/>
    <w:uiPriority w:val="99"/>
    <w:unhideWhenUsed/>
    <w:rsid w:val="00DC2D07"/>
    <w:pPr>
      <w:spacing w:before="0"/>
      <w:ind w:left="660"/>
      <w:jc w:val="left"/>
    </w:pPr>
    <w:rPr>
      <w:rFonts w:ascii="Calibri" w:hAnsi="Calibri"/>
      <w:sz w:val="18"/>
      <w:szCs w:val="18"/>
    </w:rPr>
  </w:style>
  <w:style w:type="paragraph" w:styleId="INNH5">
    <w:name w:val="toc 5"/>
    <w:basedOn w:val="Normal"/>
    <w:next w:val="Normal"/>
    <w:autoRedefine/>
    <w:uiPriority w:val="99"/>
    <w:unhideWhenUsed/>
    <w:rsid w:val="00DC2D07"/>
    <w:pPr>
      <w:spacing w:before="0"/>
      <w:ind w:left="880"/>
      <w:jc w:val="left"/>
    </w:pPr>
    <w:rPr>
      <w:rFonts w:ascii="Calibri" w:hAnsi="Calibri"/>
      <w:sz w:val="18"/>
      <w:szCs w:val="18"/>
    </w:rPr>
  </w:style>
  <w:style w:type="paragraph" w:styleId="INNH6">
    <w:name w:val="toc 6"/>
    <w:basedOn w:val="Normal"/>
    <w:next w:val="Normal"/>
    <w:autoRedefine/>
    <w:uiPriority w:val="99"/>
    <w:unhideWhenUsed/>
    <w:rsid w:val="00DC2D07"/>
    <w:pPr>
      <w:spacing w:before="0"/>
      <w:ind w:left="1100"/>
      <w:jc w:val="left"/>
    </w:pPr>
    <w:rPr>
      <w:rFonts w:ascii="Calibri" w:hAnsi="Calibri"/>
      <w:sz w:val="18"/>
      <w:szCs w:val="18"/>
    </w:rPr>
  </w:style>
  <w:style w:type="paragraph" w:styleId="INNH7">
    <w:name w:val="toc 7"/>
    <w:basedOn w:val="Normal"/>
    <w:next w:val="Normal"/>
    <w:autoRedefine/>
    <w:uiPriority w:val="99"/>
    <w:unhideWhenUsed/>
    <w:rsid w:val="00DC2D07"/>
    <w:pPr>
      <w:spacing w:before="0"/>
      <w:ind w:left="1320"/>
      <w:jc w:val="left"/>
    </w:pPr>
    <w:rPr>
      <w:rFonts w:ascii="Calibri" w:hAnsi="Calibri"/>
      <w:sz w:val="18"/>
      <w:szCs w:val="18"/>
    </w:rPr>
  </w:style>
  <w:style w:type="paragraph" w:styleId="INNH8">
    <w:name w:val="toc 8"/>
    <w:basedOn w:val="Normal"/>
    <w:next w:val="Normal"/>
    <w:autoRedefine/>
    <w:uiPriority w:val="99"/>
    <w:unhideWhenUsed/>
    <w:rsid w:val="00DC2D07"/>
    <w:pPr>
      <w:spacing w:before="0"/>
      <w:ind w:left="1540"/>
      <w:jc w:val="left"/>
    </w:pPr>
    <w:rPr>
      <w:rFonts w:ascii="Calibri" w:hAnsi="Calibri"/>
      <w:sz w:val="18"/>
      <w:szCs w:val="18"/>
    </w:rPr>
  </w:style>
  <w:style w:type="paragraph" w:styleId="INNH9">
    <w:name w:val="toc 9"/>
    <w:basedOn w:val="Normal"/>
    <w:next w:val="Normal"/>
    <w:autoRedefine/>
    <w:uiPriority w:val="99"/>
    <w:unhideWhenUsed/>
    <w:rsid w:val="00DC2D07"/>
    <w:pPr>
      <w:spacing w:before="0"/>
      <w:ind w:left="1760"/>
      <w:jc w:val="left"/>
    </w:pPr>
    <w:rPr>
      <w:rFonts w:ascii="Calibri" w:hAnsi="Calibri"/>
      <w:sz w:val="18"/>
      <w:szCs w:val="18"/>
    </w:rPr>
  </w:style>
  <w:style w:type="character" w:styleId="Hyperkobling">
    <w:name w:val="Hyperlink"/>
    <w:uiPriority w:val="99"/>
    <w:unhideWhenUsed/>
    <w:rsid w:val="005E6370"/>
    <w:rPr>
      <w:color w:val="0000FF"/>
      <w:u w:val="single"/>
    </w:rPr>
  </w:style>
  <w:style w:type="paragraph" w:styleId="Overskriftforinnholdsfortegnelse">
    <w:name w:val="TOC Heading"/>
    <w:basedOn w:val="Overskrift1"/>
    <w:next w:val="Normal"/>
    <w:uiPriority w:val="39"/>
    <w:semiHidden/>
    <w:unhideWhenUsed/>
    <w:qFormat/>
    <w:rsid w:val="00122A22"/>
    <w:pPr>
      <w:pBdr>
        <w:bottom w:val="single" w:sz="12" w:space="1" w:color="365F91"/>
      </w:pBdr>
      <w:outlineLvl w:val="9"/>
    </w:pPr>
    <w:rPr>
      <w:rFonts w:ascii="Cambria" w:hAnsi="Cambria"/>
      <w:lang w:val="nn-NO" w:bidi="en-US"/>
    </w:rPr>
  </w:style>
  <w:style w:type="character" w:customStyle="1" w:styleId="IngenmellomromTegn">
    <w:name w:val="Ingen mellomrom Tegn"/>
    <w:link w:val="Ingenmellomrom"/>
    <w:uiPriority w:val="1"/>
    <w:rsid w:val="00122A22"/>
  </w:style>
  <w:style w:type="paragraph" w:styleId="Listeavsnitt">
    <w:name w:val="List Paragraph"/>
    <w:basedOn w:val="Normal"/>
    <w:uiPriority w:val="34"/>
    <w:qFormat/>
    <w:rsid w:val="00122A22"/>
    <w:pPr>
      <w:ind w:left="720"/>
      <w:contextualSpacing/>
    </w:pPr>
  </w:style>
  <w:style w:type="character" w:customStyle="1" w:styleId="SterktsitatTegn">
    <w:name w:val="Sterkt sitat Tegn"/>
    <w:link w:val="Sterktsitat"/>
    <w:uiPriority w:val="30"/>
    <w:rsid w:val="00122A22"/>
    <w:rPr>
      <w:rFonts w:ascii="Cambria" w:hAnsi="Cambria"/>
      <w:i/>
      <w:iCs/>
      <w:color w:val="FFFFFF"/>
      <w:sz w:val="24"/>
      <w:szCs w:val="24"/>
      <w:shd w:val="clear" w:color="auto" w:fill="4F81BD"/>
    </w:rPr>
  </w:style>
  <w:style w:type="character" w:customStyle="1" w:styleId="Vanlig">
    <w:name w:val="Vanlig"/>
    <w:basedOn w:val="IngenmellomromTegn"/>
    <w:uiPriority w:val="1"/>
    <w:rsid w:val="00226C8D"/>
  </w:style>
  <w:style w:type="paragraph" w:styleId="NormalWeb">
    <w:name w:val="Normal (Web)"/>
    <w:basedOn w:val="Normal"/>
    <w:uiPriority w:val="99"/>
    <w:semiHidden/>
    <w:unhideWhenUsed/>
    <w:rsid w:val="008C4E17"/>
    <w:pPr>
      <w:spacing w:before="100" w:beforeAutospacing="1" w:after="100" w:afterAutospacing="1"/>
      <w:jc w:val="left"/>
    </w:pPr>
    <w:rPr>
      <w:rFonts w:ascii="Times New Roman" w:hAnsi="Times New Roman"/>
      <w:sz w:val="24"/>
      <w:szCs w:val="24"/>
      <w:lang w:val="nb-NO"/>
    </w:rPr>
  </w:style>
  <w:style w:type="character" w:customStyle="1" w:styleId="tgc">
    <w:name w:val="_tgc"/>
    <w:rsid w:val="00A34CBE"/>
  </w:style>
  <w:style w:type="paragraph" w:customStyle="1" w:styleId="Default">
    <w:name w:val="Default"/>
    <w:rsid w:val="008619C6"/>
    <w:pPr>
      <w:autoSpaceDE w:val="0"/>
      <w:autoSpaceDN w:val="0"/>
      <w:adjustRightInd w:val="0"/>
    </w:pPr>
    <w:rPr>
      <w:rFonts w:ascii="Arial" w:hAnsi="Arial" w:cs="Arial"/>
      <w:color w:val="000000"/>
      <w:sz w:val="24"/>
      <w:szCs w:val="24"/>
    </w:rPr>
  </w:style>
  <w:style w:type="paragraph" w:styleId="Rentekst">
    <w:name w:val="Plain Text"/>
    <w:basedOn w:val="Normal"/>
    <w:link w:val="RentekstTegn"/>
    <w:uiPriority w:val="99"/>
    <w:semiHidden/>
    <w:unhideWhenUsed/>
    <w:rsid w:val="00A33729"/>
    <w:pPr>
      <w:spacing w:before="0"/>
      <w:jc w:val="left"/>
    </w:pPr>
    <w:rPr>
      <w:rFonts w:ascii="Calibri" w:hAnsi="Calibri"/>
      <w:szCs w:val="21"/>
      <w:lang w:val="nb-NO"/>
    </w:rPr>
  </w:style>
  <w:style w:type="character" w:customStyle="1" w:styleId="RentekstTegn">
    <w:name w:val="Ren tekst Tegn"/>
    <w:basedOn w:val="Standardskriftforavsnitt"/>
    <w:link w:val="Rentekst"/>
    <w:uiPriority w:val="99"/>
    <w:semiHidden/>
    <w:rsid w:val="00A33729"/>
    <w:rPr>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0" w:uiPriority="35" w:unhideWhenUsed="0"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A22"/>
    <w:pPr>
      <w:spacing w:before="120"/>
      <w:jc w:val="both"/>
    </w:pPr>
    <w:rPr>
      <w:rFonts w:ascii="Arial" w:hAnsi="Arial"/>
      <w:sz w:val="22"/>
      <w:szCs w:val="22"/>
      <w:lang w:val="nn-NO"/>
    </w:rPr>
  </w:style>
  <w:style w:type="paragraph" w:styleId="Overskrift1">
    <w:name w:val="heading 1"/>
    <w:basedOn w:val="Normal"/>
    <w:next w:val="Normal"/>
    <w:link w:val="Overskrift1Tegn"/>
    <w:uiPriority w:val="9"/>
    <w:qFormat/>
    <w:rsid w:val="00122A22"/>
    <w:pPr>
      <w:pBdr>
        <w:bottom w:val="thinThickSmallGap" w:sz="24" w:space="1" w:color="C6D9F1"/>
      </w:pBdr>
      <w:shd w:val="clear" w:color="8DB3E2" w:fill="auto"/>
      <w:spacing w:before="600" w:after="80"/>
      <w:outlineLvl w:val="0"/>
    </w:pPr>
    <w:rPr>
      <w:b/>
      <w:bCs/>
      <w:color w:val="365F91"/>
      <w:sz w:val="32"/>
      <w:szCs w:val="24"/>
      <w:lang w:val="nb-NO"/>
    </w:rPr>
  </w:style>
  <w:style w:type="paragraph" w:styleId="Overskrift2">
    <w:name w:val="heading 2"/>
    <w:basedOn w:val="Normal"/>
    <w:next w:val="Normal"/>
    <w:link w:val="Overskrift2Tegn"/>
    <w:uiPriority w:val="9"/>
    <w:unhideWhenUsed/>
    <w:qFormat/>
    <w:rsid w:val="00122A22"/>
    <w:pPr>
      <w:pBdr>
        <w:bottom w:val="single" w:sz="8" w:space="1" w:color="4F81BD"/>
      </w:pBdr>
      <w:spacing w:before="200" w:after="80"/>
      <w:outlineLvl w:val="1"/>
    </w:pPr>
    <w:rPr>
      <w:color w:val="365F91"/>
      <w:sz w:val="28"/>
      <w:szCs w:val="24"/>
      <w:lang w:val="nb-NO"/>
    </w:rPr>
  </w:style>
  <w:style w:type="paragraph" w:styleId="Overskrift3">
    <w:name w:val="heading 3"/>
    <w:basedOn w:val="Normal"/>
    <w:next w:val="Normal"/>
    <w:link w:val="Overskrift3Tegn"/>
    <w:uiPriority w:val="9"/>
    <w:unhideWhenUsed/>
    <w:qFormat/>
    <w:rsid w:val="00122A22"/>
    <w:pPr>
      <w:spacing w:before="200" w:after="80"/>
      <w:outlineLvl w:val="2"/>
    </w:pPr>
    <w:rPr>
      <w:color w:val="4F81BD"/>
      <w:sz w:val="24"/>
      <w:szCs w:val="24"/>
      <w:lang w:val="nb-NO"/>
    </w:rPr>
  </w:style>
  <w:style w:type="paragraph" w:styleId="Overskrift4">
    <w:name w:val="heading 4"/>
    <w:basedOn w:val="Normal"/>
    <w:next w:val="Normal"/>
    <w:link w:val="Overskrift4Tegn"/>
    <w:uiPriority w:val="9"/>
    <w:unhideWhenUsed/>
    <w:qFormat/>
    <w:rsid w:val="00122A22"/>
    <w:pPr>
      <w:spacing w:before="200" w:after="80"/>
      <w:outlineLvl w:val="3"/>
    </w:pPr>
    <w:rPr>
      <w:i/>
      <w:iCs/>
      <w:color w:val="4F81BD"/>
      <w:sz w:val="24"/>
      <w:szCs w:val="24"/>
      <w:lang w:val="nb-NO"/>
    </w:rPr>
  </w:style>
  <w:style w:type="paragraph" w:styleId="Overskrift5">
    <w:name w:val="heading 5"/>
    <w:basedOn w:val="Normal"/>
    <w:next w:val="Normal"/>
    <w:link w:val="Overskrift5Tegn"/>
    <w:uiPriority w:val="9"/>
    <w:unhideWhenUsed/>
    <w:qFormat/>
    <w:rsid w:val="00122A22"/>
    <w:pPr>
      <w:spacing w:before="200" w:after="80"/>
      <w:outlineLvl w:val="4"/>
    </w:pPr>
    <w:rPr>
      <w:rFonts w:ascii="Cambria" w:hAnsi="Cambria"/>
      <w:color w:val="4F81BD"/>
      <w:sz w:val="20"/>
      <w:szCs w:val="20"/>
      <w:lang w:val="nb-NO"/>
    </w:rPr>
  </w:style>
  <w:style w:type="paragraph" w:styleId="Overskrift6">
    <w:name w:val="heading 6"/>
    <w:basedOn w:val="Normal"/>
    <w:next w:val="Normal"/>
    <w:link w:val="Overskrift6Tegn"/>
    <w:uiPriority w:val="9"/>
    <w:unhideWhenUsed/>
    <w:qFormat/>
    <w:rsid w:val="00122A22"/>
    <w:pPr>
      <w:spacing w:before="280" w:after="100"/>
      <w:outlineLvl w:val="5"/>
    </w:pPr>
    <w:rPr>
      <w:rFonts w:ascii="Cambria" w:hAnsi="Cambria"/>
      <w:i/>
      <w:iCs/>
      <w:color w:val="4F81BD"/>
      <w:sz w:val="20"/>
      <w:szCs w:val="20"/>
      <w:lang w:val="nb-NO"/>
    </w:rPr>
  </w:style>
  <w:style w:type="paragraph" w:styleId="Overskrift7">
    <w:name w:val="heading 7"/>
    <w:basedOn w:val="Normal"/>
    <w:next w:val="Normal"/>
    <w:link w:val="Overskrift7Tegn"/>
    <w:uiPriority w:val="9"/>
    <w:unhideWhenUsed/>
    <w:qFormat/>
    <w:rsid w:val="00122A22"/>
    <w:pPr>
      <w:spacing w:before="320" w:after="100"/>
      <w:outlineLvl w:val="6"/>
    </w:pPr>
    <w:rPr>
      <w:rFonts w:ascii="Cambria" w:hAnsi="Cambria"/>
      <w:b/>
      <w:bCs/>
      <w:color w:val="9BBB59"/>
      <w:sz w:val="20"/>
      <w:szCs w:val="20"/>
      <w:lang w:val="nb-NO"/>
    </w:rPr>
  </w:style>
  <w:style w:type="paragraph" w:styleId="Overskrift8">
    <w:name w:val="heading 8"/>
    <w:basedOn w:val="Normal"/>
    <w:next w:val="Normal"/>
    <w:link w:val="Overskrift8Tegn"/>
    <w:uiPriority w:val="9"/>
    <w:unhideWhenUsed/>
    <w:qFormat/>
    <w:rsid w:val="00122A22"/>
    <w:pPr>
      <w:spacing w:before="320" w:after="100"/>
      <w:outlineLvl w:val="7"/>
    </w:pPr>
    <w:rPr>
      <w:rFonts w:ascii="Cambria" w:hAnsi="Cambria"/>
      <w:b/>
      <w:bCs/>
      <w:i/>
      <w:iCs/>
      <w:color w:val="9BBB59"/>
      <w:sz w:val="20"/>
      <w:szCs w:val="20"/>
      <w:lang w:val="nb-NO"/>
    </w:rPr>
  </w:style>
  <w:style w:type="paragraph" w:styleId="Overskrift9">
    <w:name w:val="heading 9"/>
    <w:basedOn w:val="Normal"/>
    <w:next w:val="Normal"/>
    <w:link w:val="Overskrift9Tegn"/>
    <w:uiPriority w:val="9"/>
    <w:unhideWhenUsed/>
    <w:qFormat/>
    <w:rsid w:val="00122A22"/>
    <w:pPr>
      <w:spacing w:before="320" w:after="100"/>
      <w:outlineLvl w:val="8"/>
    </w:pPr>
    <w:rPr>
      <w:rFonts w:ascii="Cambria" w:hAnsi="Cambria"/>
      <w:i/>
      <w:iCs/>
      <w:color w:val="9BBB59"/>
      <w:sz w:val="20"/>
      <w:szCs w:val="20"/>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rsid w:val="00122A22"/>
    <w:rPr>
      <w:rFonts w:ascii="Arial" w:hAnsi="Arial"/>
      <w:b/>
      <w:bCs/>
      <w:color w:val="365F91"/>
      <w:sz w:val="32"/>
      <w:szCs w:val="24"/>
      <w:shd w:val="clear" w:color="8DB3E2" w:fill="auto"/>
    </w:rPr>
  </w:style>
  <w:style w:type="character" w:customStyle="1" w:styleId="Overskrift2Tegn">
    <w:name w:val="Overskrift 2 Tegn"/>
    <w:link w:val="Overskrift2"/>
    <w:uiPriority w:val="9"/>
    <w:rsid w:val="00122A22"/>
    <w:rPr>
      <w:rFonts w:ascii="Arial" w:hAnsi="Arial"/>
      <w:color w:val="365F91"/>
      <w:sz w:val="28"/>
      <w:szCs w:val="24"/>
    </w:rPr>
  </w:style>
  <w:style w:type="character" w:customStyle="1" w:styleId="Overskrift3Tegn">
    <w:name w:val="Overskrift 3 Tegn"/>
    <w:link w:val="Overskrift3"/>
    <w:uiPriority w:val="9"/>
    <w:rsid w:val="00122A22"/>
    <w:rPr>
      <w:rFonts w:ascii="Arial" w:hAnsi="Arial"/>
      <w:color w:val="4F81BD"/>
      <w:sz w:val="24"/>
      <w:szCs w:val="24"/>
    </w:rPr>
  </w:style>
  <w:style w:type="paragraph" w:styleId="Tittel">
    <w:name w:val="Title"/>
    <w:basedOn w:val="Normal"/>
    <w:next w:val="Normal"/>
    <w:link w:val="TittelTegn"/>
    <w:uiPriority w:val="10"/>
    <w:qFormat/>
    <w:rsid w:val="00122A22"/>
    <w:pPr>
      <w:pBdr>
        <w:top w:val="single" w:sz="8" w:space="10" w:color="A7BFDE"/>
        <w:bottom w:val="single" w:sz="24" w:space="15" w:color="9BBB59"/>
      </w:pBdr>
      <w:jc w:val="center"/>
    </w:pPr>
    <w:rPr>
      <w:rFonts w:ascii="Cambria" w:hAnsi="Cambria"/>
      <w:i/>
      <w:iCs/>
      <w:color w:val="243F60"/>
      <w:sz w:val="60"/>
      <w:szCs w:val="60"/>
      <w:lang w:val="nb-NO"/>
    </w:rPr>
  </w:style>
  <w:style w:type="character" w:customStyle="1" w:styleId="TittelTegn">
    <w:name w:val="Tittel Tegn"/>
    <w:link w:val="Tittel"/>
    <w:uiPriority w:val="10"/>
    <w:rsid w:val="00122A22"/>
    <w:rPr>
      <w:rFonts w:ascii="Cambria" w:hAnsi="Cambria"/>
      <w:i/>
      <w:iCs/>
      <w:color w:val="243F60"/>
      <w:sz w:val="60"/>
      <w:szCs w:val="60"/>
    </w:rPr>
  </w:style>
  <w:style w:type="paragraph" w:styleId="Undertittel">
    <w:name w:val="Subtitle"/>
    <w:basedOn w:val="Normal"/>
    <w:next w:val="Normal"/>
    <w:link w:val="UndertittelTegn"/>
    <w:uiPriority w:val="11"/>
    <w:qFormat/>
    <w:rsid w:val="00122A22"/>
    <w:pPr>
      <w:spacing w:before="200" w:after="900"/>
      <w:jc w:val="right"/>
    </w:pPr>
    <w:rPr>
      <w:rFonts w:ascii="Calibri" w:hAnsi="Calibri"/>
      <w:i/>
      <w:iCs/>
      <w:sz w:val="24"/>
      <w:szCs w:val="24"/>
      <w:lang w:val="nb-NO"/>
    </w:rPr>
  </w:style>
  <w:style w:type="character" w:customStyle="1" w:styleId="UndertittelTegn">
    <w:name w:val="Undertittel Tegn"/>
    <w:link w:val="Undertittel"/>
    <w:uiPriority w:val="11"/>
    <w:rsid w:val="00122A22"/>
    <w:rPr>
      <w:i/>
      <w:iCs/>
      <w:sz w:val="24"/>
      <w:szCs w:val="24"/>
    </w:rPr>
  </w:style>
  <w:style w:type="paragraph" w:styleId="Bunntekst">
    <w:name w:val="footer"/>
    <w:basedOn w:val="Normal"/>
    <w:link w:val="BunntekstTegn"/>
    <w:uiPriority w:val="99"/>
    <w:unhideWhenUsed/>
    <w:pPr>
      <w:tabs>
        <w:tab w:val="center" w:pos="4320"/>
        <w:tab w:val="right" w:pos="8640"/>
      </w:tabs>
    </w:pPr>
  </w:style>
  <w:style w:type="character" w:customStyle="1" w:styleId="BunntekstTegn">
    <w:name w:val="Bunntekst Tegn"/>
    <w:link w:val="Bunntekst"/>
    <w:uiPriority w:val="99"/>
    <w:rPr>
      <w:rFonts w:cs="Times New Roman"/>
      <w:color w:val="000000"/>
      <w:szCs w:val="20"/>
    </w:rPr>
  </w:style>
  <w:style w:type="paragraph" w:styleId="Bildetekst">
    <w:name w:val="caption"/>
    <w:basedOn w:val="Normal"/>
    <w:next w:val="Normal"/>
    <w:uiPriority w:val="35"/>
    <w:unhideWhenUsed/>
    <w:qFormat/>
    <w:rsid w:val="00122A22"/>
    <w:rPr>
      <w:b/>
      <w:bCs/>
      <w:sz w:val="18"/>
      <w:szCs w:val="18"/>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link w:val="Bobletekst"/>
    <w:uiPriority w:val="99"/>
    <w:semiHidden/>
    <w:rPr>
      <w:rFonts w:ascii="Tahoma" w:hAnsi="Tahoma" w:cs="Tahoma"/>
      <w:color w:val="000000"/>
      <w:sz w:val="16"/>
      <w:szCs w:val="16"/>
    </w:rPr>
  </w:style>
  <w:style w:type="paragraph" w:styleId="Blokktekst">
    <w:name w:val="Block Text"/>
    <w:aliases w:val="Sitatblokk"/>
    <w:uiPriority w:val="40"/>
    <w:pPr>
      <w:pBdr>
        <w:top w:val="single" w:sz="2" w:space="10" w:color="EE8C69"/>
        <w:bottom w:val="single" w:sz="24" w:space="10" w:color="EE8C69"/>
      </w:pBdr>
      <w:spacing w:before="120" w:after="280" w:line="276" w:lineRule="auto"/>
      <w:ind w:left="1440" w:right="1440" w:firstLine="357"/>
      <w:jc w:val="both"/>
    </w:pPr>
    <w:rPr>
      <w:color w:val="FFFFFF"/>
      <w:sz w:val="28"/>
      <w:szCs w:val="28"/>
    </w:rPr>
  </w:style>
  <w:style w:type="character" w:styleId="Boktittel">
    <w:name w:val="Book Title"/>
    <w:uiPriority w:val="33"/>
    <w:qFormat/>
    <w:rsid w:val="00122A22"/>
    <w:rPr>
      <w:rFonts w:ascii="Cambria" w:eastAsia="Times New Roman" w:hAnsi="Cambria" w:cs="Times New Roman"/>
      <w:b/>
      <w:bCs/>
      <w:i/>
      <w:iCs/>
      <w:color w:val="auto"/>
    </w:rPr>
  </w:style>
  <w:style w:type="character" w:styleId="Utheving">
    <w:name w:val="Emphasis"/>
    <w:uiPriority w:val="20"/>
    <w:qFormat/>
    <w:rsid w:val="00122A22"/>
    <w:rPr>
      <w:b/>
      <w:bCs/>
      <w:i/>
      <w:iCs/>
      <w:color w:val="5A5A5A"/>
    </w:rPr>
  </w:style>
  <w:style w:type="paragraph" w:styleId="Topptekst">
    <w:name w:val="header"/>
    <w:basedOn w:val="Normal"/>
    <w:link w:val="TopptekstTegn"/>
    <w:uiPriority w:val="99"/>
    <w:unhideWhenUsed/>
    <w:pPr>
      <w:tabs>
        <w:tab w:val="center" w:pos="4320"/>
        <w:tab w:val="right" w:pos="8640"/>
      </w:tabs>
    </w:pPr>
  </w:style>
  <w:style w:type="character" w:customStyle="1" w:styleId="TopptekstTegn">
    <w:name w:val="Topptekst Tegn"/>
    <w:link w:val="Topptekst"/>
    <w:uiPriority w:val="99"/>
    <w:rPr>
      <w:rFonts w:cs="Times New Roman"/>
      <w:color w:val="000000"/>
      <w:szCs w:val="20"/>
    </w:rPr>
  </w:style>
  <w:style w:type="character" w:customStyle="1" w:styleId="Overskrift4Tegn">
    <w:name w:val="Overskrift 4 Tegn"/>
    <w:link w:val="Overskrift4"/>
    <w:uiPriority w:val="9"/>
    <w:rsid w:val="00122A22"/>
    <w:rPr>
      <w:rFonts w:ascii="Arial" w:hAnsi="Arial"/>
      <w:i/>
      <w:iCs/>
      <w:color w:val="4F81BD"/>
      <w:sz w:val="24"/>
      <w:szCs w:val="24"/>
    </w:rPr>
  </w:style>
  <w:style w:type="character" w:customStyle="1" w:styleId="Overskrift5Tegn">
    <w:name w:val="Overskrift 5 Tegn"/>
    <w:link w:val="Overskrift5"/>
    <w:uiPriority w:val="9"/>
    <w:rsid w:val="00122A22"/>
    <w:rPr>
      <w:rFonts w:ascii="Cambria" w:hAnsi="Cambria"/>
      <w:color w:val="4F81BD"/>
    </w:rPr>
  </w:style>
  <w:style w:type="character" w:customStyle="1" w:styleId="Overskrift6Tegn">
    <w:name w:val="Overskrift 6 Tegn"/>
    <w:link w:val="Overskrift6"/>
    <w:uiPriority w:val="9"/>
    <w:rsid w:val="00122A22"/>
    <w:rPr>
      <w:rFonts w:ascii="Cambria" w:hAnsi="Cambria"/>
      <w:i/>
      <w:iCs/>
      <w:color w:val="4F81BD"/>
    </w:rPr>
  </w:style>
  <w:style w:type="character" w:customStyle="1" w:styleId="Overskrift7Tegn">
    <w:name w:val="Overskrift 7 Tegn"/>
    <w:link w:val="Overskrift7"/>
    <w:uiPriority w:val="9"/>
    <w:rsid w:val="00122A22"/>
    <w:rPr>
      <w:rFonts w:ascii="Cambria" w:hAnsi="Cambria"/>
      <w:b/>
      <w:bCs/>
      <w:color w:val="9BBB59"/>
    </w:rPr>
  </w:style>
  <w:style w:type="character" w:customStyle="1" w:styleId="Overskrift8Tegn">
    <w:name w:val="Overskrift 8 Tegn"/>
    <w:link w:val="Overskrift8"/>
    <w:uiPriority w:val="9"/>
    <w:rsid w:val="00122A22"/>
    <w:rPr>
      <w:rFonts w:ascii="Cambria" w:hAnsi="Cambria"/>
      <w:b/>
      <w:bCs/>
      <w:i/>
      <w:iCs/>
      <w:color w:val="9BBB59"/>
    </w:rPr>
  </w:style>
  <w:style w:type="character" w:customStyle="1" w:styleId="Overskrift9Tegn">
    <w:name w:val="Overskrift 9 Tegn"/>
    <w:link w:val="Overskrift9"/>
    <w:uiPriority w:val="9"/>
    <w:rsid w:val="00122A22"/>
    <w:rPr>
      <w:rFonts w:ascii="Cambria" w:hAnsi="Cambria"/>
      <w:i/>
      <w:iCs/>
      <w:color w:val="9BBB59"/>
    </w:rPr>
  </w:style>
  <w:style w:type="character" w:styleId="Sterkutheving">
    <w:name w:val="Intense Emphasis"/>
    <w:uiPriority w:val="21"/>
    <w:qFormat/>
    <w:rsid w:val="00122A22"/>
    <w:rPr>
      <w:b/>
      <w:bCs/>
      <w:i/>
      <w:iCs/>
      <w:color w:val="4F81BD"/>
      <w:sz w:val="22"/>
      <w:szCs w:val="22"/>
    </w:rPr>
  </w:style>
  <w:style w:type="paragraph" w:styleId="Sterktsitat">
    <w:name w:val="Intense Quote"/>
    <w:basedOn w:val="Normal"/>
    <w:next w:val="Normal"/>
    <w:link w:val="SterktsitatTegn"/>
    <w:uiPriority w:val="30"/>
    <w:qFormat/>
    <w:rsid w:val="00122A2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val="nb-NO"/>
    </w:rPr>
  </w:style>
  <w:style w:type="character" w:styleId="Sterkreferanse">
    <w:name w:val="Intense Reference"/>
    <w:uiPriority w:val="32"/>
    <w:qFormat/>
    <w:rsid w:val="00122A22"/>
    <w:rPr>
      <w:b/>
      <w:bCs/>
      <w:color w:val="76923C"/>
      <w:u w:val="single" w:color="9BBB59"/>
    </w:rPr>
  </w:style>
  <w:style w:type="paragraph" w:styleId="Punktmerketliste">
    <w:name w:val="List Bullet"/>
    <w:basedOn w:val="Normal"/>
    <w:uiPriority w:val="36"/>
    <w:unhideWhenUsed/>
    <w:rsid w:val="00DC2D07"/>
    <w:pPr>
      <w:numPr>
        <w:numId w:val="1"/>
      </w:numPr>
      <w:contextualSpacing/>
    </w:pPr>
  </w:style>
  <w:style w:type="paragraph" w:styleId="Punktmerketliste2">
    <w:name w:val="List Bullet 2"/>
    <w:basedOn w:val="Normal"/>
    <w:uiPriority w:val="36"/>
    <w:unhideWhenUsed/>
    <w:rsid w:val="00DC2D07"/>
    <w:pPr>
      <w:numPr>
        <w:numId w:val="2"/>
      </w:numPr>
    </w:pPr>
  </w:style>
  <w:style w:type="paragraph" w:styleId="Punktmerketliste3">
    <w:name w:val="List Bullet 3"/>
    <w:basedOn w:val="Normal"/>
    <w:uiPriority w:val="36"/>
    <w:unhideWhenUsed/>
    <w:rsid w:val="00DC2D07"/>
    <w:pPr>
      <w:numPr>
        <w:numId w:val="3"/>
      </w:numPr>
    </w:pPr>
  </w:style>
  <w:style w:type="paragraph" w:styleId="Punktmerketliste4">
    <w:name w:val="List Bullet 4"/>
    <w:basedOn w:val="Normal"/>
    <w:uiPriority w:val="36"/>
    <w:unhideWhenUsed/>
    <w:rsid w:val="00DC2D07"/>
    <w:pPr>
      <w:numPr>
        <w:numId w:val="4"/>
      </w:numPr>
    </w:pPr>
  </w:style>
  <w:style w:type="paragraph" w:styleId="Punktmerketliste5">
    <w:name w:val="List Bullet 5"/>
    <w:basedOn w:val="Normal"/>
    <w:uiPriority w:val="36"/>
    <w:unhideWhenUsed/>
    <w:rsid w:val="00DC2D07"/>
    <w:pPr>
      <w:numPr>
        <w:numId w:val="5"/>
      </w:numPr>
    </w:pPr>
  </w:style>
  <w:style w:type="paragraph" w:styleId="Ingenmellomrom">
    <w:name w:val="No Spacing"/>
    <w:basedOn w:val="Normal"/>
    <w:link w:val="IngenmellomromTegn"/>
    <w:uiPriority w:val="1"/>
    <w:qFormat/>
    <w:rsid w:val="00122A22"/>
    <w:rPr>
      <w:rFonts w:ascii="Calibri" w:hAnsi="Calibri"/>
      <w:sz w:val="20"/>
      <w:szCs w:val="20"/>
      <w:lang w:val="nb-NO"/>
    </w:rPr>
  </w:style>
  <w:style w:type="character" w:styleId="Plassholdertekst">
    <w:name w:val="Placeholder Text"/>
    <w:uiPriority w:val="99"/>
    <w:semiHidden/>
    <w:rPr>
      <w:color w:val="808080"/>
    </w:rPr>
  </w:style>
  <w:style w:type="paragraph" w:styleId="Sitat">
    <w:name w:val="Quote"/>
    <w:basedOn w:val="Normal"/>
    <w:next w:val="Normal"/>
    <w:link w:val="SitatTegn"/>
    <w:uiPriority w:val="29"/>
    <w:qFormat/>
    <w:rsid w:val="00122A22"/>
    <w:rPr>
      <w:rFonts w:ascii="Cambria" w:hAnsi="Cambria"/>
      <w:i/>
      <w:iCs/>
      <w:color w:val="5A5A5A"/>
      <w:sz w:val="20"/>
      <w:szCs w:val="20"/>
      <w:lang w:val="nb-NO"/>
    </w:rPr>
  </w:style>
  <w:style w:type="character" w:customStyle="1" w:styleId="SitatTegn">
    <w:name w:val="Sitat Tegn"/>
    <w:link w:val="Sitat"/>
    <w:uiPriority w:val="29"/>
    <w:rsid w:val="00122A22"/>
    <w:rPr>
      <w:rFonts w:ascii="Cambria" w:hAnsi="Cambria"/>
      <w:i/>
      <w:iCs/>
      <w:color w:val="5A5A5A"/>
    </w:rPr>
  </w:style>
  <w:style w:type="character" w:styleId="Sterk">
    <w:name w:val="Strong"/>
    <w:uiPriority w:val="22"/>
    <w:qFormat/>
    <w:rsid w:val="00122A22"/>
    <w:rPr>
      <w:b/>
      <w:bCs/>
      <w:spacing w:val="0"/>
    </w:rPr>
  </w:style>
  <w:style w:type="character" w:styleId="Svakutheving">
    <w:name w:val="Subtle Emphasis"/>
    <w:uiPriority w:val="19"/>
    <w:qFormat/>
    <w:rsid w:val="00122A22"/>
    <w:rPr>
      <w:i/>
      <w:iCs/>
      <w:color w:val="5A5A5A"/>
    </w:rPr>
  </w:style>
  <w:style w:type="character" w:styleId="Svakreferanse">
    <w:name w:val="Subtle Reference"/>
    <w:uiPriority w:val="31"/>
    <w:qFormat/>
    <w:rsid w:val="00122A22"/>
    <w:rPr>
      <w:color w:val="auto"/>
      <w:u w:val="single" w:color="9BBB59"/>
    </w:rPr>
  </w:style>
  <w:style w:type="table" w:styleId="Tabellrutenett">
    <w:name w:val="Table Grid"/>
    <w:basedOn w:val="Vanligtabell"/>
    <w:uiPriority w:val="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NH1">
    <w:name w:val="toc 1"/>
    <w:basedOn w:val="Normal"/>
    <w:next w:val="Normal"/>
    <w:autoRedefine/>
    <w:uiPriority w:val="39"/>
    <w:unhideWhenUsed/>
    <w:rsid w:val="00331B91"/>
    <w:pPr>
      <w:tabs>
        <w:tab w:val="right" w:leader="dot" w:pos="9061"/>
      </w:tabs>
      <w:spacing w:after="120"/>
      <w:jc w:val="left"/>
    </w:pPr>
    <w:rPr>
      <w:rFonts w:ascii="Calibri" w:hAnsi="Calibri"/>
      <w:b/>
      <w:bCs/>
      <w:caps/>
      <w:sz w:val="20"/>
      <w:szCs w:val="20"/>
    </w:rPr>
  </w:style>
  <w:style w:type="paragraph" w:styleId="INNH2">
    <w:name w:val="toc 2"/>
    <w:basedOn w:val="Normal"/>
    <w:next w:val="Normal"/>
    <w:autoRedefine/>
    <w:uiPriority w:val="39"/>
    <w:unhideWhenUsed/>
    <w:rsid w:val="00DC2D07"/>
    <w:pPr>
      <w:spacing w:before="0"/>
      <w:ind w:left="220"/>
      <w:jc w:val="left"/>
    </w:pPr>
    <w:rPr>
      <w:rFonts w:ascii="Calibri" w:hAnsi="Calibri"/>
      <w:smallCaps/>
      <w:sz w:val="20"/>
      <w:szCs w:val="20"/>
    </w:rPr>
  </w:style>
  <w:style w:type="paragraph" w:styleId="INNH3">
    <w:name w:val="toc 3"/>
    <w:basedOn w:val="Normal"/>
    <w:next w:val="Normal"/>
    <w:autoRedefine/>
    <w:uiPriority w:val="39"/>
    <w:unhideWhenUsed/>
    <w:rsid w:val="00D22635"/>
    <w:pPr>
      <w:tabs>
        <w:tab w:val="right" w:leader="dot" w:pos="9061"/>
      </w:tabs>
      <w:spacing w:before="0"/>
      <w:ind w:left="851" w:hanging="411"/>
      <w:jc w:val="left"/>
    </w:pPr>
    <w:rPr>
      <w:rFonts w:ascii="Calibri" w:hAnsi="Calibri"/>
      <w:i/>
      <w:iCs/>
      <w:sz w:val="20"/>
      <w:szCs w:val="20"/>
    </w:rPr>
  </w:style>
  <w:style w:type="paragraph" w:styleId="INNH4">
    <w:name w:val="toc 4"/>
    <w:basedOn w:val="Normal"/>
    <w:next w:val="Normal"/>
    <w:autoRedefine/>
    <w:uiPriority w:val="99"/>
    <w:unhideWhenUsed/>
    <w:rsid w:val="00DC2D07"/>
    <w:pPr>
      <w:spacing w:before="0"/>
      <w:ind w:left="660"/>
      <w:jc w:val="left"/>
    </w:pPr>
    <w:rPr>
      <w:rFonts w:ascii="Calibri" w:hAnsi="Calibri"/>
      <w:sz w:val="18"/>
      <w:szCs w:val="18"/>
    </w:rPr>
  </w:style>
  <w:style w:type="paragraph" w:styleId="INNH5">
    <w:name w:val="toc 5"/>
    <w:basedOn w:val="Normal"/>
    <w:next w:val="Normal"/>
    <w:autoRedefine/>
    <w:uiPriority w:val="99"/>
    <w:unhideWhenUsed/>
    <w:rsid w:val="00DC2D07"/>
    <w:pPr>
      <w:spacing w:before="0"/>
      <w:ind w:left="880"/>
      <w:jc w:val="left"/>
    </w:pPr>
    <w:rPr>
      <w:rFonts w:ascii="Calibri" w:hAnsi="Calibri"/>
      <w:sz w:val="18"/>
      <w:szCs w:val="18"/>
    </w:rPr>
  </w:style>
  <w:style w:type="paragraph" w:styleId="INNH6">
    <w:name w:val="toc 6"/>
    <w:basedOn w:val="Normal"/>
    <w:next w:val="Normal"/>
    <w:autoRedefine/>
    <w:uiPriority w:val="99"/>
    <w:unhideWhenUsed/>
    <w:rsid w:val="00DC2D07"/>
    <w:pPr>
      <w:spacing w:before="0"/>
      <w:ind w:left="1100"/>
      <w:jc w:val="left"/>
    </w:pPr>
    <w:rPr>
      <w:rFonts w:ascii="Calibri" w:hAnsi="Calibri"/>
      <w:sz w:val="18"/>
      <w:szCs w:val="18"/>
    </w:rPr>
  </w:style>
  <w:style w:type="paragraph" w:styleId="INNH7">
    <w:name w:val="toc 7"/>
    <w:basedOn w:val="Normal"/>
    <w:next w:val="Normal"/>
    <w:autoRedefine/>
    <w:uiPriority w:val="99"/>
    <w:unhideWhenUsed/>
    <w:rsid w:val="00DC2D07"/>
    <w:pPr>
      <w:spacing w:before="0"/>
      <w:ind w:left="1320"/>
      <w:jc w:val="left"/>
    </w:pPr>
    <w:rPr>
      <w:rFonts w:ascii="Calibri" w:hAnsi="Calibri"/>
      <w:sz w:val="18"/>
      <w:szCs w:val="18"/>
    </w:rPr>
  </w:style>
  <w:style w:type="paragraph" w:styleId="INNH8">
    <w:name w:val="toc 8"/>
    <w:basedOn w:val="Normal"/>
    <w:next w:val="Normal"/>
    <w:autoRedefine/>
    <w:uiPriority w:val="99"/>
    <w:unhideWhenUsed/>
    <w:rsid w:val="00DC2D07"/>
    <w:pPr>
      <w:spacing w:before="0"/>
      <w:ind w:left="1540"/>
      <w:jc w:val="left"/>
    </w:pPr>
    <w:rPr>
      <w:rFonts w:ascii="Calibri" w:hAnsi="Calibri"/>
      <w:sz w:val="18"/>
      <w:szCs w:val="18"/>
    </w:rPr>
  </w:style>
  <w:style w:type="paragraph" w:styleId="INNH9">
    <w:name w:val="toc 9"/>
    <w:basedOn w:val="Normal"/>
    <w:next w:val="Normal"/>
    <w:autoRedefine/>
    <w:uiPriority w:val="99"/>
    <w:unhideWhenUsed/>
    <w:rsid w:val="00DC2D07"/>
    <w:pPr>
      <w:spacing w:before="0"/>
      <w:ind w:left="1760"/>
      <w:jc w:val="left"/>
    </w:pPr>
    <w:rPr>
      <w:rFonts w:ascii="Calibri" w:hAnsi="Calibri"/>
      <w:sz w:val="18"/>
      <w:szCs w:val="18"/>
    </w:rPr>
  </w:style>
  <w:style w:type="character" w:styleId="Hyperkobling">
    <w:name w:val="Hyperlink"/>
    <w:uiPriority w:val="99"/>
    <w:unhideWhenUsed/>
    <w:rsid w:val="005E6370"/>
    <w:rPr>
      <w:color w:val="0000FF"/>
      <w:u w:val="single"/>
    </w:rPr>
  </w:style>
  <w:style w:type="paragraph" w:styleId="Overskriftforinnholdsfortegnelse">
    <w:name w:val="TOC Heading"/>
    <w:basedOn w:val="Overskrift1"/>
    <w:next w:val="Normal"/>
    <w:uiPriority w:val="39"/>
    <w:semiHidden/>
    <w:unhideWhenUsed/>
    <w:qFormat/>
    <w:rsid w:val="00122A22"/>
    <w:pPr>
      <w:pBdr>
        <w:bottom w:val="single" w:sz="12" w:space="1" w:color="365F91"/>
      </w:pBdr>
      <w:outlineLvl w:val="9"/>
    </w:pPr>
    <w:rPr>
      <w:rFonts w:ascii="Cambria" w:hAnsi="Cambria"/>
      <w:lang w:val="nn-NO" w:bidi="en-US"/>
    </w:rPr>
  </w:style>
  <w:style w:type="character" w:customStyle="1" w:styleId="IngenmellomromTegn">
    <w:name w:val="Ingen mellomrom Tegn"/>
    <w:link w:val="Ingenmellomrom"/>
    <w:uiPriority w:val="1"/>
    <w:rsid w:val="00122A22"/>
  </w:style>
  <w:style w:type="paragraph" w:styleId="Listeavsnitt">
    <w:name w:val="List Paragraph"/>
    <w:basedOn w:val="Normal"/>
    <w:uiPriority w:val="34"/>
    <w:qFormat/>
    <w:rsid w:val="00122A22"/>
    <w:pPr>
      <w:ind w:left="720"/>
      <w:contextualSpacing/>
    </w:pPr>
  </w:style>
  <w:style w:type="character" w:customStyle="1" w:styleId="SterktsitatTegn">
    <w:name w:val="Sterkt sitat Tegn"/>
    <w:link w:val="Sterktsitat"/>
    <w:uiPriority w:val="30"/>
    <w:rsid w:val="00122A22"/>
    <w:rPr>
      <w:rFonts w:ascii="Cambria" w:hAnsi="Cambria"/>
      <w:i/>
      <w:iCs/>
      <w:color w:val="FFFFFF"/>
      <w:sz w:val="24"/>
      <w:szCs w:val="24"/>
      <w:shd w:val="clear" w:color="auto" w:fill="4F81BD"/>
    </w:rPr>
  </w:style>
  <w:style w:type="character" w:customStyle="1" w:styleId="Vanlig">
    <w:name w:val="Vanlig"/>
    <w:basedOn w:val="IngenmellomromTegn"/>
    <w:uiPriority w:val="1"/>
    <w:rsid w:val="00226C8D"/>
  </w:style>
  <w:style w:type="paragraph" w:styleId="NormalWeb">
    <w:name w:val="Normal (Web)"/>
    <w:basedOn w:val="Normal"/>
    <w:uiPriority w:val="99"/>
    <w:semiHidden/>
    <w:unhideWhenUsed/>
    <w:rsid w:val="008C4E17"/>
    <w:pPr>
      <w:spacing w:before="100" w:beforeAutospacing="1" w:after="100" w:afterAutospacing="1"/>
      <w:jc w:val="left"/>
    </w:pPr>
    <w:rPr>
      <w:rFonts w:ascii="Times New Roman" w:hAnsi="Times New Roman"/>
      <w:sz w:val="24"/>
      <w:szCs w:val="24"/>
      <w:lang w:val="nb-NO"/>
    </w:rPr>
  </w:style>
  <w:style w:type="character" w:customStyle="1" w:styleId="tgc">
    <w:name w:val="_tgc"/>
    <w:rsid w:val="00A34CBE"/>
  </w:style>
  <w:style w:type="paragraph" w:customStyle="1" w:styleId="Default">
    <w:name w:val="Default"/>
    <w:rsid w:val="008619C6"/>
    <w:pPr>
      <w:autoSpaceDE w:val="0"/>
      <w:autoSpaceDN w:val="0"/>
      <w:adjustRightInd w:val="0"/>
    </w:pPr>
    <w:rPr>
      <w:rFonts w:ascii="Arial" w:hAnsi="Arial" w:cs="Arial"/>
      <w:color w:val="000000"/>
      <w:sz w:val="24"/>
      <w:szCs w:val="24"/>
    </w:rPr>
  </w:style>
  <w:style w:type="paragraph" w:styleId="Rentekst">
    <w:name w:val="Plain Text"/>
    <w:basedOn w:val="Normal"/>
    <w:link w:val="RentekstTegn"/>
    <w:uiPriority w:val="99"/>
    <w:semiHidden/>
    <w:unhideWhenUsed/>
    <w:rsid w:val="00A33729"/>
    <w:pPr>
      <w:spacing w:before="0"/>
      <w:jc w:val="left"/>
    </w:pPr>
    <w:rPr>
      <w:rFonts w:ascii="Calibri" w:hAnsi="Calibri"/>
      <w:szCs w:val="21"/>
      <w:lang w:val="nb-NO"/>
    </w:rPr>
  </w:style>
  <w:style w:type="character" w:customStyle="1" w:styleId="RentekstTegn">
    <w:name w:val="Ren tekst Tegn"/>
    <w:basedOn w:val="Standardskriftforavsnitt"/>
    <w:link w:val="Rentekst"/>
    <w:uiPriority w:val="99"/>
    <w:semiHidden/>
    <w:rsid w:val="00A33729"/>
    <w:rPr>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990026">
      <w:bodyDiv w:val="1"/>
      <w:marLeft w:val="0"/>
      <w:marRight w:val="0"/>
      <w:marTop w:val="0"/>
      <w:marBottom w:val="0"/>
      <w:divBdr>
        <w:top w:val="none" w:sz="0" w:space="0" w:color="auto"/>
        <w:left w:val="none" w:sz="0" w:space="0" w:color="auto"/>
        <w:bottom w:val="none" w:sz="0" w:space="0" w:color="auto"/>
        <w:right w:val="none" w:sz="0" w:space="0" w:color="auto"/>
      </w:divBdr>
    </w:div>
    <w:div w:id="267782534">
      <w:bodyDiv w:val="1"/>
      <w:marLeft w:val="0"/>
      <w:marRight w:val="0"/>
      <w:marTop w:val="0"/>
      <w:marBottom w:val="0"/>
      <w:divBdr>
        <w:top w:val="none" w:sz="0" w:space="0" w:color="auto"/>
        <w:left w:val="none" w:sz="0" w:space="0" w:color="auto"/>
        <w:bottom w:val="none" w:sz="0" w:space="0" w:color="auto"/>
        <w:right w:val="none" w:sz="0" w:space="0" w:color="auto"/>
      </w:divBdr>
    </w:div>
    <w:div w:id="399837528">
      <w:bodyDiv w:val="1"/>
      <w:marLeft w:val="0"/>
      <w:marRight w:val="0"/>
      <w:marTop w:val="0"/>
      <w:marBottom w:val="0"/>
      <w:divBdr>
        <w:top w:val="none" w:sz="0" w:space="0" w:color="auto"/>
        <w:left w:val="none" w:sz="0" w:space="0" w:color="auto"/>
        <w:bottom w:val="none" w:sz="0" w:space="0" w:color="auto"/>
        <w:right w:val="none" w:sz="0" w:space="0" w:color="auto"/>
      </w:divBdr>
      <w:divsChild>
        <w:div w:id="2129666481">
          <w:marLeft w:val="0"/>
          <w:marRight w:val="0"/>
          <w:marTop w:val="0"/>
          <w:marBottom w:val="300"/>
          <w:divBdr>
            <w:top w:val="none" w:sz="0" w:space="0" w:color="auto"/>
            <w:left w:val="none" w:sz="0" w:space="0" w:color="auto"/>
            <w:bottom w:val="none" w:sz="0" w:space="0" w:color="auto"/>
            <w:right w:val="none" w:sz="0" w:space="0" w:color="auto"/>
          </w:divBdr>
          <w:divsChild>
            <w:div w:id="1210070420">
              <w:marLeft w:val="0"/>
              <w:marRight w:val="0"/>
              <w:marTop w:val="0"/>
              <w:marBottom w:val="0"/>
              <w:divBdr>
                <w:top w:val="none" w:sz="0" w:space="0" w:color="auto"/>
                <w:left w:val="none" w:sz="0" w:space="0" w:color="auto"/>
                <w:bottom w:val="none" w:sz="0" w:space="0" w:color="auto"/>
                <w:right w:val="none" w:sz="0" w:space="0" w:color="auto"/>
              </w:divBdr>
              <w:divsChild>
                <w:div w:id="46027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6515">
      <w:bodyDiv w:val="1"/>
      <w:marLeft w:val="0"/>
      <w:marRight w:val="0"/>
      <w:marTop w:val="0"/>
      <w:marBottom w:val="0"/>
      <w:divBdr>
        <w:top w:val="none" w:sz="0" w:space="0" w:color="auto"/>
        <w:left w:val="none" w:sz="0" w:space="0" w:color="auto"/>
        <w:bottom w:val="none" w:sz="0" w:space="0" w:color="auto"/>
        <w:right w:val="none" w:sz="0" w:space="0" w:color="auto"/>
      </w:divBdr>
    </w:div>
    <w:div w:id="413169156">
      <w:bodyDiv w:val="1"/>
      <w:marLeft w:val="0"/>
      <w:marRight w:val="0"/>
      <w:marTop w:val="0"/>
      <w:marBottom w:val="0"/>
      <w:divBdr>
        <w:top w:val="none" w:sz="0" w:space="0" w:color="auto"/>
        <w:left w:val="none" w:sz="0" w:space="0" w:color="auto"/>
        <w:bottom w:val="none" w:sz="0" w:space="0" w:color="auto"/>
        <w:right w:val="none" w:sz="0" w:space="0" w:color="auto"/>
      </w:divBdr>
    </w:div>
    <w:div w:id="769009702">
      <w:bodyDiv w:val="1"/>
      <w:marLeft w:val="0"/>
      <w:marRight w:val="0"/>
      <w:marTop w:val="0"/>
      <w:marBottom w:val="0"/>
      <w:divBdr>
        <w:top w:val="none" w:sz="0" w:space="0" w:color="auto"/>
        <w:left w:val="none" w:sz="0" w:space="0" w:color="auto"/>
        <w:bottom w:val="none" w:sz="0" w:space="0" w:color="auto"/>
        <w:right w:val="none" w:sz="0" w:space="0" w:color="auto"/>
      </w:divBdr>
    </w:div>
    <w:div w:id="790323744">
      <w:bodyDiv w:val="1"/>
      <w:marLeft w:val="0"/>
      <w:marRight w:val="0"/>
      <w:marTop w:val="0"/>
      <w:marBottom w:val="0"/>
      <w:divBdr>
        <w:top w:val="none" w:sz="0" w:space="0" w:color="auto"/>
        <w:left w:val="none" w:sz="0" w:space="0" w:color="auto"/>
        <w:bottom w:val="none" w:sz="0" w:space="0" w:color="auto"/>
        <w:right w:val="none" w:sz="0" w:space="0" w:color="auto"/>
      </w:divBdr>
    </w:div>
    <w:div w:id="897402839">
      <w:bodyDiv w:val="1"/>
      <w:marLeft w:val="0"/>
      <w:marRight w:val="0"/>
      <w:marTop w:val="0"/>
      <w:marBottom w:val="0"/>
      <w:divBdr>
        <w:top w:val="none" w:sz="0" w:space="0" w:color="auto"/>
        <w:left w:val="none" w:sz="0" w:space="0" w:color="auto"/>
        <w:bottom w:val="none" w:sz="0" w:space="0" w:color="auto"/>
        <w:right w:val="none" w:sz="0" w:space="0" w:color="auto"/>
      </w:divBdr>
    </w:div>
    <w:div w:id="1017535047">
      <w:bodyDiv w:val="1"/>
      <w:marLeft w:val="0"/>
      <w:marRight w:val="0"/>
      <w:marTop w:val="0"/>
      <w:marBottom w:val="0"/>
      <w:divBdr>
        <w:top w:val="none" w:sz="0" w:space="0" w:color="auto"/>
        <w:left w:val="none" w:sz="0" w:space="0" w:color="auto"/>
        <w:bottom w:val="none" w:sz="0" w:space="0" w:color="auto"/>
        <w:right w:val="none" w:sz="0" w:space="0" w:color="auto"/>
      </w:divBdr>
    </w:div>
    <w:div w:id="1071124154">
      <w:bodyDiv w:val="1"/>
      <w:marLeft w:val="0"/>
      <w:marRight w:val="0"/>
      <w:marTop w:val="0"/>
      <w:marBottom w:val="0"/>
      <w:divBdr>
        <w:top w:val="none" w:sz="0" w:space="0" w:color="auto"/>
        <w:left w:val="none" w:sz="0" w:space="0" w:color="auto"/>
        <w:bottom w:val="none" w:sz="0" w:space="0" w:color="auto"/>
        <w:right w:val="none" w:sz="0" w:space="0" w:color="auto"/>
      </w:divBdr>
      <w:divsChild>
        <w:div w:id="73211484">
          <w:marLeft w:val="0"/>
          <w:marRight w:val="0"/>
          <w:marTop w:val="0"/>
          <w:marBottom w:val="0"/>
          <w:divBdr>
            <w:top w:val="none" w:sz="0" w:space="0" w:color="auto"/>
            <w:left w:val="none" w:sz="0" w:space="0" w:color="auto"/>
            <w:bottom w:val="none" w:sz="0" w:space="0" w:color="auto"/>
            <w:right w:val="none" w:sz="0" w:space="0" w:color="auto"/>
          </w:divBdr>
          <w:divsChild>
            <w:div w:id="1522628760">
              <w:marLeft w:val="0"/>
              <w:marRight w:val="0"/>
              <w:marTop w:val="0"/>
              <w:marBottom w:val="0"/>
              <w:divBdr>
                <w:top w:val="none" w:sz="0" w:space="0" w:color="auto"/>
                <w:left w:val="none" w:sz="0" w:space="0" w:color="auto"/>
                <w:bottom w:val="none" w:sz="0" w:space="0" w:color="auto"/>
                <w:right w:val="none" w:sz="0" w:space="0" w:color="auto"/>
              </w:divBdr>
              <w:divsChild>
                <w:div w:id="1534151968">
                  <w:marLeft w:val="0"/>
                  <w:marRight w:val="0"/>
                  <w:marTop w:val="0"/>
                  <w:marBottom w:val="0"/>
                  <w:divBdr>
                    <w:top w:val="none" w:sz="0" w:space="0" w:color="auto"/>
                    <w:left w:val="none" w:sz="0" w:space="0" w:color="auto"/>
                    <w:bottom w:val="none" w:sz="0" w:space="0" w:color="auto"/>
                    <w:right w:val="none" w:sz="0" w:space="0" w:color="auto"/>
                  </w:divBdr>
                  <w:divsChild>
                    <w:div w:id="1861430521">
                      <w:marLeft w:val="0"/>
                      <w:marRight w:val="0"/>
                      <w:marTop w:val="0"/>
                      <w:marBottom w:val="0"/>
                      <w:divBdr>
                        <w:top w:val="none" w:sz="0" w:space="0" w:color="auto"/>
                        <w:left w:val="none" w:sz="0" w:space="0" w:color="auto"/>
                        <w:bottom w:val="none" w:sz="0" w:space="0" w:color="auto"/>
                        <w:right w:val="none" w:sz="0" w:space="0" w:color="auto"/>
                      </w:divBdr>
                      <w:divsChild>
                        <w:div w:id="590744590">
                          <w:marLeft w:val="0"/>
                          <w:marRight w:val="0"/>
                          <w:marTop w:val="0"/>
                          <w:marBottom w:val="0"/>
                          <w:divBdr>
                            <w:top w:val="none" w:sz="0" w:space="0" w:color="auto"/>
                            <w:left w:val="none" w:sz="0" w:space="0" w:color="auto"/>
                            <w:bottom w:val="none" w:sz="0" w:space="0" w:color="auto"/>
                            <w:right w:val="none" w:sz="0" w:space="0" w:color="auto"/>
                          </w:divBdr>
                          <w:divsChild>
                            <w:div w:id="1917471597">
                              <w:marLeft w:val="0"/>
                              <w:marRight w:val="0"/>
                              <w:marTop w:val="0"/>
                              <w:marBottom w:val="0"/>
                              <w:divBdr>
                                <w:top w:val="none" w:sz="0" w:space="0" w:color="auto"/>
                                <w:left w:val="none" w:sz="0" w:space="0" w:color="auto"/>
                                <w:bottom w:val="none" w:sz="0" w:space="0" w:color="auto"/>
                                <w:right w:val="none" w:sz="0" w:space="0" w:color="auto"/>
                              </w:divBdr>
                              <w:divsChild>
                                <w:div w:id="1320882517">
                                  <w:marLeft w:val="0"/>
                                  <w:marRight w:val="0"/>
                                  <w:marTop w:val="0"/>
                                  <w:marBottom w:val="0"/>
                                  <w:divBdr>
                                    <w:top w:val="none" w:sz="0" w:space="0" w:color="auto"/>
                                    <w:left w:val="none" w:sz="0" w:space="0" w:color="auto"/>
                                    <w:bottom w:val="none" w:sz="0" w:space="0" w:color="auto"/>
                                    <w:right w:val="none" w:sz="0" w:space="0" w:color="auto"/>
                                  </w:divBdr>
                                  <w:divsChild>
                                    <w:div w:id="91239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149660">
      <w:bodyDiv w:val="1"/>
      <w:marLeft w:val="0"/>
      <w:marRight w:val="0"/>
      <w:marTop w:val="0"/>
      <w:marBottom w:val="0"/>
      <w:divBdr>
        <w:top w:val="none" w:sz="0" w:space="0" w:color="auto"/>
        <w:left w:val="none" w:sz="0" w:space="0" w:color="auto"/>
        <w:bottom w:val="none" w:sz="0" w:space="0" w:color="auto"/>
        <w:right w:val="none" w:sz="0" w:space="0" w:color="auto"/>
      </w:divBdr>
    </w:div>
    <w:div w:id="1095396453">
      <w:bodyDiv w:val="1"/>
      <w:marLeft w:val="0"/>
      <w:marRight w:val="0"/>
      <w:marTop w:val="0"/>
      <w:marBottom w:val="0"/>
      <w:divBdr>
        <w:top w:val="none" w:sz="0" w:space="0" w:color="auto"/>
        <w:left w:val="none" w:sz="0" w:space="0" w:color="auto"/>
        <w:bottom w:val="none" w:sz="0" w:space="0" w:color="auto"/>
        <w:right w:val="none" w:sz="0" w:space="0" w:color="auto"/>
      </w:divBdr>
    </w:div>
    <w:div w:id="1142969655">
      <w:bodyDiv w:val="1"/>
      <w:marLeft w:val="0"/>
      <w:marRight w:val="0"/>
      <w:marTop w:val="0"/>
      <w:marBottom w:val="0"/>
      <w:divBdr>
        <w:top w:val="none" w:sz="0" w:space="0" w:color="auto"/>
        <w:left w:val="none" w:sz="0" w:space="0" w:color="auto"/>
        <w:bottom w:val="none" w:sz="0" w:space="0" w:color="auto"/>
        <w:right w:val="none" w:sz="0" w:space="0" w:color="auto"/>
      </w:divBdr>
    </w:div>
    <w:div w:id="1328750192">
      <w:bodyDiv w:val="1"/>
      <w:marLeft w:val="0"/>
      <w:marRight w:val="0"/>
      <w:marTop w:val="0"/>
      <w:marBottom w:val="0"/>
      <w:divBdr>
        <w:top w:val="none" w:sz="0" w:space="0" w:color="auto"/>
        <w:left w:val="none" w:sz="0" w:space="0" w:color="auto"/>
        <w:bottom w:val="none" w:sz="0" w:space="0" w:color="auto"/>
        <w:right w:val="none" w:sz="0" w:space="0" w:color="auto"/>
      </w:divBdr>
    </w:div>
    <w:div w:id="1484656673">
      <w:bodyDiv w:val="1"/>
      <w:marLeft w:val="0"/>
      <w:marRight w:val="0"/>
      <w:marTop w:val="0"/>
      <w:marBottom w:val="0"/>
      <w:divBdr>
        <w:top w:val="none" w:sz="0" w:space="0" w:color="auto"/>
        <w:left w:val="none" w:sz="0" w:space="0" w:color="auto"/>
        <w:bottom w:val="none" w:sz="0" w:space="0" w:color="auto"/>
        <w:right w:val="none" w:sz="0" w:space="0" w:color="auto"/>
      </w:divBdr>
    </w:div>
    <w:div w:id="1555654856">
      <w:bodyDiv w:val="1"/>
      <w:marLeft w:val="0"/>
      <w:marRight w:val="0"/>
      <w:marTop w:val="0"/>
      <w:marBottom w:val="0"/>
      <w:divBdr>
        <w:top w:val="none" w:sz="0" w:space="0" w:color="auto"/>
        <w:left w:val="none" w:sz="0" w:space="0" w:color="auto"/>
        <w:bottom w:val="none" w:sz="0" w:space="0" w:color="auto"/>
        <w:right w:val="none" w:sz="0" w:space="0" w:color="auto"/>
      </w:divBdr>
    </w:div>
    <w:div w:id="1605069858">
      <w:bodyDiv w:val="1"/>
      <w:marLeft w:val="0"/>
      <w:marRight w:val="0"/>
      <w:marTop w:val="0"/>
      <w:marBottom w:val="0"/>
      <w:divBdr>
        <w:top w:val="none" w:sz="0" w:space="0" w:color="auto"/>
        <w:left w:val="none" w:sz="0" w:space="0" w:color="auto"/>
        <w:bottom w:val="none" w:sz="0" w:space="0" w:color="auto"/>
        <w:right w:val="none" w:sz="0" w:space="0" w:color="auto"/>
      </w:divBdr>
    </w:div>
    <w:div w:id="1694115442">
      <w:bodyDiv w:val="1"/>
      <w:marLeft w:val="0"/>
      <w:marRight w:val="0"/>
      <w:marTop w:val="0"/>
      <w:marBottom w:val="0"/>
      <w:divBdr>
        <w:top w:val="none" w:sz="0" w:space="0" w:color="auto"/>
        <w:left w:val="none" w:sz="0" w:space="0" w:color="auto"/>
        <w:bottom w:val="none" w:sz="0" w:space="0" w:color="auto"/>
        <w:right w:val="none" w:sz="0" w:space="0" w:color="auto"/>
      </w:divBdr>
    </w:div>
    <w:div w:id="1726029445">
      <w:bodyDiv w:val="1"/>
      <w:marLeft w:val="0"/>
      <w:marRight w:val="0"/>
      <w:marTop w:val="0"/>
      <w:marBottom w:val="0"/>
      <w:divBdr>
        <w:top w:val="none" w:sz="0" w:space="0" w:color="auto"/>
        <w:left w:val="none" w:sz="0" w:space="0" w:color="auto"/>
        <w:bottom w:val="none" w:sz="0" w:space="0" w:color="auto"/>
        <w:right w:val="none" w:sz="0" w:space="0" w:color="auto"/>
      </w:divBdr>
    </w:div>
    <w:div w:id="1872183912">
      <w:bodyDiv w:val="1"/>
      <w:marLeft w:val="0"/>
      <w:marRight w:val="0"/>
      <w:marTop w:val="0"/>
      <w:marBottom w:val="0"/>
      <w:divBdr>
        <w:top w:val="none" w:sz="0" w:space="0" w:color="auto"/>
        <w:left w:val="none" w:sz="0" w:space="0" w:color="auto"/>
        <w:bottom w:val="none" w:sz="0" w:space="0" w:color="auto"/>
        <w:right w:val="none" w:sz="0" w:space="0" w:color="auto"/>
      </w:divBdr>
    </w:div>
    <w:div w:id="1885170058">
      <w:bodyDiv w:val="1"/>
      <w:marLeft w:val="0"/>
      <w:marRight w:val="0"/>
      <w:marTop w:val="0"/>
      <w:marBottom w:val="0"/>
      <w:divBdr>
        <w:top w:val="none" w:sz="0" w:space="0" w:color="auto"/>
        <w:left w:val="none" w:sz="0" w:space="0" w:color="auto"/>
        <w:bottom w:val="none" w:sz="0" w:space="0" w:color="auto"/>
        <w:right w:val="none" w:sz="0" w:space="0" w:color="auto"/>
      </w:divBdr>
      <w:divsChild>
        <w:div w:id="107505621">
          <w:marLeft w:val="0"/>
          <w:marRight w:val="0"/>
          <w:marTop w:val="0"/>
          <w:marBottom w:val="0"/>
          <w:divBdr>
            <w:top w:val="none" w:sz="0" w:space="0" w:color="auto"/>
            <w:left w:val="none" w:sz="0" w:space="0" w:color="auto"/>
            <w:bottom w:val="none" w:sz="0" w:space="0" w:color="auto"/>
            <w:right w:val="none" w:sz="0" w:space="0" w:color="auto"/>
          </w:divBdr>
          <w:divsChild>
            <w:div w:id="282619925">
              <w:marLeft w:val="0"/>
              <w:marRight w:val="0"/>
              <w:marTop w:val="0"/>
              <w:marBottom w:val="0"/>
              <w:divBdr>
                <w:top w:val="none" w:sz="0" w:space="0" w:color="auto"/>
                <w:left w:val="none" w:sz="0" w:space="0" w:color="auto"/>
                <w:bottom w:val="none" w:sz="0" w:space="0" w:color="auto"/>
                <w:right w:val="none" w:sz="0" w:space="0" w:color="auto"/>
              </w:divBdr>
              <w:divsChild>
                <w:div w:id="65033205">
                  <w:marLeft w:val="0"/>
                  <w:marRight w:val="0"/>
                  <w:marTop w:val="0"/>
                  <w:marBottom w:val="0"/>
                  <w:divBdr>
                    <w:top w:val="none" w:sz="0" w:space="0" w:color="auto"/>
                    <w:left w:val="none" w:sz="0" w:space="0" w:color="auto"/>
                    <w:bottom w:val="none" w:sz="0" w:space="0" w:color="auto"/>
                    <w:right w:val="none" w:sz="0" w:space="0" w:color="auto"/>
                  </w:divBdr>
                  <w:divsChild>
                    <w:div w:id="1247111619">
                      <w:marLeft w:val="0"/>
                      <w:marRight w:val="0"/>
                      <w:marTop w:val="0"/>
                      <w:marBottom w:val="0"/>
                      <w:divBdr>
                        <w:top w:val="none" w:sz="0" w:space="0" w:color="auto"/>
                        <w:left w:val="none" w:sz="0" w:space="0" w:color="auto"/>
                        <w:bottom w:val="none" w:sz="0" w:space="0" w:color="auto"/>
                        <w:right w:val="none" w:sz="0" w:space="0" w:color="auto"/>
                      </w:divBdr>
                      <w:divsChild>
                        <w:div w:id="1922132191">
                          <w:marLeft w:val="0"/>
                          <w:marRight w:val="0"/>
                          <w:marTop w:val="0"/>
                          <w:marBottom w:val="0"/>
                          <w:divBdr>
                            <w:top w:val="none" w:sz="0" w:space="0" w:color="auto"/>
                            <w:left w:val="none" w:sz="0" w:space="0" w:color="auto"/>
                            <w:bottom w:val="none" w:sz="0" w:space="0" w:color="auto"/>
                            <w:right w:val="none" w:sz="0" w:space="0" w:color="auto"/>
                          </w:divBdr>
                          <w:divsChild>
                            <w:div w:id="1420911803">
                              <w:marLeft w:val="0"/>
                              <w:marRight w:val="0"/>
                              <w:marTop w:val="0"/>
                              <w:marBottom w:val="0"/>
                              <w:divBdr>
                                <w:top w:val="none" w:sz="0" w:space="0" w:color="auto"/>
                                <w:left w:val="none" w:sz="0" w:space="0" w:color="auto"/>
                                <w:bottom w:val="none" w:sz="0" w:space="0" w:color="auto"/>
                                <w:right w:val="none" w:sz="0" w:space="0" w:color="auto"/>
                              </w:divBdr>
                              <w:divsChild>
                                <w:div w:id="6089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335355">
      <w:bodyDiv w:val="1"/>
      <w:marLeft w:val="0"/>
      <w:marRight w:val="0"/>
      <w:marTop w:val="0"/>
      <w:marBottom w:val="0"/>
      <w:divBdr>
        <w:top w:val="none" w:sz="0" w:space="0" w:color="auto"/>
        <w:left w:val="none" w:sz="0" w:space="0" w:color="auto"/>
        <w:bottom w:val="none" w:sz="0" w:space="0" w:color="auto"/>
        <w:right w:val="none" w:sz="0" w:space="0" w:color="auto"/>
      </w:divBdr>
    </w:div>
    <w:div w:id="2107996087">
      <w:bodyDiv w:val="1"/>
      <w:marLeft w:val="0"/>
      <w:marRight w:val="0"/>
      <w:marTop w:val="0"/>
      <w:marBottom w:val="0"/>
      <w:divBdr>
        <w:top w:val="none" w:sz="0" w:space="0" w:color="auto"/>
        <w:left w:val="none" w:sz="0" w:space="0" w:color="auto"/>
        <w:bottom w:val="none" w:sz="0" w:space="0" w:color="auto"/>
        <w:right w:val="none" w:sz="0" w:space="0" w:color="auto"/>
      </w:divBdr>
    </w:div>
    <w:div w:id="2117553259">
      <w:bodyDiv w:val="1"/>
      <w:marLeft w:val="0"/>
      <w:marRight w:val="0"/>
      <w:marTop w:val="0"/>
      <w:marBottom w:val="0"/>
      <w:divBdr>
        <w:top w:val="none" w:sz="0" w:space="0" w:color="auto"/>
        <w:left w:val="none" w:sz="0" w:space="0" w:color="auto"/>
        <w:bottom w:val="none" w:sz="0" w:space="0" w:color="auto"/>
        <w:right w:val="none" w:sz="0" w:space="0" w:color="auto"/>
      </w:divBdr>
      <w:divsChild>
        <w:div w:id="1776945840">
          <w:marLeft w:val="0"/>
          <w:marRight w:val="0"/>
          <w:marTop w:val="0"/>
          <w:marBottom w:val="0"/>
          <w:divBdr>
            <w:top w:val="none" w:sz="0" w:space="0" w:color="auto"/>
            <w:left w:val="none" w:sz="0" w:space="0" w:color="auto"/>
            <w:bottom w:val="none" w:sz="0" w:space="0" w:color="auto"/>
            <w:right w:val="none" w:sz="0" w:space="0" w:color="auto"/>
          </w:divBdr>
          <w:divsChild>
            <w:div w:id="514654608">
              <w:marLeft w:val="0"/>
              <w:marRight w:val="0"/>
              <w:marTop w:val="0"/>
              <w:marBottom w:val="0"/>
              <w:divBdr>
                <w:top w:val="none" w:sz="0" w:space="0" w:color="auto"/>
                <w:left w:val="none" w:sz="0" w:space="0" w:color="auto"/>
                <w:bottom w:val="none" w:sz="0" w:space="0" w:color="auto"/>
                <w:right w:val="none" w:sz="0" w:space="0" w:color="auto"/>
              </w:divBdr>
              <w:divsChild>
                <w:div w:id="1480072235">
                  <w:marLeft w:val="0"/>
                  <w:marRight w:val="0"/>
                  <w:marTop w:val="0"/>
                  <w:marBottom w:val="0"/>
                  <w:divBdr>
                    <w:top w:val="none" w:sz="0" w:space="0" w:color="auto"/>
                    <w:left w:val="none" w:sz="0" w:space="0" w:color="auto"/>
                    <w:bottom w:val="none" w:sz="0" w:space="0" w:color="auto"/>
                    <w:right w:val="none" w:sz="0" w:space="0" w:color="auto"/>
                  </w:divBdr>
                  <w:divsChild>
                    <w:div w:id="254633420">
                      <w:marLeft w:val="0"/>
                      <w:marRight w:val="0"/>
                      <w:marTop w:val="0"/>
                      <w:marBottom w:val="0"/>
                      <w:divBdr>
                        <w:top w:val="none" w:sz="0" w:space="0" w:color="auto"/>
                        <w:left w:val="none" w:sz="0" w:space="0" w:color="auto"/>
                        <w:bottom w:val="none" w:sz="0" w:space="0" w:color="auto"/>
                        <w:right w:val="none" w:sz="0" w:space="0" w:color="auto"/>
                      </w:divBdr>
                      <w:divsChild>
                        <w:div w:id="1760635997">
                          <w:marLeft w:val="0"/>
                          <w:marRight w:val="0"/>
                          <w:marTop w:val="0"/>
                          <w:marBottom w:val="0"/>
                          <w:divBdr>
                            <w:top w:val="none" w:sz="0" w:space="0" w:color="auto"/>
                            <w:left w:val="none" w:sz="0" w:space="0" w:color="auto"/>
                            <w:bottom w:val="none" w:sz="0" w:space="0" w:color="auto"/>
                            <w:right w:val="none" w:sz="0" w:space="0" w:color="auto"/>
                          </w:divBdr>
                          <w:divsChild>
                            <w:div w:id="766121611">
                              <w:marLeft w:val="0"/>
                              <w:marRight w:val="0"/>
                              <w:marTop w:val="0"/>
                              <w:marBottom w:val="0"/>
                              <w:divBdr>
                                <w:top w:val="none" w:sz="0" w:space="0" w:color="auto"/>
                                <w:left w:val="none" w:sz="0" w:space="0" w:color="auto"/>
                                <w:bottom w:val="none" w:sz="0" w:space="0" w:color="auto"/>
                                <w:right w:val="none" w:sz="0" w:space="0" w:color="auto"/>
                              </w:divBdr>
                              <w:divsChild>
                                <w:div w:id="11773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rukermaler\EquityRepor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A84CB-CEA7-4DE2-B899-D94B38EE4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16</Pages>
  <Words>4263</Words>
  <Characters>22596</Characters>
  <Application>Microsoft Office Word</Application>
  <DocSecurity>4</DocSecurity>
  <Lines>188</Lines>
  <Paragraphs>53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Hå kommune</Company>
  <LinksUpToDate>false</LinksUpToDate>
  <CharactersWithSpaces>26806</CharactersWithSpaces>
  <SharedDoc>false</SharedDoc>
  <HLinks>
    <vt:vector size="168" baseType="variant">
      <vt:variant>
        <vt:i4>3735606</vt:i4>
      </vt:variant>
      <vt:variant>
        <vt:i4>165</vt:i4>
      </vt:variant>
      <vt:variant>
        <vt:i4>0</vt:i4>
      </vt:variant>
      <vt:variant>
        <vt:i4>5</vt:i4>
      </vt:variant>
      <vt:variant>
        <vt:lpwstr>https://www.regjeringen.no/contentassets/68b20a00c377479c98d8bac4c4e38cf6/no/pdfs/stm200620070039000dddpdfs.pdf</vt:lpwstr>
      </vt:variant>
      <vt:variant>
        <vt:lpwstr/>
      </vt:variant>
      <vt:variant>
        <vt:i4>1507382</vt:i4>
      </vt:variant>
      <vt:variant>
        <vt:i4>158</vt:i4>
      </vt:variant>
      <vt:variant>
        <vt:i4>0</vt:i4>
      </vt:variant>
      <vt:variant>
        <vt:i4>5</vt:i4>
      </vt:variant>
      <vt:variant>
        <vt:lpwstr/>
      </vt:variant>
      <vt:variant>
        <vt:lpwstr>_Toc493069702</vt:lpwstr>
      </vt:variant>
      <vt:variant>
        <vt:i4>1507382</vt:i4>
      </vt:variant>
      <vt:variant>
        <vt:i4>152</vt:i4>
      </vt:variant>
      <vt:variant>
        <vt:i4>0</vt:i4>
      </vt:variant>
      <vt:variant>
        <vt:i4>5</vt:i4>
      </vt:variant>
      <vt:variant>
        <vt:lpwstr/>
      </vt:variant>
      <vt:variant>
        <vt:lpwstr>_Toc493069701</vt:lpwstr>
      </vt:variant>
      <vt:variant>
        <vt:i4>1507382</vt:i4>
      </vt:variant>
      <vt:variant>
        <vt:i4>146</vt:i4>
      </vt:variant>
      <vt:variant>
        <vt:i4>0</vt:i4>
      </vt:variant>
      <vt:variant>
        <vt:i4>5</vt:i4>
      </vt:variant>
      <vt:variant>
        <vt:lpwstr/>
      </vt:variant>
      <vt:variant>
        <vt:lpwstr>_Toc493069700</vt:lpwstr>
      </vt:variant>
      <vt:variant>
        <vt:i4>1966135</vt:i4>
      </vt:variant>
      <vt:variant>
        <vt:i4>140</vt:i4>
      </vt:variant>
      <vt:variant>
        <vt:i4>0</vt:i4>
      </vt:variant>
      <vt:variant>
        <vt:i4>5</vt:i4>
      </vt:variant>
      <vt:variant>
        <vt:lpwstr/>
      </vt:variant>
      <vt:variant>
        <vt:lpwstr>_Toc493069699</vt:lpwstr>
      </vt:variant>
      <vt:variant>
        <vt:i4>1966135</vt:i4>
      </vt:variant>
      <vt:variant>
        <vt:i4>134</vt:i4>
      </vt:variant>
      <vt:variant>
        <vt:i4>0</vt:i4>
      </vt:variant>
      <vt:variant>
        <vt:i4>5</vt:i4>
      </vt:variant>
      <vt:variant>
        <vt:lpwstr/>
      </vt:variant>
      <vt:variant>
        <vt:lpwstr>_Toc493069698</vt:lpwstr>
      </vt:variant>
      <vt:variant>
        <vt:i4>1966135</vt:i4>
      </vt:variant>
      <vt:variant>
        <vt:i4>128</vt:i4>
      </vt:variant>
      <vt:variant>
        <vt:i4>0</vt:i4>
      </vt:variant>
      <vt:variant>
        <vt:i4>5</vt:i4>
      </vt:variant>
      <vt:variant>
        <vt:lpwstr/>
      </vt:variant>
      <vt:variant>
        <vt:lpwstr>_Toc493069697</vt:lpwstr>
      </vt:variant>
      <vt:variant>
        <vt:i4>1966135</vt:i4>
      </vt:variant>
      <vt:variant>
        <vt:i4>122</vt:i4>
      </vt:variant>
      <vt:variant>
        <vt:i4>0</vt:i4>
      </vt:variant>
      <vt:variant>
        <vt:i4>5</vt:i4>
      </vt:variant>
      <vt:variant>
        <vt:lpwstr/>
      </vt:variant>
      <vt:variant>
        <vt:lpwstr>_Toc493069696</vt:lpwstr>
      </vt:variant>
      <vt:variant>
        <vt:i4>1966135</vt:i4>
      </vt:variant>
      <vt:variant>
        <vt:i4>116</vt:i4>
      </vt:variant>
      <vt:variant>
        <vt:i4>0</vt:i4>
      </vt:variant>
      <vt:variant>
        <vt:i4>5</vt:i4>
      </vt:variant>
      <vt:variant>
        <vt:lpwstr/>
      </vt:variant>
      <vt:variant>
        <vt:lpwstr>_Toc493069695</vt:lpwstr>
      </vt:variant>
      <vt:variant>
        <vt:i4>1966135</vt:i4>
      </vt:variant>
      <vt:variant>
        <vt:i4>110</vt:i4>
      </vt:variant>
      <vt:variant>
        <vt:i4>0</vt:i4>
      </vt:variant>
      <vt:variant>
        <vt:i4>5</vt:i4>
      </vt:variant>
      <vt:variant>
        <vt:lpwstr/>
      </vt:variant>
      <vt:variant>
        <vt:lpwstr>_Toc493069694</vt:lpwstr>
      </vt:variant>
      <vt:variant>
        <vt:i4>1966135</vt:i4>
      </vt:variant>
      <vt:variant>
        <vt:i4>104</vt:i4>
      </vt:variant>
      <vt:variant>
        <vt:i4>0</vt:i4>
      </vt:variant>
      <vt:variant>
        <vt:i4>5</vt:i4>
      </vt:variant>
      <vt:variant>
        <vt:lpwstr/>
      </vt:variant>
      <vt:variant>
        <vt:lpwstr>_Toc493069693</vt:lpwstr>
      </vt:variant>
      <vt:variant>
        <vt:i4>1966135</vt:i4>
      </vt:variant>
      <vt:variant>
        <vt:i4>98</vt:i4>
      </vt:variant>
      <vt:variant>
        <vt:i4>0</vt:i4>
      </vt:variant>
      <vt:variant>
        <vt:i4>5</vt:i4>
      </vt:variant>
      <vt:variant>
        <vt:lpwstr/>
      </vt:variant>
      <vt:variant>
        <vt:lpwstr>_Toc493069692</vt:lpwstr>
      </vt:variant>
      <vt:variant>
        <vt:i4>1966135</vt:i4>
      </vt:variant>
      <vt:variant>
        <vt:i4>92</vt:i4>
      </vt:variant>
      <vt:variant>
        <vt:i4>0</vt:i4>
      </vt:variant>
      <vt:variant>
        <vt:i4>5</vt:i4>
      </vt:variant>
      <vt:variant>
        <vt:lpwstr/>
      </vt:variant>
      <vt:variant>
        <vt:lpwstr>_Toc493069691</vt:lpwstr>
      </vt:variant>
      <vt:variant>
        <vt:i4>1966135</vt:i4>
      </vt:variant>
      <vt:variant>
        <vt:i4>86</vt:i4>
      </vt:variant>
      <vt:variant>
        <vt:i4>0</vt:i4>
      </vt:variant>
      <vt:variant>
        <vt:i4>5</vt:i4>
      </vt:variant>
      <vt:variant>
        <vt:lpwstr/>
      </vt:variant>
      <vt:variant>
        <vt:lpwstr>_Toc493069690</vt:lpwstr>
      </vt:variant>
      <vt:variant>
        <vt:i4>2031671</vt:i4>
      </vt:variant>
      <vt:variant>
        <vt:i4>80</vt:i4>
      </vt:variant>
      <vt:variant>
        <vt:i4>0</vt:i4>
      </vt:variant>
      <vt:variant>
        <vt:i4>5</vt:i4>
      </vt:variant>
      <vt:variant>
        <vt:lpwstr/>
      </vt:variant>
      <vt:variant>
        <vt:lpwstr>_Toc493069689</vt:lpwstr>
      </vt:variant>
      <vt:variant>
        <vt:i4>2031671</vt:i4>
      </vt:variant>
      <vt:variant>
        <vt:i4>74</vt:i4>
      </vt:variant>
      <vt:variant>
        <vt:i4>0</vt:i4>
      </vt:variant>
      <vt:variant>
        <vt:i4>5</vt:i4>
      </vt:variant>
      <vt:variant>
        <vt:lpwstr/>
      </vt:variant>
      <vt:variant>
        <vt:lpwstr>_Toc493069688</vt:lpwstr>
      </vt:variant>
      <vt:variant>
        <vt:i4>2031671</vt:i4>
      </vt:variant>
      <vt:variant>
        <vt:i4>68</vt:i4>
      </vt:variant>
      <vt:variant>
        <vt:i4>0</vt:i4>
      </vt:variant>
      <vt:variant>
        <vt:i4>5</vt:i4>
      </vt:variant>
      <vt:variant>
        <vt:lpwstr/>
      </vt:variant>
      <vt:variant>
        <vt:lpwstr>_Toc493069687</vt:lpwstr>
      </vt:variant>
      <vt:variant>
        <vt:i4>2031671</vt:i4>
      </vt:variant>
      <vt:variant>
        <vt:i4>62</vt:i4>
      </vt:variant>
      <vt:variant>
        <vt:i4>0</vt:i4>
      </vt:variant>
      <vt:variant>
        <vt:i4>5</vt:i4>
      </vt:variant>
      <vt:variant>
        <vt:lpwstr/>
      </vt:variant>
      <vt:variant>
        <vt:lpwstr>_Toc493069686</vt:lpwstr>
      </vt:variant>
      <vt:variant>
        <vt:i4>2031671</vt:i4>
      </vt:variant>
      <vt:variant>
        <vt:i4>56</vt:i4>
      </vt:variant>
      <vt:variant>
        <vt:i4>0</vt:i4>
      </vt:variant>
      <vt:variant>
        <vt:i4>5</vt:i4>
      </vt:variant>
      <vt:variant>
        <vt:lpwstr/>
      </vt:variant>
      <vt:variant>
        <vt:lpwstr>_Toc493069685</vt:lpwstr>
      </vt:variant>
      <vt:variant>
        <vt:i4>2031671</vt:i4>
      </vt:variant>
      <vt:variant>
        <vt:i4>50</vt:i4>
      </vt:variant>
      <vt:variant>
        <vt:i4>0</vt:i4>
      </vt:variant>
      <vt:variant>
        <vt:i4>5</vt:i4>
      </vt:variant>
      <vt:variant>
        <vt:lpwstr/>
      </vt:variant>
      <vt:variant>
        <vt:lpwstr>_Toc493069684</vt:lpwstr>
      </vt:variant>
      <vt:variant>
        <vt:i4>2031671</vt:i4>
      </vt:variant>
      <vt:variant>
        <vt:i4>44</vt:i4>
      </vt:variant>
      <vt:variant>
        <vt:i4>0</vt:i4>
      </vt:variant>
      <vt:variant>
        <vt:i4>5</vt:i4>
      </vt:variant>
      <vt:variant>
        <vt:lpwstr/>
      </vt:variant>
      <vt:variant>
        <vt:lpwstr>_Toc493069683</vt:lpwstr>
      </vt:variant>
      <vt:variant>
        <vt:i4>2031671</vt:i4>
      </vt:variant>
      <vt:variant>
        <vt:i4>38</vt:i4>
      </vt:variant>
      <vt:variant>
        <vt:i4>0</vt:i4>
      </vt:variant>
      <vt:variant>
        <vt:i4>5</vt:i4>
      </vt:variant>
      <vt:variant>
        <vt:lpwstr/>
      </vt:variant>
      <vt:variant>
        <vt:lpwstr>_Toc493069682</vt:lpwstr>
      </vt:variant>
      <vt:variant>
        <vt:i4>2031671</vt:i4>
      </vt:variant>
      <vt:variant>
        <vt:i4>32</vt:i4>
      </vt:variant>
      <vt:variant>
        <vt:i4>0</vt:i4>
      </vt:variant>
      <vt:variant>
        <vt:i4>5</vt:i4>
      </vt:variant>
      <vt:variant>
        <vt:lpwstr/>
      </vt:variant>
      <vt:variant>
        <vt:lpwstr>_Toc493069681</vt:lpwstr>
      </vt:variant>
      <vt:variant>
        <vt:i4>2031671</vt:i4>
      </vt:variant>
      <vt:variant>
        <vt:i4>26</vt:i4>
      </vt:variant>
      <vt:variant>
        <vt:i4>0</vt:i4>
      </vt:variant>
      <vt:variant>
        <vt:i4>5</vt:i4>
      </vt:variant>
      <vt:variant>
        <vt:lpwstr/>
      </vt:variant>
      <vt:variant>
        <vt:lpwstr>_Toc493069680</vt:lpwstr>
      </vt:variant>
      <vt:variant>
        <vt:i4>1048631</vt:i4>
      </vt:variant>
      <vt:variant>
        <vt:i4>20</vt:i4>
      </vt:variant>
      <vt:variant>
        <vt:i4>0</vt:i4>
      </vt:variant>
      <vt:variant>
        <vt:i4>5</vt:i4>
      </vt:variant>
      <vt:variant>
        <vt:lpwstr/>
      </vt:variant>
      <vt:variant>
        <vt:lpwstr>_Toc493069679</vt:lpwstr>
      </vt:variant>
      <vt:variant>
        <vt:i4>1048631</vt:i4>
      </vt:variant>
      <vt:variant>
        <vt:i4>14</vt:i4>
      </vt:variant>
      <vt:variant>
        <vt:i4>0</vt:i4>
      </vt:variant>
      <vt:variant>
        <vt:i4>5</vt:i4>
      </vt:variant>
      <vt:variant>
        <vt:lpwstr/>
      </vt:variant>
      <vt:variant>
        <vt:lpwstr>_Toc493069678</vt:lpwstr>
      </vt:variant>
      <vt:variant>
        <vt:i4>1048631</vt:i4>
      </vt:variant>
      <vt:variant>
        <vt:i4>8</vt:i4>
      </vt:variant>
      <vt:variant>
        <vt:i4>0</vt:i4>
      </vt:variant>
      <vt:variant>
        <vt:i4>5</vt:i4>
      </vt:variant>
      <vt:variant>
        <vt:lpwstr/>
      </vt:variant>
      <vt:variant>
        <vt:lpwstr>_Toc493069677</vt:lpwstr>
      </vt:variant>
      <vt:variant>
        <vt:i4>1048631</vt:i4>
      </vt:variant>
      <vt:variant>
        <vt:i4>2</vt:i4>
      </vt:variant>
      <vt:variant>
        <vt:i4>0</vt:i4>
      </vt:variant>
      <vt:variant>
        <vt:i4>5</vt:i4>
      </vt:variant>
      <vt:variant>
        <vt:lpwstr/>
      </vt:variant>
      <vt:variant>
        <vt:lpwstr>_Toc493069676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Linn Skjold Økland;Kari.Aase@ha.kommune.no</dc:creator>
  <cp:lastModifiedBy>Kari Aase</cp:lastModifiedBy>
  <cp:revision>2</cp:revision>
  <cp:lastPrinted>2019-02-01T06:30:00Z</cp:lastPrinted>
  <dcterms:created xsi:type="dcterms:W3CDTF">2019-03-22T08:44:00Z</dcterms:created>
  <dcterms:modified xsi:type="dcterms:W3CDTF">2019-03-22T08:44:00Z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